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375"/>
        <w:gridCol w:w="369"/>
        <w:gridCol w:w="7376"/>
      </w:tblGrid>
      <w:tr w:rsidR="00712ABA" w:rsidRPr="008C1733" w14:paraId="15B3D2CD" w14:textId="77777777" w:rsidTr="00712ABA">
        <w:trPr>
          <w:trHeight w:val="8208"/>
          <w:jc w:val="center"/>
        </w:trPr>
        <w:tc>
          <w:tcPr>
            <w:tcW w:w="7375" w:type="dxa"/>
            <w:vMerge w:val="restart"/>
          </w:tcPr>
          <w:p w14:paraId="185685C8" w14:textId="77777777" w:rsidR="00712ABA" w:rsidRDefault="00712ABA" w:rsidP="00781022">
            <w:pPr>
              <w:pStyle w:val="Heading1"/>
            </w:pPr>
            <w:bookmarkStart w:id="0" w:name="_Hlk95314929"/>
            <w:bookmarkEnd w:id="0"/>
            <w:r w:rsidRPr="008C1733">
              <w:rPr>
                <w:noProof/>
              </w:rPr>
              <mc:AlternateContent>
                <mc:Choice Requires="wpg">
                  <w:drawing>
                    <wp:inline distT="0" distB="0" distL="0" distR="0" wp14:anchorId="7394DB37" wp14:editId="1FCE4D7C">
                      <wp:extent cx="548054" cy="548054"/>
                      <wp:effectExtent l="0" t="0" r="42545" b="23495"/>
                      <wp:docPr id="32" name="Graphic 9" descr="Praying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054" cy="548054"/>
                                <a:chOff x="-3330" y="-7144"/>
                                <a:chExt cx="4876101" cy="4889150"/>
                              </a:xfr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wpg:grpSpPr>
                            <wps:wsp>
                              <wps:cNvPr id="33" name="Freeform 33"/>
                              <wps:cNvSpPr/>
                              <wps:spPr>
                                <a:xfrm>
                                  <a:off x="-3330" y="1357753"/>
                                  <a:ext cx="2390775" cy="3524250"/>
                                </a:xfrm>
                                <a:custGeom>
                                  <a:avLst/>
                                  <a:gdLst>
                                    <a:gd name="connsiteX0" fmla="*/ 2092934 w 2390775"/>
                                    <a:gd name="connsiteY0" fmla="*/ 1402525 h 3524250"/>
                                    <a:gd name="connsiteX1" fmla="*/ 1956403 w 2390775"/>
                                    <a:gd name="connsiteY1" fmla="*/ 1328802 h 3524250"/>
                                    <a:gd name="connsiteX2" fmla="*/ 1659785 w 2390775"/>
                                    <a:gd name="connsiteY2" fmla="*/ 659166 h 3524250"/>
                                    <a:gd name="connsiteX3" fmla="*/ 1263593 w 2390775"/>
                                    <a:gd name="connsiteY3" fmla="*/ 594158 h 3524250"/>
                                    <a:gd name="connsiteX4" fmla="*/ 1120746 w 2390775"/>
                                    <a:gd name="connsiteY4" fmla="*/ 271593 h 3524250"/>
                                    <a:gd name="connsiteX5" fmla="*/ 723792 w 2390775"/>
                                    <a:gd name="connsiteY5" fmla="*/ 207443 h 3524250"/>
                                    <a:gd name="connsiteX6" fmla="*/ 565429 w 2390775"/>
                                    <a:gd name="connsiteY6" fmla="*/ 23810 h 3524250"/>
                                    <a:gd name="connsiteX7" fmla="*/ 259619 w 2390775"/>
                                    <a:gd name="connsiteY7" fmla="*/ 344650 h 3524250"/>
                                    <a:gd name="connsiteX8" fmla="*/ 260096 w 2390775"/>
                                    <a:gd name="connsiteY8" fmla="*/ 345803 h 3524250"/>
                                    <a:gd name="connsiteX9" fmla="*/ 17675 w 2390775"/>
                                    <a:gd name="connsiteY9" fmla="*/ 666062 h 3524250"/>
                                    <a:gd name="connsiteX10" fmla="*/ 132375 w 2390775"/>
                                    <a:gd name="connsiteY10" fmla="*/ 930695 h 3524250"/>
                                    <a:gd name="connsiteX11" fmla="*/ 226968 w 2390775"/>
                                    <a:gd name="connsiteY11" fmla="*/ 967747 h 3524250"/>
                                    <a:gd name="connsiteX12" fmla="*/ 264020 w 2390775"/>
                                    <a:gd name="connsiteY12" fmla="*/ 873250 h 3524250"/>
                                    <a:gd name="connsiteX13" fmla="*/ 154301 w 2390775"/>
                                    <a:gd name="connsiteY13" fmla="*/ 621733 h 3524250"/>
                                    <a:gd name="connsiteX14" fmla="*/ 213661 w 2390775"/>
                                    <a:gd name="connsiteY14" fmla="*/ 497460 h 3524250"/>
                                    <a:gd name="connsiteX15" fmla="*/ 349907 w 2390775"/>
                                    <a:gd name="connsiteY15" fmla="*/ 552610 h 3524250"/>
                                    <a:gd name="connsiteX16" fmla="*/ 619331 w 2390775"/>
                                    <a:gd name="connsiteY16" fmla="*/ 1150722 h 3524250"/>
                                    <a:gd name="connsiteX17" fmla="*/ 917187 w 2390775"/>
                                    <a:gd name="connsiteY17" fmla="*/ 1511482 h 3524250"/>
                                    <a:gd name="connsiteX18" fmla="*/ 1172248 w 2390775"/>
                                    <a:gd name="connsiteY18" fmla="*/ 1574480 h 3524250"/>
                                    <a:gd name="connsiteX19" fmla="*/ 1291253 w 2390775"/>
                                    <a:gd name="connsiteY19" fmla="*/ 1486974 h 3524250"/>
                                    <a:gd name="connsiteX20" fmla="*/ 1274499 w 2390775"/>
                                    <a:gd name="connsiteY20" fmla="*/ 1411622 h 3524250"/>
                                    <a:gd name="connsiteX21" fmla="*/ 1243380 w 2390775"/>
                                    <a:gd name="connsiteY21" fmla="*/ 1380599 h 3524250"/>
                                    <a:gd name="connsiteX22" fmla="*/ 1101105 w 2390775"/>
                                    <a:gd name="connsiteY22" fmla="*/ 1174268 h 3524250"/>
                                    <a:gd name="connsiteX23" fmla="*/ 1119965 w 2390775"/>
                                    <a:gd name="connsiteY23" fmla="*/ 1100259 h 3524250"/>
                                    <a:gd name="connsiteX24" fmla="*/ 1145054 w 2390775"/>
                                    <a:gd name="connsiteY24" fmla="*/ 1066369 h 3524250"/>
                                    <a:gd name="connsiteX25" fmla="*/ 1568716 w 2390775"/>
                                    <a:gd name="connsiteY25" fmla="*/ 1282748 h 3524250"/>
                                    <a:gd name="connsiteX26" fmla="*/ 2054139 w 2390775"/>
                                    <a:gd name="connsiteY26" fmla="*/ 1549496 h 3524250"/>
                                    <a:gd name="connsiteX27" fmla="*/ 2247354 w 2390775"/>
                                    <a:gd name="connsiteY27" fmla="*/ 1985608 h 3524250"/>
                                    <a:gd name="connsiteX28" fmla="*/ 2247354 w 2390775"/>
                                    <a:gd name="connsiteY28" fmla="*/ 2266233 h 3524250"/>
                                    <a:gd name="connsiteX29" fmla="*/ 2247354 w 2390775"/>
                                    <a:gd name="connsiteY29" fmla="*/ 2622688 h 3524250"/>
                                    <a:gd name="connsiteX30" fmla="*/ 1498155 w 2390775"/>
                                    <a:gd name="connsiteY30" fmla="*/ 2622688 h 3524250"/>
                                    <a:gd name="connsiteX31" fmla="*/ 1498155 w 2390775"/>
                                    <a:gd name="connsiteY31" fmla="*/ 2350101 h 3524250"/>
                                    <a:gd name="connsiteX32" fmla="*/ 1423479 w 2390775"/>
                                    <a:gd name="connsiteY32" fmla="*/ 2196625 h 3524250"/>
                                    <a:gd name="connsiteX33" fmla="*/ 820966 w 2390775"/>
                                    <a:gd name="connsiteY33" fmla="*/ 1883738 h 3524250"/>
                                    <a:gd name="connsiteX34" fmla="*/ 565134 w 2390775"/>
                                    <a:gd name="connsiteY34" fmla="*/ 1566060 h 3524250"/>
                                    <a:gd name="connsiteX35" fmla="*/ 378910 w 2390775"/>
                                    <a:gd name="connsiteY35" fmla="*/ 1136073 h 3524250"/>
                                    <a:gd name="connsiteX36" fmla="*/ 284318 w 2390775"/>
                                    <a:gd name="connsiteY36" fmla="*/ 1099116 h 3524250"/>
                                    <a:gd name="connsiteX37" fmla="*/ 247361 w 2390775"/>
                                    <a:gd name="connsiteY37" fmla="*/ 1193613 h 3524250"/>
                                    <a:gd name="connsiteX38" fmla="*/ 429564 w 2390775"/>
                                    <a:gd name="connsiteY38" fmla="*/ 1613647 h 3524250"/>
                                    <a:gd name="connsiteX39" fmla="*/ 718229 w 2390775"/>
                                    <a:gd name="connsiteY39" fmla="*/ 1984084 h 3524250"/>
                                    <a:gd name="connsiteX40" fmla="*/ 1335782 w 2390775"/>
                                    <a:gd name="connsiteY40" fmla="*/ 2310382 h 3524250"/>
                                    <a:gd name="connsiteX41" fmla="*/ 1354547 w 2390775"/>
                                    <a:gd name="connsiteY41" fmla="*/ 2694506 h 3524250"/>
                                    <a:gd name="connsiteX42" fmla="*/ 1354547 w 2390775"/>
                                    <a:gd name="connsiteY42" fmla="*/ 3351312 h 3524250"/>
                                    <a:gd name="connsiteX43" fmla="*/ 1528035 w 2390775"/>
                                    <a:gd name="connsiteY43" fmla="*/ 3519056 h 3524250"/>
                                    <a:gd name="connsiteX44" fmla="*/ 2217483 w 2390775"/>
                                    <a:gd name="connsiteY44" fmla="*/ 3519056 h 3524250"/>
                                    <a:gd name="connsiteX45" fmla="*/ 2390972 w 2390775"/>
                                    <a:gd name="connsiteY45" fmla="*/ 3351312 h 3524250"/>
                                    <a:gd name="connsiteX46" fmla="*/ 2390972 w 2390775"/>
                                    <a:gd name="connsiteY46" fmla="*/ 2694506 h 3524250"/>
                                    <a:gd name="connsiteX47" fmla="*/ 2390972 w 2390775"/>
                                    <a:gd name="connsiteY47" fmla="*/ 1928267 h 3524250"/>
                                    <a:gd name="connsiteX48" fmla="*/ 2092934 w 2390775"/>
                                    <a:gd name="connsiteY48" fmla="*/ 1402525 h 3524250"/>
                                    <a:gd name="connsiteX49" fmla="*/ 1101696 w 2390775"/>
                                    <a:gd name="connsiteY49" fmla="*/ 1442073 h 3524250"/>
                                    <a:gd name="connsiteX50" fmla="*/ 1019543 w 2390775"/>
                                    <a:gd name="connsiteY50" fmla="*/ 1410669 h 3524250"/>
                                    <a:gd name="connsiteX51" fmla="*/ 390988 w 2390775"/>
                                    <a:gd name="connsiteY51" fmla="*/ 286443 h 3524250"/>
                                    <a:gd name="connsiteX52" fmla="*/ 389359 w 2390775"/>
                                    <a:gd name="connsiteY52" fmla="*/ 212815 h 3524250"/>
                                    <a:gd name="connsiteX53" fmla="*/ 567153 w 2390775"/>
                                    <a:gd name="connsiteY53" fmla="*/ 208414 h 3524250"/>
                                    <a:gd name="connsiteX54" fmla="*/ 965165 w 2390775"/>
                                    <a:gd name="connsiteY54" fmla="*/ 1106974 h 3524250"/>
                                    <a:gd name="connsiteX55" fmla="*/ 1101696 w 2390775"/>
                                    <a:gd name="connsiteY55" fmla="*/ 1442073 h 3524250"/>
                                    <a:gd name="connsiteX56" fmla="*/ 1055262 w 2390775"/>
                                    <a:gd name="connsiteY56" fmla="*/ 954155 h 3524250"/>
                                    <a:gd name="connsiteX57" fmla="*/ 1055166 w 2390775"/>
                                    <a:gd name="connsiteY57" fmla="*/ 954155 h 3524250"/>
                                    <a:gd name="connsiteX58" fmla="*/ 813222 w 2390775"/>
                                    <a:gd name="connsiteY58" fmla="*/ 407839 h 3524250"/>
                                    <a:gd name="connsiteX59" fmla="*/ 935961 w 2390775"/>
                                    <a:gd name="connsiteY59" fmla="*/ 279061 h 3524250"/>
                                    <a:gd name="connsiteX60" fmla="*/ 989387 w 2390775"/>
                                    <a:gd name="connsiteY60" fmla="*/ 329810 h 3524250"/>
                                    <a:gd name="connsiteX61" fmla="*/ 1216206 w 2390775"/>
                                    <a:gd name="connsiteY61" fmla="*/ 841751 h 3524250"/>
                                    <a:gd name="connsiteX62" fmla="*/ 1216206 w 2390775"/>
                                    <a:gd name="connsiteY62" fmla="*/ 841846 h 3524250"/>
                                    <a:gd name="connsiteX63" fmla="*/ 1266564 w 2390775"/>
                                    <a:gd name="connsiteY63" fmla="*/ 956451 h 3524250"/>
                                    <a:gd name="connsiteX64" fmla="*/ 1055262 w 2390775"/>
                                    <a:gd name="connsiteY64" fmla="*/ 954155 h 3524250"/>
                                    <a:gd name="connsiteX65" fmla="*/ 1473666 w 2390775"/>
                                    <a:gd name="connsiteY65" fmla="*/ 1068188 h 3524250"/>
                                    <a:gd name="connsiteX66" fmla="*/ 1349584 w 2390775"/>
                                    <a:gd name="connsiteY66" fmla="*/ 788230 h 3524250"/>
                                    <a:gd name="connsiteX67" fmla="*/ 1475009 w 2390775"/>
                                    <a:gd name="connsiteY67" fmla="*/ 666633 h 3524250"/>
                                    <a:gd name="connsiteX68" fmla="*/ 1528530 w 2390775"/>
                                    <a:gd name="connsiteY68" fmla="*/ 717278 h 3524250"/>
                                    <a:gd name="connsiteX69" fmla="*/ 1750082 w 2390775"/>
                                    <a:gd name="connsiteY69" fmla="*/ 1217445 h 3524250"/>
                                    <a:gd name="connsiteX70" fmla="*/ 1473666 w 2390775"/>
                                    <a:gd name="connsiteY70" fmla="*/ 1068188 h 3524250"/>
                                    <a:gd name="connsiteX71" fmla="*/ 2247373 w 2390775"/>
                                    <a:gd name="connsiteY71" fmla="*/ 3351302 h 3524250"/>
                                    <a:gd name="connsiteX72" fmla="*/ 2217502 w 2390775"/>
                                    <a:gd name="connsiteY72" fmla="*/ 3375429 h 3524250"/>
                                    <a:gd name="connsiteX73" fmla="*/ 1528054 w 2390775"/>
                                    <a:gd name="connsiteY73" fmla="*/ 3375429 h 3524250"/>
                                    <a:gd name="connsiteX74" fmla="*/ 1498184 w 2390775"/>
                                    <a:gd name="connsiteY74" fmla="*/ 3351302 h 3524250"/>
                                    <a:gd name="connsiteX75" fmla="*/ 1498184 w 2390775"/>
                                    <a:gd name="connsiteY75" fmla="*/ 3157231 h 3524250"/>
                                    <a:gd name="connsiteX76" fmla="*/ 2247382 w 2390775"/>
                                    <a:gd name="connsiteY76" fmla="*/ 3157231 h 3524250"/>
                                    <a:gd name="connsiteX77" fmla="*/ 2247382 w 2390775"/>
                                    <a:gd name="connsiteY77" fmla="*/ 3351302 h 3524250"/>
                                    <a:gd name="connsiteX78" fmla="*/ 2247373 w 2390775"/>
                                    <a:gd name="connsiteY78" fmla="*/ 3013613 h 3524250"/>
                                    <a:gd name="connsiteX79" fmla="*/ 1498174 w 2390775"/>
                                    <a:gd name="connsiteY79" fmla="*/ 3013613 h 3524250"/>
                                    <a:gd name="connsiteX80" fmla="*/ 1498174 w 2390775"/>
                                    <a:gd name="connsiteY80" fmla="*/ 2766305 h 3524250"/>
                                    <a:gd name="connsiteX81" fmla="*/ 2247373 w 2390775"/>
                                    <a:gd name="connsiteY81" fmla="*/ 2766305 h 3524250"/>
                                    <a:gd name="connsiteX82" fmla="*/ 2247373 w 2390775"/>
                                    <a:gd name="connsiteY82" fmla="*/ 3013613 h 35242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</a:cxnLst>
                                  <a:rect l="l" t="t" r="r" b="b"/>
                                  <a:pathLst>
                                    <a:path w="2390775" h="3524250">
                                      <a:moveTo>
                                        <a:pt x="2092934" y="1402525"/>
                                      </a:moveTo>
                                      <a:lnTo>
                                        <a:pt x="1956403" y="1328802"/>
                                      </a:lnTo>
                                      <a:lnTo>
                                        <a:pt x="1659785" y="659166"/>
                                      </a:lnTo>
                                      <a:cubicBezTo>
                                        <a:pt x="1590205" y="501718"/>
                                        <a:pt x="1379921" y="466694"/>
                                        <a:pt x="1263593" y="594158"/>
                                      </a:cubicBezTo>
                                      <a:lnTo>
                                        <a:pt x="1120746" y="271593"/>
                                      </a:lnTo>
                                      <a:cubicBezTo>
                                        <a:pt x="1050671" y="113288"/>
                                        <a:pt x="839149" y="79379"/>
                                        <a:pt x="723792" y="207443"/>
                                      </a:cubicBezTo>
                                      <a:cubicBezTo>
                                        <a:pt x="706523" y="179268"/>
                                        <a:pt x="686663" y="70483"/>
                                        <a:pt x="565429" y="23810"/>
                                      </a:cubicBezTo>
                                      <a:cubicBezTo>
                                        <a:pt x="366947" y="-52923"/>
                                        <a:pt x="173228" y="149292"/>
                                        <a:pt x="259619" y="344650"/>
                                      </a:cubicBezTo>
                                      <a:lnTo>
                                        <a:pt x="260096" y="345803"/>
                                      </a:lnTo>
                                      <a:cubicBezTo>
                                        <a:pt x="104429" y="338716"/>
                                        <a:pt x="-32474" y="490735"/>
                                        <a:pt x="17675" y="666062"/>
                                      </a:cubicBezTo>
                                      <a:cubicBezTo>
                                        <a:pt x="19589" y="673072"/>
                                        <a:pt x="11179" y="652917"/>
                                        <a:pt x="132375" y="930695"/>
                                      </a:cubicBezTo>
                                      <a:cubicBezTo>
                                        <a:pt x="148272" y="967080"/>
                                        <a:pt x="190592" y="983644"/>
                                        <a:pt x="226968" y="967747"/>
                                      </a:cubicBezTo>
                                      <a:cubicBezTo>
                                        <a:pt x="263258" y="951850"/>
                                        <a:pt x="279917" y="909530"/>
                                        <a:pt x="264020" y="873250"/>
                                      </a:cubicBezTo>
                                      <a:cubicBezTo>
                                        <a:pt x="231273" y="798278"/>
                                        <a:pt x="194897" y="714792"/>
                                        <a:pt x="154301" y="621733"/>
                                      </a:cubicBezTo>
                                      <a:cubicBezTo>
                                        <a:pt x="140309" y="572507"/>
                                        <a:pt x="164484" y="518377"/>
                                        <a:pt x="213661" y="497460"/>
                                      </a:cubicBezTo>
                                      <a:cubicBezTo>
                                        <a:pt x="266192" y="475343"/>
                                        <a:pt x="327380" y="499774"/>
                                        <a:pt x="349907" y="552610"/>
                                      </a:cubicBezTo>
                                      <a:cubicBezTo>
                                        <a:pt x="355508" y="566640"/>
                                        <a:pt x="618655" y="1149208"/>
                                        <a:pt x="619331" y="1150722"/>
                                      </a:cubicBezTo>
                                      <a:cubicBezTo>
                                        <a:pt x="694779" y="1327868"/>
                                        <a:pt x="824757" y="1403640"/>
                                        <a:pt x="917187" y="1511482"/>
                                      </a:cubicBezTo>
                                      <a:cubicBezTo>
                                        <a:pt x="985624" y="1579919"/>
                                        <a:pt x="1084132" y="1601750"/>
                                        <a:pt x="1172248" y="1574480"/>
                                      </a:cubicBezTo>
                                      <a:cubicBezTo>
                                        <a:pt x="1195927" y="1574480"/>
                                        <a:pt x="1291253" y="1513749"/>
                                        <a:pt x="1291253" y="1486974"/>
                                      </a:cubicBezTo>
                                      <a:cubicBezTo>
                                        <a:pt x="1300711" y="1461752"/>
                                        <a:pt x="1294854" y="1431691"/>
                                        <a:pt x="1274499" y="1411622"/>
                                      </a:cubicBezTo>
                                      <a:cubicBezTo>
                                        <a:pt x="1273527" y="1410650"/>
                                        <a:pt x="1241352" y="1378570"/>
                                        <a:pt x="1243380" y="1380599"/>
                                      </a:cubicBezTo>
                                      <a:cubicBezTo>
                                        <a:pt x="1177001" y="1303589"/>
                                        <a:pt x="1101105" y="1270594"/>
                                        <a:pt x="1101105" y="1174268"/>
                                      </a:cubicBezTo>
                                      <a:cubicBezTo>
                                        <a:pt x="1101105" y="1138807"/>
                                        <a:pt x="1116165" y="1104060"/>
                                        <a:pt x="1119965" y="1100259"/>
                                      </a:cubicBezTo>
                                      <a:cubicBezTo>
                                        <a:pt x="1126671" y="1088000"/>
                                        <a:pt x="1135091" y="1076608"/>
                                        <a:pt x="1145054" y="1066369"/>
                                      </a:cubicBezTo>
                                      <a:cubicBezTo>
                                        <a:pt x="1175115" y="1070112"/>
                                        <a:pt x="1159656" y="1058968"/>
                                        <a:pt x="1568716" y="1282748"/>
                                      </a:cubicBezTo>
                                      <a:cubicBezTo>
                                        <a:pt x="2053253" y="1544286"/>
                                        <a:pt x="2022716" y="1525779"/>
                                        <a:pt x="2054139" y="1549496"/>
                                      </a:cubicBezTo>
                                      <a:cubicBezTo>
                                        <a:pt x="2281139" y="1718117"/>
                                        <a:pt x="2243610" y="1967643"/>
                                        <a:pt x="2247354" y="1985608"/>
                                      </a:cubicBezTo>
                                      <a:lnTo>
                                        <a:pt x="2247354" y="2266233"/>
                                      </a:lnTo>
                                      <a:lnTo>
                                        <a:pt x="2247354" y="2622688"/>
                                      </a:lnTo>
                                      <a:lnTo>
                                        <a:pt x="1498155" y="2622688"/>
                                      </a:lnTo>
                                      <a:lnTo>
                                        <a:pt x="1498155" y="2350101"/>
                                      </a:lnTo>
                                      <a:cubicBezTo>
                                        <a:pt x="1498155" y="2290074"/>
                                        <a:pt x="1470199" y="2232715"/>
                                        <a:pt x="1423479" y="2196625"/>
                                      </a:cubicBezTo>
                                      <a:cubicBezTo>
                                        <a:pt x="1230103" y="2047578"/>
                                        <a:pt x="1010542" y="2072619"/>
                                        <a:pt x="820966" y="1883738"/>
                                      </a:cubicBezTo>
                                      <a:cubicBezTo>
                                        <a:pt x="710171" y="1762275"/>
                                        <a:pt x="615445" y="1710516"/>
                                        <a:pt x="565134" y="1566060"/>
                                      </a:cubicBezTo>
                                      <a:cubicBezTo>
                                        <a:pt x="553713" y="1533551"/>
                                        <a:pt x="567658" y="1567317"/>
                                        <a:pt x="378910" y="1136073"/>
                                      </a:cubicBezTo>
                                      <a:cubicBezTo>
                                        <a:pt x="363013" y="1099783"/>
                                        <a:pt x="320694" y="1083219"/>
                                        <a:pt x="284318" y="1099116"/>
                                      </a:cubicBezTo>
                                      <a:cubicBezTo>
                                        <a:pt x="248027" y="1115013"/>
                                        <a:pt x="231463" y="1157333"/>
                                        <a:pt x="247361" y="1193613"/>
                                      </a:cubicBezTo>
                                      <a:cubicBezTo>
                                        <a:pt x="435222" y="1623153"/>
                                        <a:pt x="420001" y="1586158"/>
                                        <a:pt x="429564" y="1613647"/>
                                      </a:cubicBezTo>
                                      <a:cubicBezTo>
                                        <a:pt x="482914" y="1766333"/>
                                        <a:pt x="565019" y="1830874"/>
                                        <a:pt x="718229" y="1984084"/>
                                      </a:cubicBezTo>
                                      <a:cubicBezTo>
                                        <a:pt x="934847" y="2201035"/>
                                        <a:pt x="1170914" y="2183423"/>
                                        <a:pt x="1335782" y="2310382"/>
                                      </a:cubicBezTo>
                                      <a:cubicBezTo>
                                        <a:pt x="1368806" y="2335880"/>
                                        <a:pt x="1348193" y="2353501"/>
                                        <a:pt x="1354547" y="2694506"/>
                                      </a:cubicBezTo>
                                      <a:cubicBezTo>
                                        <a:pt x="1354547" y="2847678"/>
                                        <a:pt x="1354547" y="3227715"/>
                                        <a:pt x="1354547" y="3351312"/>
                                      </a:cubicBezTo>
                                      <a:cubicBezTo>
                                        <a:pt x="1354547" y="3443800"/>
                                        <a:pt x="1432385" y="3519056"/>
                                        <a:pt x="1528035" y="3519056"/>
                                      </a:cubicBezTo>
                                      <a:lnTo>
                                        <a:pt x="2217483" y="3519056"/>
                                      </a:lnTo>
                                      <a:cubicBezTo>
                                        <a:pt x="2313133" y="3519056"/>
                                        <a:pt x="2390972" y="3443800"/>
                                        <a:pt x="2390972" y="3351312"/>
                                      </a:cubicBezTo>
                                      <a:cubicBezTo>
                                        <a:pt x="2390972" y="3227925"/>
                                        <a:pt x="2390972" y="2849697"/>
                                        <a:pt x="2390972" y="2694506"/>
                                      </a:cubicBezTo>
                                      <a:lnTo>
                                        <a:pt x="2390972" y="1928267"/>
                                      </a:lnTo>
                                      <a:cubicBezTo>
                                        <a:pt x="2389952" y="1699153"/>
                                        <a:pt x="2259393" y="1497661"/>
                                        <a:pt x="2092934" y="1402525"/>
                                      </a:cubicBezTo>
                                      <a:close/>
                                      <a:moveTo>
                                        <a:pt x="1101696" y="1442073"/>
                                      </a:moveTo>
                                      <a:cubicBezTo>
                                        <a:pt x="1071149" y="1443416"/>
                                        <a:pt x="1041469" y="1432119"/>
                                        <a:pt x="1019543" y="1410669"/>
                                      </a:cubicBezTo>
                                      <a:cubicBezTo>
                                        <a:pt x="717581" y="1087467"/>
                                        <a:pt x="891794" y="1408860"/>
                                        <a:pt x="390988" y="286443"/>
                                      </a:cubicBezTo>
                                      <a:cubicBezTo>
                                        <a:pt x="380644" y="263078"/>
                                        <a:pt x="380073" y="236942"/>
                                        <a:pt x="389359" y="212815"/>
                                      </a:cubicBezTo>
                                      <a:cubicBezTo>
                                        <a:pt x="420449" y="132052"/>
                                        <a:pt x="532901" y="131014"/>
                                        <a:pt x="567153" y="208414"/>
                                      </a:cubicBezTo>
                                      <a:lnTo>
                                        <a:pt x="965165" y="1106974"/>
                                      </a:lnTo>
                                      <a:cubicBezTo>
                                        <a:pt x="918311" y="1308533"/>
                                        <a:pt x="1086532" y="1419128"/>
                                        <a:pt x="1101696" y="1442073"/>
                                      </a:cubicBezTo>
                                      <a:close/>
                                      <a:moveTo>
                                        <a:pt x="1055262" y="954155"/>
                                      </a:moveTo>
                                      <a:cubicBezTo>
                                        <a:pt x="1055262" y="954155"/>
                                        <a:pt x="1055262" y="954155"/>
                                        <a:pt x="1055166" y="954155"/>
                                      </a:cubicBezTo>
                                      <a:lnTo>
                                        <a:pt x="813222" y="407839"/>
                                      </a:lnTo>
                                      <a:cubicBezTo>
                                        <a:pt x="778570" y="329753"/>
                                        <a:pt x="855989" y="248143"/>
                                        <a:pt x="935961" y="279061"/>
                                      </a:cubicBezTo>
                                      <a:cubicBezTo>
                                        <a:pt x="960088" y="288443"/>
                                        <a:pt x="979043" y="306445"/>
                                        <a:pt x="989387" y="329810"/>
                                      </a:cubicBezTo>
                                      <a:lnTo>
                                        <a:pt x="1216206" y="841751"/>
                                      </a:lnTo>
                                      <a:lnTo>
                                        <a:pt x="1216206" y="841846"/>
                                      </a:lnTo>
                                      <a:cubicBezTo>
                                        <a:pt x="1219282" y="850256"/>
                                        <a:pt x="1218644" y="848047"/>
                                        <a:pt x="1266564" y="956451"/>
                                      </a:cubicBezTo>
                                      <a:cubicBezTo>
                                        <a:pt x="1195508" y="920922"/>
                                        <a:pt x="1116412" y="903930"/>
                                        <a:pt x="1055262" y="954155"/>
                                      </a:cubicBezTo>
                                      <a:close/>
                                      <a:moveTo>
                                        <a:pt x="1473666" y="1068188"/>
                                      </a:moveTo>
                                      <a:lnTo>
                                        <a:pt x="1349584" y="788230"/>
                                      </a:lnTo>
                                      <a:cubicBezTo>
                                        <a:pt x="1322647" y="711858"/>
                                        <a:pt x="1397752" y="636773"/>
                                        <a:pt x="1475009" y="666633"/>
                                      </a:cubicBezTo>
                                      <a:cubicBezTo>
                                        <a:pt x="1499231" y="675920"/>
                                        <a:pt x="1518186" y="693923"/>
                                        <a:pt x="1528530" y="717278"/>
                                      </a:cubicBezTo>
                                      <a:lnTo>
                                        <a:pt x="1750082" y="1217445"/>
                                      </a:lnTo>
                                      <a:lnTo>
                                        <a:pt x="1473666" y="1068188"/>
                                      </a:lnTo>
                                      <a:close/>
                                      <a:moveTo>
                                        <a:pt x="2247373" y="3351302"/>
                                      </a:moveTo>
                                      <a:cubicBezTo>
                                        <a:pt x="2247373" y="3364323"/>
                                        <a:pt x="2233685" y="3375429"/>
                                        <a:pt x="2217502" y="3375429"/>
                                      </a:cubicBezTo>
                                      <a:lnTo>
                                        <a:pt x="1528054" y="3375429"/>
                                      </a:lnTo>
                                      <a:cubicBezTo>
                                        <a:pt x="1511871" y="3375429"/>
                                        <a:pt x="1498184" y="3364323"/>
                                        <a:pt x="1498184" y="3351302"/>
                                      </a:cubicBezTo>
                                      <a:lnTo>
                                        <a:pt x="1498184" y="3157231"/>
                                      </a:lnTo>
                                      <a:lnTo>
                                        <a:pt x="2247382" y="3157231"/>
                                      </a:lnTo>
                                      <a:lnTo>
                                        <a:pt x="2247382" y="3351302"/>
                                      </a:lnTo>
                                      <a:close/>
                                      <a:moveTo>
                                        <a:pt x="2247373" y="3013613"/>
                                      </a:moveTo>
                                      <a:lnTo>
                                        <a:pt x="1498174" y="3013613"/>
                                      </a:lnTo>
                                      <a:lnTo>
                                        <a:pt x="1498174" y="2766305"/>
                                      </a:lnTo>
                                      <a:lnTo>
                                        <a:pt x="2247373" y="2766305"/>
                                      </a:lnTo>
                                      <a:lnTo>
                                        <a:pt x="2247373" y="3013613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 cap="flat">
                                  <a:solidFill>
                                    <a:srgbClr val="DA9486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Freeform 34"/>
                              <wps:cNvSpPr/>
                              <wps:spPr>
                                <a:xfrm>
                                  <a:off x="2481996" y="1357756"/>
                                  <a:ext cx="2390775" cy="3524250"/>
                                </a:xfrm>
                                <a:custGeom>
                                  <a:avLst/>
                                  <a:gdLst>
                                    <a:gd name="connsiteX0" fmla="*/ 2138029 w 2390775"/>
                                    <a:gd name="connsiteY0" fmla="*/ 345800 h 3524250"/>
                                    <a:gd name="connsiteX1" fmla="*/ 2138506 w 2390775"/>
                                    <a:gd name="connsiteY1" fmla="*/ 344647 h 3524250"/>
                                    <a:gd name="connsiteX2" fmla="*/ 1832696 w 2390775"/>
                                    <a:gd name="connsiteY2" fmla="*/ 23807 h 3524250"/>
                                    <a:gd name="connsiteX3" fmla="*/ 1674333 w 2390775"/>
                                    <a:gd name="connsiteY3" fmla="*/ 207440 h 3524250"/>
                                    <a:gd name="connsiteX4" fmla="*/ 1277379 w 2390775"/>
                                    <a:gd name="connsiteY4" fmla="*/ 271590 h 3524250"/>
                                    <a:gd name="connsiteX5" fmla="*/ 1134532 w 2390775"/>
                                    <a:gd name="connsiteY5" fmla="*/ 594155 h 3524250"/>
                                    <a:gd name="connsiteX6" fmla="*/ 738340 w 2390775"/>
                                    <a:gd name="connsiteY6" fmla="*/ 659163 h 3524250"/>
                                    <a:gd name="connsiteX7" fmla="*/ 441722 w 2390775"/>
                                    <a:gd name="connsiteY7" fmla="*/ 1328799 h 3524250"/>
                                    <a:gd name="connsiteX8" fmla="*/ 305191 w 2390775"/>
                                    <a:gd name="connsiteY8" fmla="*/ 1402522 h 3524250"/>
                                    <a:gd name="connsiteX9" fmla="*/ 7144 w 2390775"/>
                                    <a:gd name="connsiteY9" fmla="*/ 1928255 h 3524250"/>
                                    <a:gd name="connsiteX10" fmla="*/ 7144 w 2390775"/>
                                    <a:gd name="connsiteY10" fmla="*/ 2694493 h 3524250"/>
                                    <a:gd name="connsiteX11" fmla="*/ 7144 w 2390775"/>
                                    <a:gd name="connsiteY11" fmla="*/ 3351299 h 3524250"/>
                                    <a:gd name="connsiteX12" fmla="*/ 180632 w 2390775"/>
                                    <a:gd name="connsiteY12" fmla="*/ 3519044 h 3524250"/>
                                    <a:gd name="connsiteX13" fmla="*/ 870080 w 2390775"/>
                                    <a:gd name="connsiteY13" fmla="*/ 3519044 h 3524250"/>
                                    <a:gd name="connsiteX14" fmla="*/ 1043569 w 2390775"/>
                                    <a:gd name="connsiteY14" fmla="*/ 3351299 h 3524250"/>
                                    <a:gd name="connsiteX15" fmla="*/ 1043569 w 2390775"/>
                                    <a:gd name="connsiteY15" fmla="*/ 2694493 h 3524250"/>
                                    <a:gd name="connsiteX16" fmla="*/ 1062333 w 2390775"/>
                                    <a:gd name="connsiteY16" fmla="*/ 2310369 h 3524250"/>
                                    <a:gd name="connsiteX17" fmla="*/ 1679886 w 2390775"/>
                                    <a:gd name="connsiteY17" fmla="*/ 1984071 h 3524250"/>
                                    <a:gd name="connsiteX18" fmla="*/ 1968551 w 2390775"/>
                                    <a:gd name="connsiteY18" fmla="*/ 1613634 h 3524250"/>
                                    <a:gd name="connsiteX19" fmla="*/ 2150755 w 2390775"/>
                                    <a:gd name="connsiteY19" fmla="*/ 1193601 h 3524250"/>
                                    <a:gd name="connsiteX20" fmla="*/ 2113798 w 2390775"/>
                                    <a:gd name="connsiteY20" fmla="*/ 1099103 h 3524250"/>
                                    <a:gd name="connsiteX21" fmla="*/ 2019205 w 2390775"/>
                                    <a:gd name="connsiteY21" fmla="*/ 1136060 h 3524250"/>
                                    <a:gd name="connsiteX22" fmla="*/ 1832981 w 2390775"/>
                                    <a:gd name="connsiteY22" fmla="*/ 1566047 h 3524250"/>
                                    <a:gd name="connsiteX23" fmla="*/ 1577150 w 2390775"/>
                                    <a:gd name="connsiteY23" fmla="*/ 1883725 h 3524250"/>
                                    <a:gd name="connsiteX24" fmla="*/ 974636 w 2390775"/>
                                    <a:gd name="connsiteY24" fmla="*/ 2196612 h 3524250"/>
                                    <a:gd name="connsiteX25" fmla="*/ 899960 w 2390775"/>
                                    <a:gd name="connsiteY25" fmla="*/ 2350088 h 3524250"/>
                                    <a:gd name="connsiteX26" fmla="*/ 899960 w 2390775"/>
                                    <a:gd name="connsiteY26" fmla="*/ 2622675 h 3524250"/>
                                    <a:gd name="connsiteX27" fmla="*/ 150762 w 2390775"/>
                                    <a:gd name="connsiteY27" fmla="*/ 2622675 h 3524250"/>
                                    <a:gd name="connsiteX28" fmla="*/ 150762 w 2390775"/>
                                    <a:gd name="connsiteY28" fmla="*/ 1985595 h 3524250"/>
                                    <a:gd name="connsiteX29" fmla="*/ 343976 w 2390775"/>
                                    <a:gd name="connsiteY29" fmla="*/ 1549483 h 3524250"/>
                                    <a:gd name="connsiteX30" fmla="*/ 829399 w 2390775"/>
                                    <a:gd name="connsiteY30" fmla="*/ 1282736 h 3524250"/>
                                    <a:gd name="connsiteX31" fmla="*/ 1253061 w 2390775"/>
                                    <a:gd name="connsiteY31" fmla="*/ 1066356 h 3524250"/>
                                    <a:gd name="connsiteX32" fmla="*/ 1278150 w 2390775"/>
                                    <a:gd name="connsiteY32" fmla="*/ 1100247 h 3524250"/>
                                    <a:gd name="connsiteX33" fmla="*/ 1297010 w 2390775"/>
                                    <a:gd name="connsiteY33" fmla="*/ 1174256 h 3524250"/>
                                    <a:gd name="connsiteX34" fmla="*/ 1154735 w 2390775"/>
                                    <a:gd name="connsiteY34" fmla="*/ 1380586 h 3524250"/>
                                    <a:gd name="connsiteX35" fmla="*/ 1123617 w 2390775"/>
                                    <a:gd name="connsiteY35" fmla="*/ 1411609 h 3524250"/>
                                    <a:gd name="connsiteX36" fmla="*/ 1106862 w 2390775"/>
                                    <a:gd name="connsiteY36" fmla="*/ 1486961 h 3524250"/>
                                    <a:gd name="connsiteX37" fmla="*/ 1225877 w 2390775"/>
                                    <a:gd name="connsiteY37" fmla="*/ 1574468 h 3524250"/>
                                    <a:gd name="connsiteX38" fmla="*/ 1480938 w 2390775"/>
                                    <a:gd name="connsiteY38" fmla="*/ 1511469 h 3524250"/>
                                    <a:gd name="connsiteX39" fmla="*/ 1778794 w 2390775"/>
                                    <a:gd name="connsiteY39" fmla="*/ 1150710 h 3524250"/>
                                    <a:gd name="connsiteX40" fmla="*/ 1934956 w 2390775"/>
                                    <a:gd name="connsiteY40" fmla="*/ 804114 h 3524250"/>
                                    <a:gd name="connsiteX41" fmla="*/ 2048218 w 2390775"/>
                                    <a:gd name="connsiteY41" fmla="*/ 552597 h 3524250"/>
                                    <a:gd name="connsiteX42" fmla="*/ 2184464 w 2390775"/>
                                    <a:gd name="connsiteY42" fmla="*/ 497447 h 3524250"/>
                                    <a:gd name="connsiteX43" fmla="*/ 2243823 w 2390775"/>
                                    <a:gd name="connsiteY43" fmla="*/ 621720 h 3524250"/>
                                    <a:gd name="connsiteX44" fmla="*/ 2134105 w 2390775"/>
                                    <a:gd name="connsiteY44" fmla="*/ 873237 h 3524250"/>
                                    <a:gd name="connsiteX45" fmla="*/ 2171157 w 2390775"/>
                                    <a:gd name="connsiteY45" fmla="*/ 967735 h 3524250"/>
                                    <a:gd name="connsiteX46" fmla="*/ 2265750 w 2390775"/>
                                    <a:gd name="connsiteY46" fmla="*/ 930682 h 3524250"/>
                                    <a:gd name="connsiteX47" fmla="*/ 2380450 w 2390775"/>
                                    <a:gd name="connsiteY47" fmla="*/ 666049 h 3524250"/>
                                    <a:gd name="connsiteX48" fmla="*/ 2138029 w 2390775"/>
                                    <a:gd name="connsiteY48" fmla="*/ 345800 h 3524250"/>
                                    <a:gd name="connsiteX49" fmla="*/ 150762 w 2390775"/>
                                    <a:gd name="connsiteY49" fmla="*/ 2766302 h 3524250"/>
                                    <a:gd name="connsiteX50" fmla="*/ 899960 w 2390775"/>
                                    <a:gd name="connsiteY50" fmla="*/ 2766302 h 3524250"/>
                                    <a:gd name="connsiteX51" fmla="*/ 899960 w 2390775"/>
                                    <a:gd name="connsiteY51" fmla="*/ 3013609 h 3524250"/>
                                    <a:gd name="connsiteX52" fmla="*/ 150762 w 2390775"/>
                                    <a:gd name="connsiteY52" fmla="*/ 3013609 h 3524250"/>
                                    <a:gd name="connsiteX53" fmla="*/ 150762 w 2390775"/>
                                    <a:gd name="connsiteY53" fmla="*/ 2766302 h 3524250"/>
                                    <a:gd name="connsiteX54" fmla="*/ 150762 w 2390775"/>
                                    <a:gd name="connsiteY54" fmla="*/ 3157227 h 3524250"/>
                                    <a:gd name="connsiteX55" fmla="*/ 899960 w 2390775"/>
                                    <a:gd name="connsiteY55" fmla="*/ 3157227 h 3524250"/>
                                    <a:gd name="connsiteX56" fmla="*/ 899960 w 2390775"/>
                                    <a:gd name="connsiteY56" fmla="*/ 3351299 h 3524250"/>
                                    <a:gd name="connsiteX57" fmla="*/ 870090 w 2390775"/>
                                    <a:gd name="connsiteY57" fmla="*/ 3375426 h 3524250"/>
                                    <a:gd name="connsiteX58" fmla="*/ 180642 w 2390775"/>
                                    <a:gd name="connsiteY58" fmla="*/ 3375426 h 3524250"/>
                                    <a:gd name="connsiteX59" fmla="*/ 150771 w 2390775"/>
                                    <a:gd name="connsiteY59" fmla="*/ 3351299 h 3524250"/>
                                    <a:gd name="connsiteX60" fmla="*/ 150771 w 2390775"/>
                                    <a:gd name="connsiteY60" fmla="*/ 3157227 h 3524250"/>
                                    <a:gd name="connsiteX61" fmla="*/ 1048560 w 2390775"/>
                                    <a:gd name="connsiteY61" fmla="*/ 788236 h 3524250"/>
                                    <a:gd name="connsiteX62" fmla="*/ 924478 w 2390775"/>
                                    <a:gd name="connsiteY62" fmla="*/ 1068195 h 3524250"/>
                                    <a:gd name="connsiteX63" fmla="*/ 648062 w 2390775"/>
                                    <a:gd name="connsiteY63" fmla="*/ 1217461 h 3524250"/>
                                    <a:gd name="connsiteX64" fmla="*/ 869614 w 2390775"/>
                                    <a:gd name="connsiteY64" fmla="*/ 717294 h 3524250"/>
                                    <a:gd name="connsiteX65" fmla="*/ 923134 w 2390775"/>
                                    <a:gd name="connsiteY65" fmla="*/ 666649 h 3524250"/>
                                    <a:gd name="connsiteX66" fmla="*/ 1048560 w 2390775"/>
                                    <a:gd name="connsiteY66" fmla="*/ 788236 h 3524250"/>
                                    <a:gd name="connsiteX67" fmla="*/ 1131570 w 2390775"/>
                                    <a:gd name="connsiteY67" fmla="*/ 956457 h 3524250"/>
                                    <a:gd name="connsiteX68" fmla="*/ 1181929 w 2390775"/>
                                    <a:gd name="connsiteY68" fmla="*/ 841852 h 3524250"/>
                                    <a:gd name="connsiteX69" fmla="*/ 1181929 w 2390775"/>
                                    <a:gd name="connsiteY69" fmla="*/ 841757 h 3524250"/>
                                    <a:gd name="connsiteX70" fmla="*/ 1408748 w 2390775"/>
                                    <a:gd name="connsiteY70" fmla="*/ 329817 h 3524250"/>
                                    <a:gd name="connsiteX71" fmla="*/ 1462173 w 2390775"/>
                                    <a:gd name="connsiteY71" fmla="*/ 279068 h 3524250"/>
                                    <a:gd name="connsiteX72" fmla="*/ 1584912 w 2390775"/>
                                    <a:gd name="connsiteY72" fmla="*/ 407846 h 3524250"/>
                                    <a:gd name="connsiteX73" fmla="*/ 1342968 w 2390775"/>
                                    <a:gd name="connsiteY73" fmla="*/ 954161 h 3524250"/>
                                    <a:gd name="connsiteX74" fmla="*/ 1342873 w 2390775"/>
                                    <a:gd name="connsiteY74" fmla="*/ 954161 h 3524250"/>
                                    <a:gd name="connsiteX75" fmla="*/ 1131570 w 2390775"/>
                                    <a:gd name="connsiteY75" fmla="*/ 956457 h 3524250"/>
                                    <a:gd name="connsiteX76" fmla="*/ 2007146 w 2390775"/>
                                    <a:gd name="connsiteY76" fmla="*/ 286440 h 3524250"/>
                                    <a:gd name="connsiteX77" fmla="*/ 1378591 w 2390775"/>
                                    <a:gd name="connsiteY77" fmla="*/ 1410666 h 3524250"/>
                                    <a:gd name="connsiteX78" fmla="*/ 1296438 w 2390775"/>
                                    <a:gd name="connsiteY78" fmla="*/ 1442070 h 3524250"/>
                                    <a:gd name="connsiteX79" fmla="*/ 1432970 w 2390775"/>
                                    <a:gd name="connsiteY79" fmla="*/ 1106962 h 3524250"/>
                                    <a:gd name="connsiteX80" fmla="*/ 1830981 w 2390775"/>
                                    <a:gd name="connsiteY80" fmla="*/ 208402 h 3524250"/>
                                    <a:gd name="connsiteX81" fmla="*/ 2008775 w 2390775"/>
                                    <a:gd name="connsiteY81" fmla="*/ 212802 h 3524250"/>
                                    <a:gd name="connsiteX82" fmla="*/ 2007146 w 2390775"/>
                                    <a:gd name="connsiteY82" fmla="*/ 286440 h 35242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</a:cxnLst>
                                  <a:rect l="l" t="t" r="r" b="b"/>
                                  <a:pathLst>
                                    <a:path w="2390775" h="3524250">
                                      <a:moveTo>
                                        <a:pt x="2138029" y="345800"/>
                                      </a:moveTo>
                                      <a:lnTo>
                                        <a:pt x="2138506" y="344647"/>
                                      </a:lnTo>
                                      <a:cubicBezTo>
                                        <a:pt x="2224907" y="149289"/>
                                        <a:pt x="2031178" y="-52917"/>
                                        <a:pt x="1832696" y="23807"/>
                                      </a:cubicBezTo>
                                      <a:cubicBezTo>
                                        <a:pt x="1711462" y="70480"/>
                                        <a:pt x="1691612" y="179265"/>
                                        <a:pt x="1674333" y="207440"/>
                                      </a:cubicBezTo>
                                      <a:cubicBezTo>
                                        <a:pt x="1558966" y="79376"/>
                                        <a:pt x="1347454" y="113285"/>
                                        <a:pt x="1277379" y="271590"/>
                                      </a:cubicBezTo>
                                      <a:lnTo>
                                        <a:pt x="1134532" y="594155"/>
                                      </a:lnTo>
                                      <a:cubicBezTo>
                                        <a:pt x="1018204" y="466691"/>
                                        <a:pt x="807920" y="501714"/>
                                        <a:pt x="738340" y="659163"/>
                                      </a:cubicBezTo>
                                      <a:lnTo>
                                        <a:pt x="441722" y="1328799"/>
                                      </a:lnTo>
                                      <a:lnTo>
                                        <a:pt x="305191" y="1402522"/>
                                      </a:lnTo>
                                      <a:cubicBezTo>
                                        <a:pt x="138732" y="1497658"/>
                                        <a:pt x="8163" y="1699150"/>
                                        <a:pt x="7144" y="1928255"/>
                                      </a:cubicBezTo>
                                      <a:lnTo>
                                        <a:pt x="7144" y="2694493"/>
                                      </a:lnTo>
                                      <a:cubicBezTo>
                                        <a:pt x="7144" y="2847665"/>
                                        <a:pt x="7144" y="3227703"/>
                                        <a:pt x="7144" y="3351299"/>
                                      </a:cubicBezTo>
                                      <a:cubicBezTo>
                                        <a:pt x="7144" y="3443787"/>
                                        <a:pt x="84982" y="3519044"/>
                                        <a:pt x="180632" y="3519044"/>
                                      </a:cubicBezTo>
                                      <a:lnTo>
                                        <a:pt x="870080" y="3519044"/>
                                      </a:lnTo>
                                      <a:cubicBezTo>
                                        <a:pt x="965730" y="3519044"/>
                                        <a:pt x="1043569" y="3443787"/>
                                        <a:pt x="1043569" y="3351299"/>
                                      </a:cubicBezTo>
                                      <a:cubicBezTo>
                                        <a:pt x="1043569" y="3227912"/>
                                        <a:pt x="1043569" y="2849684"/>
                                        <a:pt x="1043569" y="2694493"/>
                                      </a:cubicBezTo>
                                      <a:cubicBezTo>
                                        <a:pt x="1049922" y="2353489"/>
                                        <a:pt x="1029310" y="2335868"/>
                                        <a:pt x="1062333" y="2310369"/>
                                      </a:cubicBezTo>
                                      <a:cubicBezTo>
                                        <a:pt x="1227191" y="2183410"/>
                                        <a:pt x="1463259" y="2201022"/>
                                        <a:pt x="1679886" y="1984071"/>
                                      </a:cubicBezTo>
                                      <a:cubicBezTo>
                                        <a:pt x="1833096" y="1830862"/>
                                        <a:pt x="1915211" y="1766320"/>
                                        <a:pt x="1968551" y="1613634"/>
                                      </a:cubicBezTo>
                                      <a:cubicBezTo>
                                        <a:pt x="1978114" y="1586145"/>
                                        <a:pt x="1962893" y="1623140"/>
                                        <a:pt x="2150755" y="1193601"/>
                                      </a:cubicBezTo>
                                      <a:cubicBezTo>
                                        <a:pt x="2166652" y="1157311"/>
                                        <a:pt x="2150088" y="1114991"/>
                                        <a:pt x="2113798" y="1099103"/>
                                      </a:cubicBezTo>
                                      <a:cubicBezTo>
                                        <a:pt x="2077412" y="1083206"/>
                                        <a:pt x="2035092" y="1099770"/>
                                        <a:pt x="2019205" y="1136060"/>
                                      </a:cubicBezTo>
                                      <a:cubicBezTo>
                                        <a:pt x="1830458" y="1567305"/>
                                        <a:pt x="1844402" y="1533539"/>
                                        <a:pt x="1832981" y="1566047"/>
                                      </a:cubicBezTo>
                                      <a:cubicBezTo>
                                        <a:pt x="1782680" y="1710504"/>
                                        <a:pt x="1687944" y="1762263"/>
                                        <a:pt x="1577150" y="1883725"/>
                                      </a:cubicBezTo>
                                      <a:cubicBezTo>
                                        <a:pt x="1387564" y="2072606"/>
                                        <a:pt x="1168003" y="2047574"/>
                                        <a:pt x="974636" y="2196612"/>
                                      </a:cubicBezTo>
                                      <a:cubicBezTo>
                                        <a:pt x="927916" y="2232712"/>
                                        <a:pt x="899960" y="2290062"/>
                                        <a:pt x="899960" y="2350088"/>
                                      </a:cubicBezTo>
                                      <a:lnTo>
                                        <a:pt x="899960" y="2622675"/>
                                      </a:lnTo>
                                      <a:lnTo>
                                        <a:pt x="150762" y="2622675"/>
                                      </a:lnTo>
                                      <a:cubicBezTo>
                                        <a:pt x="150762" y="2552618"/>
                                        <a:pt x="150762" y="2047965"/>
                                        <a:pt x="150762" y="1985595"/>
                                      </a:cubicBezTo>
                                      <a:cubicBezTo>
                                        <a:pt x="154505" y="1967622"/>
                                        <a:pt x="116977" y="1718104"/>
                                        <a:pt x="343976" y="1549483"/>
                                      </a:cubicBezTo>
                                      <a:cubicBezTo>
                                        <a:pt x="375399" y="1525766"/>
                                        <a:pt x="344862" y="1544273"/>
                                        <a:pt x="829399" y="1282736"/>
                                      </a:cubicBezTo>
                                      <a:cubicBezTo>
                                        <a:pt x="1238469" y="1058956"/>
                                        <a:pt x="1223001" y="1070100"/>
                                        <a:pt x="1253061" y="1066356"/>
                                      </a:cubicBezTo>
                                      <a:cubicBezTo>
                                        <a:pt x="1263015" y="1076605"/>
                                        <a:pt x="1271445" y="1087997"/>
                                        <a:pt x="1278150" y="1100247"/>
                                      </a:cubicBezTo>
                                      <a:cubicBezTo>
                                        <a:pt x="1281951" y="1104047"/>
                                        <a:pt x="1297010" y="1138794"/>
                                        <a:pt x="1297010" y="1174256"/>
                                      </a:cubicBezTo>
                                      <a:cubicBezTo>
                                        <a:pt x="1297010" y="1270582"/>
                                        <a:pt x="1221115" y="1303577"/>
                                        <a:pt x="1154735" y="1380586"/>
                                      </a:cubicBezTo>
                                      <a:cubicBezTo>
                                        <a:pt x="1156764" y="1378557"/>
                                        <a:pt x="1124588" y="1410638"/>
                                        <a:pt x="1123617" y="1411609"/>
                                      </a:cubicBezTo>
                                      <a:cubicBezTo>
                                        <a:pt x="1103262" y="1431678"/>
                                        <a:pt x="1097404" y="1461739"/>
                                        <a:pt x="1106862" y="1486961"/>
                                      </a:cubicBezTo>
                                      <a:cubicBezTo>
                                        <a:pt x="1106862" y="1513746"/>
                                        <a:pt x="1202198" y="1574468"/>
                                        <a:pt x="1225877" y="1574468"/>
                                      </a:cubicBezTo>
                                      <a:cubicBezTo>
                                        <a:pt x="1313993" y="1601738"/>
                                        <a:pt x="1412500" y="1579906"/>
                                        <a:pt x="1480938" y="1511469"/>
                                      </a:cubicBezTo>
                                      <a:cubicBezTo>
                                        <a:pt x="1573368" y="1403627"/>
                                        <a:pt x="1703356" y="1327856"/>
                                        <a:pt x="1778794" y="1150710"/>
                                      </a:cubicBezTo>
                                      <a:lnTo>
                                        <a:pt x="1934956" y="804114"/>
                                      </a:lnTo>
                                      <a:cubicBezTo>
                                        <a:pt x="2079450" y="483312"/>
                                        <a:pt x="2040398" y="572190"/>
                                        <a:pt x="2048218" y="552597"/>
                                      </a:cubicBezTo>
                                      <a:cubicBezTo>
                                        <a:pt x="2070745" y="499762"/>
                                        <a:pt x="2131924" y="475330"/>
                                        <a:pt x="2184464" y="497447"/>
                                      </a:cubicBezTo>
                                      <a:cubicBezTo>
                                        <a:pt x="2233651" y="518364"/>
                                        <a:pt x="2257816" y="572504"/>
                                        <a:pt x="2243823" y="621720"/>
                                      </a:cubicBezTo>
                                      <a:cubicBezTo>
                                        <a:pt x="2203228" y="714779"/>
                                        <a:pt x="2166842" y="798275"/>
                                        <a:pt x="2134105" y="873237"/>
                                      </a:cubicBezTo>
                                      <a:cubicBezTo>
                                        <a:pt x="2118208" y="909527"/>
                                        <a:pt x="2134867" y="951847"/>
                                        <a:pt x="2171157" y="967735"/>
                                      </a:cubicBezTo>
                                      <a:cubicBezTo>
                                        <a:pt x="2207543" y="983632"/>
                                        <a:pt x="2249862" y="967068"/>
                                        <a:pt x="2265750" y="930682"/>
                                      </a:cubicBezTo>
                                      <a:cubicBezTo>
                                        <a:pt x="2386956" y="652895"/>
                                        <a:pt x="2378535" y="673050"/>
                                        <a:pt x="2380450" y="666049"/>
                                      </a:cubicBezTo>
                                      <a:cubicBezTo>
                                        <a:pt x="2430590" y="490723"/>
                                        <a:pt x="2293696" y="338713"/>
                                        <a:pt x="2138029" y="345800"/>
                                      </a:cubicBezTo>
                                      <a:close/>
                                      <a:moveTo>
                                        <a:pt x="150762" y="2766302"/>
                                      </a:moveTo>
                                      <a:lnTo>
                                        <a:pt x="899960" y="2766302"/>
                                      </a:lnTo>
                                      <a:lnTo>
                                        <a:pt x="899960" y="3013609"/>
                                      </a:lnTo>
                                      <a:lnTo>
                                        <a:pt x="150762" y="3013609"/>
                                      </a:lnTo>
                                      <a:lnTo>
                                        <a:pt x="150762" y="2766302"/>
                                      </a:lnTo>
                                      <a:close/>
                                      <a:moveTo>
                                        <a:pt x="150762" y="3157227"/>
                                      </a:moveTo>
                                      <a:lnTo>
                                        <a:pt x="899960" y="3157227"/>
                                      </a:lnTo>
                                      <a:lnTo>
                                        <a:pt x="899960" y="3351299"/>
                                      </a:lnTo>
                                      <a:cubicBezTo>
                                        <a:pt x="899960" y="3364320"/>
                                        <a:pt x="886273" y="3375426"/>
                                        <a:pt x="870090" y="3375426"/>
                                      </a:cubicBezTo>
                                      <a:lnTo>
                                        <a:pt x="180642" y="3375426"/>
                                      </a:lnTo>
                                      <a:cubicBezTo>
                                        <a:pt x="164459" y="3375426"/>
                                        <a:pt x="150771" y="3364320"/>
                                        <a:pt x="150771" y="3351299"/>
                                      </a:cubicBezTo>
                                      <a:lnTo>
                                        <a:pt x="150771" y="3157227"/>
                                      </a:lnTo>
                                      <a:close/>
                                      <a:moveTo>
                                        <a:pt x="1048560" y="788236"/>
                                      </a:moveTo>
                                      <a:lnTo>
                                        <a:pt x="924478" y="1068195"/>
                                      </a:lnTo>
                                      <a:lnTo>
                                        <a:pt x="648062" y="1217461"/>
                                      </a:lnTo>
                                      <a:lnTo>
                                        <a:pt x="869614" y="717294"/>
                                      </a:lnTo>
                                      <a:cubicBezTo>
                                        <a:pt x="879958" y="693929"/>
                                        <a:pt x="898912" y="675936"/>
                                        <a:pt x="923134" y="666649"/>
                                      </a:cubicBezTo>
                                      <a:cubicBezTo>
                                        <a:pt x="1000392" y="636779"/>
                                        <a:pt x="1075496" y="711855"/>
                                        <a:pt x="1048560" y="788236"/>
                                      </a:cubicBezTo>
                                      <a:close/>
                                      <a:moveTo>
                                        <a:pt x="1131570" y="956457"/>
                                      </a:moveTo>
                                      <a:cubicBezTo>
                                        <a:pt x="1179490" y="848053"/>
                                        <a:pt x="1178862" y="850253"/>
                                        <a:pt x="1181929" y="841852"/>
                                      </a:cubicBezTo>
                                      <a:lnTo>
                                        <a:pt x="1181929" y="841757"/>
                                      </a:lnTo>
                                      <a:lnTo>
                                        <a:pt x="1408748" y="329817"/>
                                      </a:lnTo>
                                      <a:cubicBezTo>
                                        <a:pt x="1419092" y="306452"/>
                                        <a:pt x="1438047" y="288459"/>
                                        <a:pt x="1462173" y="279068"/>
                                      </a:cubicBezTo>
                                      <a:cubicBezTo>
                                        <a:pt x="1542145" y="248149"/>
                                        <a:pt x="1619564" y="329750"/>
                                        <a:pt x="1584912" y="407846"/>
                                      </a:cubicBezTo>
                                      <a:lnTo>
                                        <a:pt x="1342968" y="954161"/>
                                      </a:lnTo>
                                      <a:cubicBezTo>
                                        <a:pt x="1342873" y="954161"/>
                                        <a:pt x="1342873" y="954161"/>
                                        <a:pt x="1342873" y="954161"/>
                                      </a:cubicBezTo>
                                      <a:cubicBezTo>
                                        <a:pt x="1281722" y="903927"/>
                                        <a:pt x="1202627" y="920919"/>
                                        <a:pt x="1131570" y="956457"/>
                                      </a:cubicBezTo>
                                      <a:close/>
                                      <a:moveTo>
                                        <a:pt x="2007146" y="286440"/>
                                      </a:moveTo>
                                      <a:cubicBezTo>
                                        <a:pt x="1506341" y="1408857"/>
                                        <a:pt x="1680543" y="1087464"/>
                                        <a:pt x="1378591" y="1410666"/>
                                      </a:cubicBezTo>
                                      <a:cubicBezTo>
                                        <a:pt x="1356665" y="1432116"/>
                                        <a:pt x="1326985" y="1443413"/>
                                        <a:pt x="1296438" y="1442070"/>
                                      </a:cubicBezTo>
                                      <a:cubicBezTo>
                                        <a:pt x="1311602" y="1419134"/>
                                        <a:pt x="1479823" y="1308539"/>
                                        <a:pt x="1432970" y="1106962"/>
                                      </a:cubicBezTo>
                                      <a:lnTo>
                                        <a:pt x="1830981" y="208402"/>
                                      </a:lnTo>
                                      <a:cubicBezTo>
                                        <a:pt x="1865243" y="131001"/>
                                        <a:pt x="1977695" y="132049"/>
                                        <a:pt x="2008775" y="212802"/>
                                      </a:cubicBezTo>
                                      <a:cubicBezTo>
                                        <a:pt x="2018062" y="236938"/>
                                        <a:pt x="2017490" y="263075"/>
                                        <a:pt x="2007146" y="2864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 cap="flat">
                                  <a:solidFill>
                                    <a:srgbClr val="DA9486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Freeform 35"/>
                              <wps:cNvSpPr/>
                              <wps:spPr>
                                <a:xfrm>
                                  <a:off x="995391" y="-7144"/>
                                  <a:ext cx="2876550" cy="2552700"/>
                                </a:xfrm>
                                <a:custGeom>
                                  <a:avLst/>
                                  <a:gdLst>
                                    <a:gd name="connsiteX0" fmla="*/ 2160099 w 2876550"/>
                                    <a:gd name="connsiteY0" fmla="*/ 7144 h 2552700"/>
                                    <a:gd name="connsiteX1" fmla="*/ 1442943 w 2876550"/>
                                    <a:gd name="connsiteY1" fmla="*/ 418014 h 2552700"/>
                                    <a:gd name="connsiteX2" fmla="*/ 701193 w 2876550"/>
                                    <a:gd name="connsiteY2" fmla="*/ 7496 h 2552700"/>
                                    <a:gd name="connsiteX3" fmla="*/ 182357 w 2876550"/>
                                    <a:gd name="connsiteY3" fmla="*/ 1200769 h 2552700"/>
                                    <a:gd name="connsiteX4" fmla="*/ 698097 w 2876550"/>
                                    <a:gd name="connsiteY4" fmla="*/ 1802482 h 2552700"/>
                                    <a:gd name="connsiteX5" fmla="*/ 799348 w 2876550"/>
                                    <a:gd name="connsiteY5" fmla="*/ 1810264 h 2552700"/>
                                    <a:gd name="connsiteX6" fmla="*/ 807130 w 2876550"/>
                                    <a:gd name="connsiteY6" fmla="*/ 1709014 h 2552700"/>
                                    <a:gd name="connsiteX7" fmla="*/ 291399 w 2876550"/>
                                    <a:gd name="connsiteY7" fmla="*/ 1107300 h 2552700"/>
                                    <a:gd name="connsiteX8" fmla="*/ 150762 w 2876550"/>
                                    <a:gd name="connsiteY8" fmla="*/ 731844 h 2552700"/>
                                    <a:gd name="connsiteX9" fmla="*/ 725710 w 2876550"/>
                                    <a:gd name="connsiteY9" fmla="*/ 150762 h 2552700"/>
                                    <a:gd name="connsiteX10" fmla="*/ 1338625 w 2876550"/>
                                    <a:gd name="connsiteY10" fmla="*/ 526475 h 2552700"/>
                                    <a:gd name="connsiteX11" fmla="*/ 1442943 w 2876550"/>
                                    <a:gd name="connsiteY11" fmla="*/ 590369 h 2552700"/>
                                    <a:gd name="connsiteX12" fmla="*/ 1547261 w 2876550"/>
                                    <a:gd name="connsiteY12" fmla="*/ 526447 h 2552700"/>
                                    <a:gd name="connsiteX13" fmla="*/ 2180454 w 2876550"/>
                                    <a:gd name="connsiteY13" fmla="*/ 151057 h 2552700"/>
                                    <a:gd name="connsiteX14" fmla="*/ 2594420 w 2876550"/>
                                    <a:gd name="connsiteY14" fmla="*/ 1107310 h 2552700"/>
                                    <a:gd name="connsiteX15" fmla="*/ 1498474 w 2876550"/>
                                    <a:gd name="connsiteY15" fmla="*/ 2385841 h 2552700"/>
                                    <a:gd name="connsiteX16" fmla="*/ 1387231 w 2876550"/>
                                    <a:gd name="connsiteY16" fmla="*/ 2385841 h 2552700"/>
                                    <a:gd name="connsiteX17" fmla="*/ 994049 w 2876550"/>
                                    <a:gd name="connsiteY17" fmla="*/ 1927108 h 2552700"/>
                                    <a:gd name="connsiteX18" fmla="*/ 892798 w 2876550"/>
                                    <a:gd name="connsiteY18" fmla="*/ 1919326 h 2552700"/>
                                    <a:gd name="connsiteX19" fmla="*/ 885016 w 2876550"/>
                                    <a:gd name="connsiteY19" fmla="*/ 2020576 h 2552700"/>
                                    <a:gd name="connsiteX20" fmla="*/ 1278198 w 2876550"/>
                                    <a:gd name="connsiteY20" fmla="*/ 2479310 h 2552700"/>
                                    <a:gd name="connsiteX21" fmla="*/ 1442857 w 2876550"/>
                                    <a:gd name="connsiteY21" fmla="*/ 2555053 h 2552700"/>
                                    <a:gd name="connsiteX22" fmla="*/ 1607516 w 2876550"/>
                                    <a:gd name="connsiteY22" fmla="*/ 2479310 h 2552700"/>
                                    <a:gd name="connsiteX23" fmla="*/ 2703462 w 2876550"/>
                                    <a:gd name="connsiteY23" fmla="*/ 1200769 h 2552700"/>
                                    <a:gd name="connsiteX24" fmla="*/ 2160099 w 2876550"/>
                                    <a:gd name="connsiteY24" fmla="*/ 7144 h 25527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2876550" h="2552700">
                                      <a:moveTo>
                                        <a:pt x="2160099" y="7144"/>
                                      </a:moveTo>
                                      <a:cubicBezTo>
                                        <a:pt x="1862414" y="7144"/>
                                        <a:pt x="1591942" y="163354"/>
                                        <a:pt x="1442943" y="418014"/>
                                      </a:cubicBezTo>
                                      <a:cubicBezTo>
                                        <a:pt x="1289943" y="156648"/>
                                        <a:pt x="1009060" y="-1191"/>
                                        <a:pt x="701193" y="7496"/>
                                      </a:cubicBezTo>
                                      <a:cubicBezTo>
                                        <a:pt x="97775" y="24994"/>
                                        <a:pt x="-210245" y="742702"/>
                                        <a:pt x="182357" y="1200769"/>
                                      </a:cubicBezTo>
                                      <a:lnTo>
                                        <a:pt x="698097" y="1802482"/>
                                      </a:lnTo>
                                      <a:cubicBezTo>
                                        <a:pt x="723901" y="1832591"/>
                                        <a:pt x="769239" y="1836077"/>
                                        <a:pt x="799348" y="1810264"/>
                                      </a:cubicBezTo>
                                      <a:cubicBezTo>
                                        <a:pt x="829457" y="1784452"/>
                                        <a:pt x="832943" y="1739122"/>
                                        <a:pt x="807130" y="1709014"/>
                                      </a:cubicBezTo>
                                      <a:lnTo>
                                        <a:pt x="291399" y="1107300"/>
                                      </a:lnTo>
                                      <a:cubicBezTo>
                                        <a:pt x="199387" y="999944"/>
                                        <a:pt x="150762" y="870118"/>
                                        <a:pt x="150762" y="731844"/>
                                      </a:cubicBezTo>
                                      <a:cubicBezTo>
                                        <a:pt x="150753" y="434721"/>
                                        <a:pt x="377705" y="150762"/>
                                        <a:pt x="725710" y="150762"/>
                                      </a:cubicBezTo>
                                      <a:cubicBezTo>
                                        <a:pt x="985600" y="150762"/>
                                        <a:pt x="1220448" y="294723"/>
                                        <a:pt x="1338625" y="526475"/>
                                      </a:cubicBezTo>
                                      <a:cubicBezTo>
                                        <a:pt x="1358723" y="565880"/>
                                        <a:pt x="1398699" y="590369"/>
                                        <a:pt x="1442943" y="590369"/>
                                      </a:cubicBezTo>
                                      <a:cubicBezTo>
                                        <a:pt x="1487186" y="590369"/>
                                        <a:pt x="1527163" y="565880"/>
                                        <a:pt x="1547261" y="526447"/>
                                      </a:cubicBezTo>
                                      <a:cubicBezTo>
                                        <a:pt x="1668638" y="288293"/>
                                        <a:pt x="1912859" y="143380"/>
                                        <a:pt x="2180454" y="151057"/>
                                      </a:cubicBezTo>
                                      <a:cubicBezTo>
                                        <a:pt x="2661714" y="165030"/>
                                        <a:pt x="2909650" y="739492"/>
                                        <a:pt x="2594420" y="1107310"/>
                                      </a:cubicBezTo>
                                      <a:lnTo>
                                        <a:pt x="1498474" y="2385841"/>
                                      </a:lnTo>
                                      <a:cubicBezTo>
                                        <a:pt x="1469203" y="2419998"/>
                                        <a:pt x="1416559" y="2420055"/>
                                        <a:pt x="1387231" y="2385841"/>
                                      </a:cubicBezTo>
                                      <a:lnTo>
                                        <a:pt x="994049" y="1927108"/>
                                      </a:lnTo>
                                      <a:cubicBezTo>
                                        <a:pt x="968236" y="1896990"/>
                                        <a:pt x="922897" y="1893503"/>
                                        <a:pt x="892798" y="1919326"/>
                                      </a:cubicBezTo>
                                      <a:cubicBezTo>
                                        <a:pt x="862689" y="1945129"/>
                                        <a:pt x="859203" y="1990468"/>
                                        <a:pt x="885016" y="2020576"/>
                                      </a:cubicBezTo>
                                      <a:lnTo>
                                        <a:pt x="1278198" y="2479310"/>
                                      </a:lnTo>
                                      <a:cubicBezTo>
                                        <a:pt x="1319451" y="2527440"/>
                                        <a:pt x="1379468" y="2555053"/>
                                        <a:pt x="1442857" y="2555053"/>
                                      </a:cubicBezTo>
                                      <a:cubicBezTo>
                                        <a:pt x="1506246" y="2555043"/>
                                        <a:pt x="1566263" y="2527440"/>
                                        <a:pt x="1607516" y="2479310"/>
                                      </a:cubicBezTo>
                                      <a:lnTo>
                                        <a:pt x="2703462" y="1200769"/>
                                      </a:lnTo>
                                      <a:cubicBezTo>
                                        <a:pt x="3100207" y="737854"/>
                                        <a:pt x="2782025" y="7144"/>
                                        <a:pt x="2160099" y="714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 cap="flat">
                                  <a:solidFill>
                                    <a:srgbClr val="DA9486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8729E4" id="Graphic 9" o:spid="_x0000_s1026" alt="Praying Icon" style="width:43.15pt;height:43.15pt;mso-position-horizontal-relative:char;mso-position-vertical-relative:line" coordorigin="-33,-71" coordsize="48761,4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">
                      <v:shape id="Freeform 33" o:spid="_x0000_s1027" style="position:absolute;left:-33;top:13577;width:23907;height:35243;visibility:visible;mso-wrap-style:square;v-text-anchor:middle" coordsize="2390775,352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" path="m2092934,1402525r-136531,-73723l1659785,659166c1590205,501718,1379921,466694,1263593,594158l1120746,271593c1050671,113288,839149,79379,723792,207443,706523,179268,686663,70483,565429,23810,366947,-52923,173228,149292,259619,344650r477,1153c104429,338716,-32474,490735,17675,666062v1914,7010,-6496,-13145,114700,264633c148272,967080,190592,983644,226968,967747v36290,-15897,52949,-58217,37052,-94497c231273,798278,194897,714792,154301,621733,140309,572507,164484,518377,213661,497460v52531,-22117,113719,2314,136246,55150c355508,566640,618655,1149208,619331,1150722v75448,177146,205426,252918,297856,360760c985624,1579919,1084132,1601750,1172248,1574480v23679,,119005,-60731,119005,-87506c1300711,1461752,1294854,1431691,1274499,1411622v-972,-972,-33147,-33052,-31119,-31023c1177001,1303589,1101105,1270594,1101105,1174268v,-35461,15060,-70208,18860,-74009c1126671,1088000,1135091,1076608,1145054,1066369v30061,3743,14602,-7401,423662,216379c2053253,1544286,2022716,1525779,2054139,1549496v227000,168621,189471,418147,193215,436112l2247354,2266233r,356455l1498155,2622688r,-272587c1498155,2290074,1470199,2232715,1423479,2196625,1230103,2047578,1010542,2072619,820966,1883738,710171,1762275,615445,1710516,565134,1566060v-11421,-32509,2524,1257,-186224,-429987c363013,1099783,320694,1083219,284318,1099116v-36291,15897,-52855,58217,-36957,94497c435222,1623153,420001,1586158,429564,1613647v53350,152686,135455,217227,288665,370437c934847,2201035,1170914,2183423,1335782,2310382v33024,25498,12411,43119,18765,384124c1354547,2847678,1354547,3227715,1354547,3351312v,92488,77838,167744,173488,167744l2217483,3519056v95650,,173489,-75256,173489,-167744c2390972,3227925,2390972,2849697,2390972,2694506r,-766239c2389952,1699153,2259393,1497661,2092934,1402525xm1101696,1442073v-30547,1343,-60227,-9954,-82153,-31404c717581,1087467,891794,1408860,390988,286443v-10344,-23365,-10915,-49501,-1629,-73628c420449,132052,532901,131014,567153,208414r398012,898560c918311,1308533,1086532,1419128,1101696,1442073xm1055262,954155v,,,,-96,l813222,407839c778570,329753,855989,248143,935961,279061v24127,9382,43082,27384,53426,50749l1216206,841751r,95c1219282,850256,1218644,848047,1266564,956451v-71056,-35529,-150152,-52521,-211302,-2296xm1473666,1068188l1349584,788230v-26937,-76372,48168,-151457,125425,-121597c1499231,675920,1518186,693923,1528530,717278r221552,500167l1473666,1068188xm2247373,3351302v,13021,-13688,24127,-29871,24127l1528054,3375429v-16183,,-29870,-11106,-29870,-24127l1498184,3157231r749198,l2247382,3351302r-9,xm2247373,3013613r-749199,l1498174,2766305r749199,l2247373,3013613xe" filled="f" strokecolor="#da9486">
                        <v:stroke joinstyle="miter"/>
                        <v:path arrowok="t" o:connecttype="custom" o:connectlocs="2092934,1402525;1956403,1328802;1659785,659166;1263593,594158;1120746,271593;723792,207443;565429,23810;259619,344650;260096,345803;17675,666062;132375,930695;226968,967747;264020,873250;154301,621733;213661,497460;349907,552610;619331,1150722;917187,1511482;1172248,1574480;1291253,1486974;1274499,1411622;1243380,1380599;1101105,1174268;1119965,1100259;1145054,1066369;1568716,1282748;2054139,1549496;2247354,1985608;2247354,2266233;2247354,2622688;1498155,2622688;1498155,2350101;1423479,2196625;820966,1883738;565134,1566060;378910,1136073;284318,1099116;247361,1193613;429564,1613647;718229,1984084;1335782,2310382;1354547,2694506;1354547,3351312;1528035,3519056;2217483,3519056;2390972,3351312;2390972,2694506;2390972,1928267;2092934,1402525;1101696,1442073;1019543,1410669;390988,286443;389359,212815;567153,208414;965165,1106974;1101696,1442073;1055262,954155;1055166,954155;813222,407839;935961,279061;989387,329810;1216206,841751;1216206,841846;1266564,956451;1055262,954155;1473666,1068188;1349584,788230;1475009,666633;1528530,717278;1750082,1217445;1473666,1068188;2247373,3351302;2217502,3375429;1528054,3375429;1498184,3351302;1498184,3157231;2247382,3157231;2247382,3351302;2247373,3013613;1498174,3013613;1498174,2766305;2247373,2766305;2247373,3013613" o:connectangles="0,0,0,0,0,0,0,0,0,0,0,0,0,0,0,0,0,0,0,0,0,0,0,0,0,0,0,0,0,0,0,0,0,0,0,0,0,0,0,0,0,0,0,0,0,0,0,0,0,0,0,0,0,0,0,0,0,0,0,0,0,0,0,0,0,0,0,0,0,0,0,0,0,0,0,0,0,0,0,0,0,0,0"/>
                      </v:shape>
                      <v:shape id="Freeform 34" o:spid="_x0000_s1028" style="position:absolute;left:24819;top:13577;width:23908;height:35243;visibility:visible;mso-wrap-style:square;v-text-anchor:middle" coordsize="2390775,352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" path="m2138029,345800r477,-1153c2224907,149289,2031178,-52917,1832696,23807,1711462,70480,1691612,179265,1674333,207440,1558966,79376,1347454,113285,1277379,271590l1134532,594155c1018204,466691,807920,501714,738340,659163l441722,1328799r-136531,73723c138732,1497658,8163,1699150,7144,1928255r,766238c7144,2847665,7144,3227703,7144,3351299v,92488,77838,167745,173488,167745l870080,3519044v95650,,173489,-75257,173489,-167745c1043569,3227912,1043569,2849684,1043569,2694493v6353,-341004,-14259,-358625,18764,-384124c1227191,2183410,1463259,2201022,1679886,1984071v153210,-153209,235325,-217751,288665,-370437c1978114,1586145,1962893,1623140,2150755,1193601v15897,-36290,-667,-78610,-36957,-94498c2077412,1083206,2035092,1099770,2019205,1136060v-188747,431245,-174803,397479,-186224,429987c1782680,1710504,1687944,1762263,1577150,1883725v-189586,188881,-409147,163849,-602514,312887c927916,2232712,899960,2290062,899960,2350088r,272587l150762,2622675v,-70057,,-574710,,-637080c154505,1967622,116977,1718104,343976,1549483v31423,-23717,886,-5210,485423,-266747c1238469,1058956,1223001,1070100,1253061,1066356v9954,10249,18384,21641,25089,33891c1281951,1104047,1297010,1138794,1297010,1174256v,96326,-75895,129321,-142275,206330c1156764,1378557,1124588,1410638,1123617,1411609v-20355,20069,-26213,50130,-16755,75352c1106862,1513746,1202198,1574468,1225877,1574468v88116,27270,186623,5438,255061,-62999c1573368,1403627,1703356,1327856,1778794,1150710l1934956,804114c2079450,483312,2040398,572190,2048218,552597v22527,-52835,83706,-77267,136246,-55150c2233651,518364,2257816,572504,2243823,621720v-40595,93059,-76981,176555,-109718,251517c2118208,909527,2134867,951847,2171157,967735v36386,15897,78705,-667,94593,-37053c2386956,652895,2378535,673050,2380450,666049,2430590,490723,2293696,338713,2138029,345800xm150762,2766302r749198,l899960,3013609r-749198,l150762,2766302xm150762,3157227r749198,l899960,3351299v,13021,-13687,24127,-29870,24127l180642,3375426v-16183,,-29871,-11106,-29871,-24127l150771,3157227r-9,xm1048560,788236l924478,1068195,648062,1217461,869614,717294v10344,-23365,29298,-41358,53520,-50645c1000392,636779,1075496,711855,1048560,788236xm1131570,956457v47920,-108404,47292,-106204,50359,-114605l1181929,841757,1408748,329817v10344,-23365,29299,-41358,53425,-50749c1542145,248149,1619564,329750,1584912,407846l1342968,954161v-95,,-95,,-95,c1281722,903927,1202627,920919,1131570,956457xm2007146,286440v-500805,1122417,-326603,801024,-628555,1124226c1356665,1432116,1326985,1443413,1296438,1442070v15164,-22936,183385,-133531,136532,-335108l1830981,208402v34262,-77401,146714,-76353,177794,4400c2018062,236938,2017490,263075,2007146,286440xe" filled="f" strokecolor="#da9486">
                        <v:stroke joinstyle="miter"/>
                        <v:path arrowok="t" o:connecttype="custom" o:connectlocs="2138029,345800;2138506,344647;1832696,23807;1674333,207440;1277379,271590;1134532,594155;738340,659163;441722,1328799;305191,1402522;7144,1928255;7144,2694493;7144,3351299;180632,3519044;870080,3519044;1043569,3351299;1043569,2694493;1062333,2310369;1679886,1984071;1968551,1613634;2150755,1193601;2113798,1099103;2019205,1136060;1832981,1566047;1577150,1883725;974636,2196612;899960,2350088;899960,2622675;150762,2622675;150762,1985595;343976,1549483;829399,1282736;1253061,1066356;1278150,1100247;1297010,1174256;1154735,1380586;1123617,1411609;1106862,1486961;1225877,1574468;1480938,1511469;1778794,1150710;1934956,804114;2048218,552597;2184464,497447;2243823,621720;2134105,873237;2171157,967735;2265750,930682;2380450,666049;2138029,345800;150762,2766302;899960,2766302;899960,3013609;150762,3013609;150762,2766302;150762,3157227;899960,3157227;899960,3351299;870090,3375426;180642,3375426;150771,3351299;150771,3157227;1048560,788236;924478,1068195;648062,1217461;869614,717294;923134,666649;1048560,788236;1131570,956457;1181929,841852;1181929,841757;1408748,329817;1462173,279068;1584912,407846;1342968,954161;1342873,954161;1131570,956457;2007146,286440;1378591,1410666;1296438,1442070;1432970,1106962;1830981,208402;2008775,212802;2007146,286440" o:connectangles="0,0,0,0,0,0,0,0,0,0,0,0,0,0,0,0,0,0,0,0,0,0,0,0,0,0,0,0,0,0,0,0,0,0,0,0,0,0,0,0,0,0,0,0,0,0,0,0,0,0,0,0,0,0,0,0,0,0,0,0,0,0,0,0,0,0,0,0,0,0,0,0,0,0,0,0,0,0,0,0,0,0,0"/>
                      </v:shape>
                      <v:shape id="Freeform 35" o:spid="_x0000_s1029" style="position:absolute;left:9953;top:-71;width:28766;height:25526;visibility:visible;mso-wrap-style:square;v-text-anchor:middle" coordsize="2876550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" path="m2160099,7144v-297685,,-568157,156210,-717156,410870c1289943,156648,1009060,-1191,701193,7496,97775,24994,-210245,742702,182357,1200769r515740,601713c723901,1832591,769239,1836077,799348,1810264v30109,-25812,33595,-71142,7782,-101250l291399,1107300c199387,999944,150762,870118,150762,731844v-9,-297123,226943,-581082,574948,-581082c985600,150762,1220448,294723,1338625,526475v20098,39405,60074,63894,104318,63894c1487186,590369,1527163,565880,1547261,526447,1668638,288293,1912859,143380,2180454,151057v481260,13973,729196,588435,413966,956253l1498474,2385841v-29271,34157,-81915,34214,-111243,l994049,1927108v-25813,-30118,-71152,-33605,-101251,-7782c862689,1945129,859203,1990468,885016,2020576r393182,458734c1319451,2527440,1379468,2555053,1442857,2555053v63389,-10,123406,-27613,164659,-75743l2703462,1200769c3100207,737854,2782025,7144,2160099,7144xe" filled="f" strokecolor="#da9486">
                        <v:stroke joinstyle="miter"/>
                        <v:path arrowok="t" o:connecttype="custom" o:connectlocs="2160099,7144;1442943,418014;701193,7496;182357,1200769;698097,1802482;799348,1810264;807130,1709014;291399,1107300;150762,731844;725710,150762;1338625,526475;1442943,590369;1547261,526447;2180454,151057;2594420,1107310;1498474,2385841;1387231,2385841;994049,1927108;892798,1919326;885016,2020576;1278198,2479310;1442857,2555053;1607516,2479310;2703462,1200769;2160099,7144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4A5717F5" w14:textId="77777777" w:rsidR="00712ABA" w:rsidRPr="0030161C" w:rsidRDefault="00000000" w:rsidP="0030161C">
            <w:pPr>
              <w:pStyle w:val="Heading1"/>
            </w:pPr>
            <w:sdt>
              <w:sdtPr>
                <w:id w:val="-869444574"/>
                <w:placeholder>
                  <w:docPart w:val="ED988485FDB94056939C8774FA7BC34C"/>
                </w:placeholder>
                <w:temporary/>
                <w:showingPlcHdr/>
                <w15:appearance w15:val="hidden"/>
              </w:sdtPr>
              <w:sdtContent>
                <w:r w:rsidR="00712ABA" w:rsidRPr="0030161C">
                  <w:t>Special Thanks</w:t>
                </w:r>
              </w:sdtContent>
            </w:sdt>
          </w:p>
          <w:p w14:paraId="73E27594" w14:textId="77777777" w:rsidR="00853D5F" w:rsidRDefault="00853D5F" w:rsidP="003016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</w:p>
          <w:p w14:paraId="463481EF" w14:textId="640580A1" w:rsidR="00853D5F" w:rsidRPr="009D6AD4" w:rsidRDefault="00853D5F" w:rsidP="003016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r w:rsidRPr="009D6AD4">
              <w:rPr>
                <w:rFonts w:asciiTheme="majorHAnsi" w:eastAsia="Times New Roman" w:hAnsiTheme="majorHAnsi" w:cs="Arial"/>
              </w:rPr>
              <w:t xml:space="preserve">University of Iowa Deeded Body Program </w:t>
            </w:r>
          </w:p>
          <w:p w14:paraId="32B5200F" w14:textId="54651DC9" w:rsidR="00712ABA" w:rsidRPr="009D6AD4" w:rsidRDefault="00523BDC" w:rsidP="003016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r w:rsidRPr="009D6AD4">
              <w:rPr>
                <w:rFonts w:asciiTheme="majorHAnsi" w:eastAsia="Times New Roman" w:hAnsiTheme="majorHAnsi" w:cs="Arial"/>
              </w:rPr>
              <w:t>Jason Salisbury</w:t>
            </w:r>
          </w:p>
          <w:p w14:paraId="52DF0EE5" w14:textId="6BC491A2" w:rsidR="00523BDC" w:rsidRPr="009D6AD4" w:rsidRDefault="00AD5234" w:rsidP="003016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>Dr. Erin Vogel</w:t>
            </w:r>
          </w:p>
          <w:p w14:paraId="6D859605" w14:textId="7BEBC106" w:rsidR="00523BDC" w:rsidRDefault="00AD5234" w:rsidP="00AD52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>BCU DPT Class of 202</w:t>
            </w:r>
            <w:r w:rsidR="00FC73F6">
              <w:rPr>
                <w:rFonts w:asciiTheme="majorHAnsi" w:eastAsia="Times New Roman" w:hAnsiTheme="majorHAnsi" w:cs="Arial"/>
              </w:rPr>
              <w:t>5</w:t>
            </w:r>
          </w:p>
          <w:p w14:paraId="473F7052" w14:textId="00F6692C" w:rsidR="00A32261" w:rsidRDefault="00A32261" w:rsidP="00AD52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>BCU Health Science Program</w:t>
            </w:r>
          </w:p>
          <w:p w14:paraId="082D64DA" w14:textId="5703626F" w:rsidR="00A32261" w:rsidRDefault="00A32261" w:rsidP="00AD52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>BCU Doctor of Physical Therapy Program</w:t>
            </w:r>
          </w:p>
          <w:p w14:paraId="37E42B38" w14:textId="4F1BDFA0" w:rsidR="00A32261" w:rsidRDefault="00A32261" w:rsidP="00AD52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>BCU Marketing Team</w:t>
            </w:r>
          </w:p>
          <w:p w14:paraId="7B5EDBE8" w14:textId="3976602F" w:rsidR="00A32261" w:rsidRDefault="00A32261" w:rsidP="00AD52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>BCU Events Team</w:t>
            </w:r>
          </w:p>
          <w:p w14:paraId="0D54C31E" w14:textId="6BF8141C" w:rsidR="00407C3B" w:rsidRDefault="00407C3B" w:rsidP="00AD52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proofErr w:type="spellStart"/>
            <w:r>
              <w:rPr>
                <w:rFonts w:asciiTheme="majorHAnsi" w:eastAsia="Times New Roman" w:hAnsiTheme="majorHAnsi" w:cs="Arial"/>
              </w:rPr>
              <w:t>Fleurish</w:t>
            </w:r>
            <w:proofErr w:type="spellEnd"/>
            <w:r>
              <w:rPr>
                <w:rFonts w:asciiTheme="majorHAnsi" w:eastAsia="Times New Roman" w:hAnsiTheme="majorHAnsi" w:cs="Arial"/>
              </w:rPr>
              <w:t xml:space="preserve"> Flower Farm</w:t>
            </w:r>
          </w:p>
          <w:p w14:paraId="00807A5F" w14:textId="1E58FD8A" w:rsidR="00AD5234" w:rsidRPr="0030161C" w:rsidRDefault="00A32261" w:rsidP="00AD52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4A7D9740" wp14:editId="100D3132">
                  <wp:simplePos x="0" y="0"/>
                  <wp:positionH relativeFrom="column">
                    <wp:posOffset>1139767</wp:posOffset>
                  </wp:positionH>
                  <wp:positionV relativeFrom="paragraph">
                    <wp:posOffset>1146752</wp:posOffset>
                  </wp:positionV>
                  <wp:extent cx="2182495" cy="1482725"/>
                  <wp:effectExtent l="0" t="0" r="8255" b="3175"/>
                  <wp:wrapTight wrapText="bothSides">
                    <wp:wrapPolygon edited="0">
                      <wp:start x="0" y="0"/>
                      <wp:lineTo x="0" y="21369"/>
                      <wp:lineTo x="21493" y="21369"/>
                      <wp:lineTo x="21493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alphaModFix amt="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148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5234">
              <w:rPr>
                <w:rFonts w:asciiTheme="majorHAnsi" w:eastAsia="Times New Roman" w:hAnsiTheme="majorHAnsi" w:cs="Arial"/>
              </w:rPr>
              <w:t>Cover Design by Abagale Ericson</w:t>
            </w:r>
          </w:p>
        </w:tc>
        <w:tc>
          <w:tcPr>
            <w:tcW w:w="369" w:type="dxa"/>
            <w:vMerge w:val="restart"/>
          </w:tcPr>
          <w:p w14:paraId="5BE32C2F" w14:textId="77777777" w:rsidR="00712ABA" w:rsidRPr="008C1733" w:rsidRDefault="00712ABA" w:rsidP="00CB5F66">
            <w:pPr>
              <w:rPr>
                <w:rFonts w:asciiTheme="majorHAnsi" w:hAnsiTheme="majorHAnsi"/>
              </w:rPr>
            </w:pPr>
          </w:p>
        </w:tc>
        <w:tc>
          <w:tcPr>
            <w:tcW w:w="7376" w:type="dxa"/>
          </w:tcPr>
          <w:p w14:paraId="3522DE38" w14:textId="4597201C" w:rsidR="00712ABA" w:rsidRPr="008C1733" w:rsidRDefault="00AD5234" w:rsidP="00CB5F66">
            <w:pPr>
              <w:rPr>
                <w:rFonts w:asciiTheme="majorHAnsi" w:hAnsiTheme="maj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A8F27D7" wp14:editId="624D1981">
                  <wp:simplePos x="0" y="0"/>
                  <wp:positionH relativeFrom="column">
                    <wp:posOffset>0</wp:posOffset>
                  </wp:positionH>
                  <wp:positionV relativeFrom="page">
                    <wp:posOffset>22225</wp:posOffset>
                  </wp:positionV>
                  <wp:extent cx="5148580" cy="7211695"/>
                  <wp:effectExtent l="0" t="0" r="0" b="8255"/>
                  <wp:wrapTight wrapText="bothSides">
                    <wp:wrapPolygon edited="0">
                      <wp:start x="0" y="0"/>
                      <wp:lineTo x="0" y="21568"/>
                      <wp:lineTo x="21499" y="21568"/>
                      <wp:lineTo x="21499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76"/>
                          <a:stretch/>
                        </pic:blipFill>
                        <pic:spPr bwMode="auto">
                          <a:xfrm>
                            <a:off x="0" y="0"/>
                            <a:ext cx="5148580" cy="721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2ABA" w:rsidRPr="008C1733" w14:paraId="3D67B02D" w14:textId="77777777" w:rsidTr="00781022">
        <w:trPr>
          <w:trHeight w:val="2448"/>
          <w:jc w:val="center"/>
        </w:trPr>
        <w:tc>
          <w:tcPr>
            <w:tcW w:w="7375" w:type="dxa"/>
            <w:vMerge/>
            <w:vAlign w:val="bottom"/>
          </w:tcPr>
          <w:p w14:paraId="2EAACEC0" w14:textId="77777777" w:rsidR="00712ABA" w:rsidRPr="008C1733" w:rsidRDefault="00712ABA" w:rsidP="00781022">
            <w:pPr>
              <w:pStyle w:val="Heading1"/>
            </w:pPr>
          </w:p>
        </w:tc>
        <w:tc>
          <w:tcPr>
            <w:tcW w:w="369" w:type="dxa"/>
            <w:vMerge/>
          </w:tcPr>
          <w:p w14:paraId="69CA7224" w14:textId="77777777" w:rsidR="00712ABA" w:rsidRPr="008C1733" w:rsidRDefault="00712ABA" w:rsidP="00CB5F66">
            <w:pPr>
              <w:rPr>
                <w:rFonts w:asciiTheme="majorHAnsi" w:hAnsiTheme="majorHAnsi"/>
              </w:rPr>
            </w:pPr>
          </w:p>
        </w:tc>
        <w:tc>
          <w:tcPr>
            <w:tcW w:w="7376" w:type="dxa"/>
            <w:vAlign w:val="center"/>
          </w:tcPr>
          <w:p w14:paraId="143E364D" w14:textId="4E94AA84" w:rsidR="00DA1F15" w:rsidRPr="004C79BE" w:rsidRDefault="001545AF" w:rsidP="00DA1F15">
            <w:pPr>
              <w:rPr>
                <w:sz w:val="26"/>
                <w:szCs w:val="26"/>
              </w:rPr>
            </w:pPr>
            <w:r w:rsidRPr="004C79BE"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1" locked="0" layoutInCell="1" allowOverlap="1" wp14:anchorId="24024020" wp14:editId="0FC74FE4">
                  <wp:simplePos x="0" y="0"/>
                  <wp:positionH relativeFrom="margin">
                    <wp:posOffset>-4763135</wp:posOffset>
                  </wp:positionH>
                  <wp:positionV relativeFrom="margin">
                    <wp:posOffset>499110</wp:posOffset>
                  </wp:positionV>
                  <wp:extent cx="4401185" cy="5734050"/>
                  <wp:effectExtent l="171450" t="171450" r="189865" b="17145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1185" cy="5734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B5ED5C" w14:textId="336BEDF5" w:rsidR="00DA1F15" w:rsidRPr="004C79BE" w:rsidRDefault="00DA1F15" w:rsidP="00DA1F15">
            <w:pPr>
              <w:rPr>
                <w:b/>
                <w:bCs/>
                <w:sz w:val="26"/>
                <w:szCs w:val="26"/>
              </w:rPr>
            </w:pPr>
            <w:r w:rsidRPr="004C79BE">
              <w:rPr>
                <w:b/>
                <w:bCs/>
                <w:sz w:val="26"/>
                <w:szCs w:val="26"/>
              </w:rPr>
              <w:t>Event Program</w:t>
            </w:r>
          </w:p>
          <w:p w14:paraId="2B5F9D8B" w14:textId="38D68ECD" w:rsidR="00DA1F15" w:rsidRPr="004C79BE" w:rsidRDefault="00DA1F15" w:rsidP="00DA1F15">
            <w:pPr>
              <w:rPr>
                <w:sz w:val="26"/>
                <w:szCs w:val="26"/>
              </w:rPr>
            </w:pPr>
          </w:p>
          <w:p w14:paraId="0E2B9D0A" w14:textId="0CAE4193" w:rsidR="00DA1F15" w:rsidRPr="004C79BE" w:rsidRDefault="00DA1F15" w:rsidP="00DA1F15">
            <w:pPr>
              <w:rPr>
                <w:sz w:val="26"/>
                <w:szCs w:val="26"/>
              </w:rPr>
            </w:pPr>
            <w:r w:rsidRPr="004C79BE">
              <w:rPr>
                <w:sz w:val="26"/>
                <w:szCs w:val="26"/>
              </w:rPr>
              <w:t xml:space="preserve">Opening Prelude: Dr. </w:t>
            </w:r>
            <w:r w:rsidRPr="004C79BE">
              <w:rPr>
                <w:sz w:val="26"/>
                <w:szCs w:val="26"/>
              </w:rPr>
              <w:t>Erin Vogel</w:t>
            </w:r>
          </w:p>
          <w:p w14:paraId="3A343D4F" w14:textId="77777777" w:rsidR="00DA1F15" w:rsidRPr="004C79BE" w:rsidRDefault="00DA1F15" w:rsidP="00DA1F15">
            <w:pPr>
              <w:rPr>
                <w:sz w:val="26"/>
                <w:szCs w:val="26"/>
              </w:rPr>
            </w:pPr>
          </w:p>
          <w:p w14:paraId="0120CDC7" w14:textId="77777777" w:rsidR="00DA1F15" w:rsidRPr="004C79BE" w:rsidRDefault="00DA1F15" w:rsidP="00DA1F15">
            <w:pPr>
              <w:rPr>
                <w:sz w:val="26"/>
                <w:szCs w:val="26"/>
              </w:rPr>
            </w:pPr>
            <w:r w:rsidRPr="004C79BE">
              <w:rPr>
                <w:sz w:val="26"/>
                <w:szCs w:val="26"/>
              </w:rPr>
              <w:t>Welcome and Opening Remarks: Kelsey Stevens</w:t>
            </w:r>
          </w:p>
          <w:p w14:paraId="6283091B" w14:textId="07A7FC51" w:rsidR="00DA1F15" w:rsidRPr="004C79BE" w:rsidRDefault="00DA1F15" w:rsidP="00DA1F15">
            <w:pPr>
              <w:rPr>
                <w:sz w:val="26"/>
                <w:szCs w:val="26"/>
              </w:rPr>
            </w:pPr>
          </w:p>
          <w:p w14:paraId="58014B64" w14:textId="6A6606AD" w:rsidR="00DA1F15" w:rsidRPr="004C79BE" w:rsidRDefault="00DA1F15" w:rsidP="00DA1F15">
            <w:pPr>
              <w:rPr>
                <w:sz w:val="26"/>
                <w:szCs w:val="26"/>
              </w:rPr>
            </w:pPr>
            <w:r w:rsidRPr="004C79BE">
              <w:rPr>
                <w:sz w:val="26"/>
                <w:szCs w:val="26"/>
              </w:rPr>
              <w:t xml:space="preserve">Opening Prayer: </w:t>
            </w:r>
            <w:r w:rsidRPr="004C79BE">
              <w:rPr>
                <w:sz w:val="26"/>
                <w:szCs w:val="26"/>
              </w:rPr>
              <w:t>Taylor Bietz</w:t>
            </w:r>
          </w:p>
          <w:p w14:paraId="44B626ED" w14:textId="77777777" w:rsidR="00DA1F15" w:rsidRPr="004C79BE" w:rsidRDefault="00DA1F15" w:rsidP="00DA1F15">
            <w:pPr>
              <w:rPr>
                <w:sz w:val="26"/>
                <w:szCs w:val="26"/>
              </w:rPr>
            </w:pPr>
          </w:p>
          <w:p w14:paraId="1B0025A5" w14:textId="6FEB31CA" w:rsidR="00DA1F15" w:rsidRPr="004C79BE" w:rsidRDefault="00DA1F15" w:rsidP="00DA1F15">
            <w:pPr>
              <w:rPr>
                <w:sz w:val="26"/>
                <w:szCs w:val="26"/>
              </w:rPr>
            </w:pPr>
            <w:r w:rsidRPr="004C79BE">
              <w:rPr>
                <w:sz w:val="26"/>
                <w:szCs w:val="26"/>
              </w:rPr>
              <w:t>Candle Ceremony and Blessing: Jason Salisbury, Director of Campus Ministry</w:t>
            </w:r>
            <w:r w:rsidRPr="004C79BE">
              <w:rPr>
                <w:sz w:val="26"/>
                <w:szCs w:val="26"/>
              </w:rPr>
              <w:t xml:space="preserve"> and Sophie Kramper</w:t>
            </w:r>
          </w:p>
          <w:p w14:paraId="6FB0F2B8" w14:textId="3FE5B8A9" w:rsidR="00DA1F15" w:rsidRPr="004C79BE" w:rsidRDefault="00DA1F15" w:rsidP="00DA1F15">
            <w:pPr>
              <w:rPr>
                <w:sz w:val="26"/>
                <w:szCs w:val="26"/>
              </w:rPr>
            </w:pPr>
          </w:p>
          <w:p w14:paraId="725C7D7E" w14:textId="265B7A4A" w:rsidR="00DA1F15" w:rsidRPr="004C79BE" w:rsidRDefault="00DA1F15" w:rsidP="00DA1F15">
            <w:pPr>
              <w:rPr>
                <w:sz w:val="26"/>
                <w:szCs w:val="26"/>
              </w:rPr>
            </w:pPr>
            <w:r w:rsidRPr="004C79BE">
              <w:rPr>
                <w:sz w:val="26"/>
                <w:szCs w:val="26"/>
              </w:rPr>
              <w:t xml:space="preserve">Student Reflections: </w:t>
            </w:r>
            <w:r w:rsidR="008E6195" w:rsidRPr="004C79BE">
              <w:rPr>
                <w:sz w:val="26"/>
                <w:szCs w:val="26"/>
              </w:rPr>
              <w:t xml:space="preserve">Clare Caraghar, Dylan Kallhoff, Ashley German, and Janessa Conrad </w:t>
            </w:r>
          </w:p>
          <w:p w14:paraId="76A437CF" w14:textId="047C7FCA" w:rsidR="00DA1F15" w:rsidRPr="004C79BE" w:rsidRDefault="00DA1F15" w:rsidP="00FC73F6">
            <w:pPr>
              <w:jc w:val="both"/>
              <w:rPr>
                <w:sz w:val="26"/>
                <w:szCs w:val="26"/>
              </w:rPr>
            </w:pPr>
          </w:p>
          <w:p w14:paraId="08236998" w14:textId="59F81839" w:rsidR="004C79BE" w:rsidRPr="004C79BE" w:rsidRDefault="004C79BE" w:rsidP="00DA1F15">
            <w:pPr>
              <w:rPr>
                <w:sz w:val="26"/>
                <w:szCs w:val="26"/>
              </w:rPr>
            </w:pPr>
            <w:r w:rsidRPr="004C79BE">
              <w:rPr>
                <w:sz w:val="26"/>
                <w:szCs w:val="26"/>
              </w:rPr>
              <w:t xml:space="preserve">Quiet Reflection: Jason Salisbury </w:t>
            </w:r>
          </w:p>
          <w:p w14:paraId="35B99A8C" w14:textId="77777777" w:rsidR="004C79BE" w:rsidRDefault="004C79BE" w:rsidP="00DA1F15">
            <w:pPr>
              <w:rPr>
                <w:sz w:val="26"/>
                <w:szCs w:val="26"/>
              </w:rPr>
            </w:pPr>
          </w:p>
          <w:p w14:paraId="14FDFFCE" w14:textId="608A53B1" w:rsidR="00DA1F15" w:rsidRPr="004C79BE" w:rsidRDefault="00DA1F15" w:rsidP="00DA1F15">
            <w:pPr>
              <w:rPr>
                <w:sz w:val="26"/>
                <w:szCs w:val="26"/>
              </w:rPr>
            </w:pPr>
            <w:r w:rsidRPr="004C79BE">
              <w:rPr>
                <w:sz w:val="26"/>
                <w:szCs w:val="26"/>
              </w:rPr>
              <w:t xml:space="preserve">Closing Prayer: </w:t>
            </w:r>
            <w:r w:rsidR="004C79BE" w:rsidRPr="004C79BE">
              <w:rPr>
                <w:sz w:val="26"/>
                <w:szCs w:val="26"/>
              </w:rPr>
              <w:t>Ashley German</w:t>
            </w:r>
          </w:p>
          <w:p w14:paraId="6F4B4232" w14:textId="4D697A1E" w:rsidR="00DA1F15" w:rsidRPr="004C79BE" w:rsidRDefault="00DA1F15" w:rsidP="00DA1F15">
            <w:pPr>
              <w:rPr>
                <w:sz w:val="26"/>
                <w:szCs w:val="26"/>
              </w:rPr>
            </w:pPr>
            <w:r w:rsidRPr="004C79BE">
              <w:rPr>
                <w:sz w:val="26"/>
                <w:szCs w:val="26"/>
              </w:rPr>
              <w:t>All: Life-giving God, we are humbled in the presence of these donors who have been so generous to us in allowing their bodies to be used for research and learning</w:t>
            </w:r>
            <w:proofErr w:type="gramStart"/>
            <w:r w:rsidRPr="004C79BE">
              <w:rPr>
                <w:sz w:val="26"/>
                <w:szCs w:val="26"/>
              </w:rPr>
              <w:t xml:space="preserve">.  </w:t>
            </w:r>
            <w:proofErr w:type="gramEnd"/>
            <w:r w:rsidRPr="004C79BE">
              <w:rPr>
                <w:sz w:val="26"/>
                <w:szCs w:val="26"/>
              </w:rPr>
              <w:t>We are grateful for all they have taught us as students &amp; staff about the working of the human body. Continue to bless the families and loved ones who were a part of their lives</w:t>
            </w:r>
            <w:proofErr w:type="gramStart"/>
            <w:r w:rsidRPr="004C79BE">
              <w:rPr>
                <w:sz w:val="26"/>
                <w:szCs w:val="26"/>
              </w:rPr>
              <w:t xml:space="preserve">.  </w:t>
            </w:r>
            <w:proofErr w:type="gramEnd"/>
            <w:r w:rsidRPr="004C79BE">
              <w:rPr>
                <w:sz w:val="26"/>
                <w:szCs w:val="26"/>
              </w:rPr>
              <w:t>We pray that their spirits are at peace and are full of the presence of God</w:t>
            </w:r>
            <w:proofErr w:type="gramStart"/>
            <w:r w:rsidRPr="004C79BE">
              <w:rPr>
                <w:sz w:val="26"/>
                <w:szCs w:val="26"/>
              </w:rPr>
              <w:t xml:space="preserve">.  </w:t>
            </w:r>
            <w:proofErr w:type="gramEnd"/>
            <w:r w:rsidRPr="004C79BE">
              <w:rPr>
                <w:sz w:val="26"/>
                <w:szCs w:val="26"/>
              </w:rPr>
              <w:t>May the learnings they provided live on in our lives as we become healers of others</w:t>
            </w:r>
            <w:proofErr w:type="gramStart"/>
            <w:r w:rsidRPr="004C79BE">
              <w:rPr>
                <w:sz w:val="26"/>
                <w:szCs w:val="26"/>
              </w:rPr>
              <w:t xml:space="preserve">.  </w:t>
            </w:r>
            <w:proofErr w:type="gramEnd"/>
            <w:r w:rsidRPr="004C79BE">
              <w:rPr>
                <w:sz w:val="26"/>
                <w:szCs w:val="26"/>
              </w:rPr>
              <w:t>We ask this blessing in the power of your ever-present Spirit of Love</w:t>
            </w:r>
            <w:proofErr w:type="gramStart"/>
            <w:r w:rsidRPr="004C79BE">
              <w:rPr>
                <w:sz w:val="26"/>
                <w:szCs w:val="26"/>
              </w:rPr>
              <w:t xml:space="preserve">.  </w:t>
            </w:r>
            <w:proofErr w:type="gramEnd"/>
            <w:r w:rsidRPr="004C79BE">
              <w:rPr>
                <w:sz w:val="26"/>
                <w:szCs w:val="26"/>
              </w:rPr>
              <w:t>Amen</w:t>
            </w:r>
          </w:p>
          <w:p w14:paraId="3537797E" w14:textId="77777777" w:rsidR="00DA1F15" w:rsidRPr="004C79BE" w:rsidRDefault="00DA1F15" w:rsidP="00DA1F15">
            <w:pPr>
              <w:rPr>
                <w:sz w:val="26"/>
                <w:szCs w:val="26"/>
              </w:rPr>
            </w:pPr>
          </w:p>
          <w:p w14:paraId="69675D00" w14:textId="2C3C9E08" w:rsidR="00712ABA" w:rsidRPr="004C79BE" w:rsidRDefault="00DA1F15" w:rsidP="00DA1F15">
            <w:pPr>
              <w:rPr>
                <w:sz w:val="26"/>
                <w:szCs w:val="26"/>
              </w:rPr>
            </w:pPr>
            <w:r w:rsidRPr="004C79BE">
              <w:rPr>
                <w:sz w:val="26"/>
                <w:szCs w:val="26"/>
              </w:rPr>
              <w:t>Closing Song: Briar Cliff Hymn</w:t>
            </w:r>
          </w:p>
        </w:tc>
      </w:tr>
    </w:tbl>
    <w:p w14:paraId="4F971F34" w14:textId="2649C123" w:rsidR="00825037" w:rsidRPr="00781022" w:rsidRDefault="00825037" w:rsidP="00CC1AB3">
      <w:pPr>
        <w:spacing w:after="0"/>
        <w:rPr>
          <w:rFonts w:asciiTheme="majorHAnsi" w:hAnsiTheme="majorHAnsi"/>
          <w:sz w:val="14"/>
        </w:rPr>
      </w:pPr>
    </w:p>
    <w:sectPr w:rsidR="00825037" w:rsidRPr="00781022" w:rsidSect="008B6D7E">
      <w:headerReference w:type="default" r:id="rId13"/>
      <w:headerReference w:type="first" r:id="rId14"/>
      <w:pgSz w:w="15840" w:h="12240" w:orient="landscape" w:code="1"/>
      <w:pgMar w:top="360" w:right="360" w:bottom="0" w:left="360" w:header="360" w:footer="144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9EF4" w14:textId="77777777" w:rsidR="00317C69" w:rsidRDefault="00317C69" w:rsidP="00CB5F66">
      <w:r>
        <w:separator/>
      </w:r>
    </w:p>
  </w:endnote>
  <w:endnote w:type="continuationSeparator" w:id="0">
    <w:p w14:paraId="41957822" w14:textId="77777777" w:rsidR="00317C69" w:rsidRDefault="00317C69" w:rsidP="00CB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966E2" w14:textId="77777777" w:rsidR="00317C69" w:rsidRDefault="00317C69" w:rsidP="00CB5F66">
      <w:r>
        <w:separator/>
      </w:r>
    </w:p>
  </w:footnote>
  <w:footnote w:type="continuationSeparator" w:id="0">
    <w:p w14:paraId="7BB001C5" w14:textId="77777777" w:rsidR="00317C69" w:rsidRDefault="00317C69" w:rsidP="00CB5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2B91" w14:textId="77777777" w:rsidR="00474A3F" w:rsidRPr="00CC1AB3" w:rsidRDefault="00CC1AB3">
    <w:pPr>
      <w:pStyle w:val="Header"/>
      <w:rPr>
        <w:sz w:val="8"/>
        <w:szCs w:val="8"/>
      </w:rPr>
    </w:pPr>
    <w:r>
      <w:rPr>
        <w:noProof/>
        <w:sz w:val="8"/>
        <w:szCs w:val="8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2DDCB5E" wp14:editId="01CFB463">
              <wp:simplePos x="0" y="0"/>
              <wp:positionH relativeFrom="column">
                <wp:posOffset>0</wp:posOffset>
              </wp:positionH>
              <wp:positionV relativeFrom="paragraph">
                <wp:posOffset>-7620</wp:posOffset>
              </wp:positionV>
              <wp:extent cx="10241280" cy="7114637"/>
              <wp:effectExtent l="0" t="0" r="0" b="3937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41280" cy="7114637"/>
                        <a:chOff x="0" y="0"/>
                        <a:chExt cx="10242752" cy="7114637"/>
                      </a:xfrm>
                    </wpg:grpSpPr>
                    <wps:wsp>
                      <wps:cNvPr id="2" name="Rectangl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5089525" cy="71145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006" name="Group 2955"/>
                      <wpg:cNvGrpSpPr/>
                      <wpg:grpSpPr>
                        <a:xfrm>
                          <a:off x="0" y="5608320"/>
                          <a:ext cx="4520132" cy="1506317"/>
                          <a:chOff x="0" y="0"/>
                          <a:chExt cx="3956685" cy="1321043"/>
                        </a:xfr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2008" name="Freeform: Shape 2008"/>
                        <wps:cNvSpPr/>
                        <wps:spPr>
                          <a:xfrm>
                            <a:off x="3947160" y="1109826"/>
                            <a:ext cx="9525" cy="9525"/>
                          </a:xfrm>
                          <a:custGeom>
                            <a:avLst/>
                            <a:gdLst>
                              <a:gd name="connsiteX0" fmla="*/ 7144 w 9525"/>
                              <a:gd name="connsiteY0" fmla="*/ 7858 h 9525"/>
                              <a:gd name="connsiteX1" fmla="*/ 7144 w 9525"/>
                              <a:gd name="connsiteY1" fmla="*/ 7858 h 9525"/>
                              <a:gd name="connsiteX2" fmla="*/ 7144 w 9525"/>
                              <a:gd name="connsiteY2" fmla="*/ 7858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525" h="9525">
                                <a:moveTo>
                                  <a:pt x="7144" y="7858"/>
                                </a:moveTo>
                                <a:lnTo>
                                  <a:pt x="7144" y="7858"/>
                                </a:lnTo>
                                <a:cubicBezTo>
                                  <a:pt x="7144" y="6906"/>
                                  <a:pt x="7144" y="6906"/>
                                  <a:pt x="7144" y="785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9" name="Freeform: Shape 2009"/>
                        <wps:cNvSpPr/>
                        <wps:spPr>
                          <a:xfrm>
                            <a:off x="145733" y="1109826"/>
                            <a:ext cx="9525" cy="9525"/>
                          </a:xfrm>
                          <a:custGeom>
                            <a:avLst/>
                            <a:gdLst>
                              <a:gd name="connsiteX0" fmla="*/ 7144 w 9525"/>
                              <a:gd name="connsiteY0" fmla="*/ 7858 h 9525"/>
                              <a:gd name="connsiteX1" fmla="*/ 7144 w 9525"/>
                              <a:gd name="connsiteY1" fmla="*/ 7858 h 9525"/>
                              <a:gd name="connsiteX2" fmla="*/ 7144 w 9525"/>
                              <a:gd name="connsiteY2" fmla="*/ 7858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525" h="9525">
                                <a:moveTo>
                                  <a:pt x="7144" y="7858"/>
                                </a:moveTo>
                                <a:lnTo>
                                  <a:pt x="7144" y="7858"/>
                                </a:lnTo>
                                <a:cubicBezTo>
                                  <a:pt x="7144" y="6906"/>
                                  <a:pt x="7144" y="6906"/>
                                  <a:pt x="7144" y="785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0" name="Freeform: Shape 2010"/>
                        <wps:cNvSpPr/>
                        <wps:spPr>
                          <a:xfrm>
                            <a:off x="157163" y="1262940"/>
                            <a:ext cx="419100" cy="57150"/>
                          </a:xfrm>
                          <a:custGeom>
                            <a:avLst/>
                            <a:gdLst>
                              <a:gd name="connsiteX0" fmla="*/ 394811 w 419100"/>
                              <a:gd name="connsiteY0" fmla="*/ 42386 h 57150"/>
                              <a:gd name="connsiteX1" fmla="*/ 388144 w 419100"/>
                              <a:gd name="connsiteY1" fmla="*/ 39529 h 57150"/>
                              <a:gd name="connsiteX2" fmla="*/ 381476 w 419100"/>
                              <a:gd name="connsiteY2" fmla="*/ 36672 h 57150"/>
                              <a:gd name="connsiteX3" fmla="*/ 368141 w 419100"/>
                              <a:gd name="connsiteY3" fmla="*/ 31909 h 57150"/>
                              <a:gd name="connsiteX4" fmla="*/ 354806 w 419100"/>
                              <a:gd name="connsiteY4" fmla="*/ 27147 h 57150"/>
                              <a:gd name="connsiteX5" fmla="*/ 341471 w 419100"/>
                              <a:gd name="connsiteY5" fmla="*/ 23336 h 57150"/>
                              <a:gd name="connsiteX6" fmla="*/ 328136 w 419100"/>
                              <a:gd name="connsiteY6" fmla="*/ 19526 h 57150"/>
                              <a:gd name="connsiteX7" fmla="*/ 274796 w 419100"/>
                              <a:gd name="connsiteY7" fmla="*/ 10001 h 57150"/>
                              <a:gd name="connsiteX8" fmla="*/ 223361 w 419100"/>
                              <a:gd name="connsiteY8" fmla="*/ 7144 h 57150"/>
                              <a:gd name="connsiteX9" fmla="*/ 174784 w 419100"/>
                              <a:gd name="connsiteY9" fmla="*/ 9049 h 57150"/>
                              <a:gd name="connsiteX10" fmla="*/ 90964 w 419100"/>
                              <a:gd name="connsiteY10" fmla="*/ 23336 h 57150"/>
                              <a:gd name="connsiteX11" fmla="*/ 27146 w 419100"/>
                              <a:gd name="connsiteY11" fmla="*/ 43339 h 57150"/>
                              <a:gd name="connsiteX12" fmla="*/ 7144 w 419100"/>
                              <a:gd name="connsiteY12" fmla="*/ 51911 h 57150"/>
                              <a:gd name="connsiteX13" fmla="*/ 219551 w 419100"/>
                              <a:gd name="connsiteY13" fmla="*/ 51911 h 57150"/>
                              <a:gd name="connsiteX14" fmla="*/ 204311 w 419100"/>
                              <a:gd name="connsiteY14" fmla="*/ 47149 h 57150"/>
                              <a:gd name="connsiteX15" fmla="*/ 190976 w 419100"/>
                              <a:gd name="connsiteY15" fmla="*/ 43339 h 57150"/>
                              <a:gd name="connsiteX16" fmla="*/ 181451 w 419100"/>
                              <a:gd name="connsiteY16" fmla="*/ 40481 h 57150"/>
                              <a:gd name="connsiteX17" fmla="*/ 173831 w 419100"/>
                              <a:gd name="connsiteY17" fmla="*/ 38576 h 57150"/>
                              <a:gd name="connsiteX18" fmla="*/ 182404 w 419100"/>
                              <a:gd name="connsiteY18" fmla="*/ 39529 h 57150"/>
                              <a:gd name="connsiteX19" fmla="*/ 191929 w 419100"/>
                              <a:gd name="connsiteY19" fmla="*/ 40481 h 57150"/>
                              <a:gd name="connsiteX20" fmla="*/ 205264 w 419100"/>
                              <a:gd name="connsiteY20" fmla="*/ 42386 h 57150"/>
                              <a:gd name="connsiteX21" fmla="*/ 221456 w 419100"/>
                              <a:gd name="connsiteY21" fmla="*/ 44291 h 57150"/>
                              <a:gd name="connsiteX22" fmla="*/ 230981 w 419100"/>
                              <a:gd name="connsiteY22" fmla="*/ 46197 h 57150"/>
                              <a:gd name="connsiteX23" fmla="*/ 241459 w 419100"/>
                              <a:gd name="connsiteY23" fmla="*/ 48101 h 57150"/>
                              <a:gd name="connsiteX24" fmla="*/ 251936 w 419100"/>
                              <a:gd name="connsiteY24" fmla="*/ 50006 h 57150"/>
                              <a:gd name="connsiteX25" fmla="*/ 256699 w 419100"/>
                              <a:gd name="connsiteY25" fmla="*/ 50959 h 57150"/>
                              <a:gd name="connsiteX26" fmla="*/ 331946 w 419100"/>
                              <a:gd name="connsiteY26" fmla="*/ 50959 h 57150"/>
                              <a:gd name="connsiteX27" fmla="*/ 330994 w 419100"/>
                              <a:gd name="connsiteY27" fmla="*/ 50959 h 57150"/>
                              <a:gd name="connsiteX28" fmla="*/ 325279 w 419100"/>
                              <a:gd name="connsiteY28" fmla="*/ 49054 h 57150"/>
                              <a:gd name="connsiteX29" fmla="*/ 330994 w 419100"/>
                              <a:gd name="connsiteY29" fmla="*/ 50006 h 57150"/>
                              <a:gd name="connsiteX30" fmla="*/ 339566 w 419100"/>
                              <a:gd name="connsiteY30" fmla="*/ 50959 h 57150"/>
                              <a:gd name="connsiteX31" fmla="*/ 413861 w 419100"/>
                              <a:gd name="connsiteY31" fmla="*/ 50959 h 57150"/>
                              <a:gd name="connsiteX32" fmla="*/ 405289 w 419100"/>
                              <a:gd name="connsiteY32" fmla="*/ 46197 h 57150"/>
                              <a:gd name="connsiteX33" fmla="*/ 394811 w 419100"/>
                              <a:gd name="connsiteY33" fmla="*/ 42386 h 5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419100" h="57150">
                                <a:moveTo>
                                  <a:pt x="394811" y="42386"/>
                                </a:moveTo>
                                <a:lnTo>
                                  <a:pt x="388144" y="39529"/>
                                </a:lnTo>
                                <a:cubicBezTo>
                                  <a:pt x="386239" y="38576"/>
                                  <a:pt x="383381" y="37624"/>
                                  <a:pt x="381476" y="36672"/>
                                </a:cubicBezTo>
                                <a:cubicBezTo>
                                  <a:pt x="376714" y="34766"/>
                                  <a:pt x="372904" y="32861"/>
                                  <a:pt x="368141" y="31909"/>
                                </a:cubicBezTo>
                                <a:cubicBezTo>
                                  <a:pt x="363379" y="30004"/>
                                  <a:pt x="359569" y="29051"/>
                                  <a:pt x="354806" y="27147"/>
                                </a:cubicBezTo>
                                <a:cubicBezTo>
                                  <a:pt x="350044" y="25241"/>
                                  <a:pt x="346234" y="24289"/>
                                  <a:pt x="341471" y="23336"/>
                                </a:cubicBezTo>
                                <a:cubicBezTo>
                                  <a:pt x="336709" y="22384"/>
                                  <a:pt x="332899" y="20479"/>
                                  <a:pt x="328136" y="19526"/>
                                </a:cubicBezTo>
                                <a:cubicBezTo>
                                  <a:pt x="310039" y="14764"/>
                                  <a:pt x="292894" y="11906"/>
                                  <a:pt x="274796" y="10001"/>
                                </a:cubicBezTo>
                                <a:cubicBezTo>
                                  <a:pt x="257651" y="8097"/>
                                  <a:pt x="240506" y="7144"/>
                                  <a:pt x="223361" y="7144"/>
                                </a:cubicBezTo>
                                <a:cubicBezTo>
                                  <a:pt x="207169" y="7144"/>
                                  <a:pt x="190976" y="8097"/>
                                  <a:pt x="174784" y="9049"/>
                                </a:cubicBezTo>
                                <a:cubicBezTo>
                                  <a:pt x="144304" y="11906"/>
                                  <a:pt x="115729" y="17622"/>
                                  <a:pt x="90964" y="23336"/>
                                </a:cubicBezTo>
                                <a:cubicBezTo>
                                  <a:pt x="66199" y="30004"/>
                                  <a:pt x="45244" y="36672"/>
                                  <a:pt x="27146" y="43339"/>
                                </a:cubicBezTo>
                                <a:cubicBezTo>
                                  <a:pt x="19526" y="46197"/>
                                  <a:pt x="13811" y="49054"/>
                                  <a:pt x="7144" y="51911"/>
                                </a:cubicBezTo>
                                <a:lnTo>
                                  <a:pt x="219551" y="51911"/>
                                </a:lnTo>
                                <a:cubicBezTo>
                                  <a:pt x="213836" y="50006"/>
                                  <a:pt x="209074" y="49054"/>
                                  <a:pt x="204311" y="47149"/>
                                </a:cubicBezTo>
                                <a:cubicBezTo>
                                  <a:pt x="199549" y="45244"/>
                                  <a:pt x="194786" y="44291"/>
                                  <a:pt x="190976" y="43339"/>
                                </a:cubicBezTo>
                                <a:cubicBezTo>
                                  <a:pt x="187166" y="42386"/>
                                  <a:pt x="184309" y="41434"/>
                                  <a:pt x="181451" y="40481"/>
                                </a:cubicBezTo>
                                <a:cubicBezTo>
                                  <a:pt x="175736" y="39529"/>
                                  <a:pt x="173831" y="38576"/>
                                  <a:pt x="173831" y="38576"/>
                                </a:cubicBezTo>
                                <a:cubicBezTo>
                                  <a:pt x="173831" y="38576"/>
                                  <a:pt x="176689" y="38576"/>
                                  <a:pt x="182404" y="39529"/>
                                </a:cubicBezTo>
                                <a:cubicBezTo>
                                  <a:pt x="185261" y="39529"/>
                                  <a:pt x="188119" y="40481"/>
                                  <a:pt x="191929" y="40481"/>
                                </a:cubicBezTo>
                                <a:cubicBezTo>
                                  <a:pt x="195739" y="40481"/>
                                  <a:pt x="200501" y="41434"/>
                                  <a:pt x="205264" y="42386"/>
                                </a:cubicBezTo>
                                <a:cubicBezTo>
                                  <a:pt x="210026" y="43339"/>
                                  <a:pt x="215741" y="44291"/>
                                  <a:pt x="221456" y="44291"/>
                                </a:cubicBezTo>
                                <a:cubicBezTo>
                                  <a:pt x="224314" y="44291"/>
                                  <a:pt x="227171" y="45244"/>
                                  <a:pt x="230981" y="46197"/>
                                </a:cubicBezTo>
                                <a:cubicBezTo>
                                  <a:pt x="233839" y="47149"/>
                                  <a:pt x="237649" y="47149"/>
                                  <a:pt x="241459" y="48101"/>
                                </a:cubicBezTo>
                                <a:cubicBezTo>
                                  <a:pt x="245269" y="49054"/>
                                  <a:pt x="248126" y="49054"/>
                                  <a:pt x="251936" y="50006"/>
                                </a:cubicBezTo>
                                <a:cubicBezTo>
                                  <a:pt x="253841" y="50006"/>
                                  <a:pt x="254794" y="50959"/>
                                  <a:pt x="256699" y="50959"/>
                                </a:cubicBezTo>
                                <a:lnTo>
                                  <a:pt x="331946" y="50959"/>
                                </a:lnTo>
                                <a:cubicBezTo>
                                  <a:pt x="331946" y="50959"/>
                                  <a:pt x="331946" y="50959"/>
                                  <a:pt x="330994" y="50959"/>
                                </a:cubicBezTo>
                                <a:cubicBezTo>
                                  <a:pt x="327184" y="50006"/>
                                  <a:pt x="325279" y="49054"/>
                                  <a:pt x="325279" y="49054"/>
                                </a:cubicBezTo>
                                <a:cubicBezTo>
                                  <a:pt x="325279" y="49054"/>
                                  <a:pt x="327184" y="49054"/>
                                  <a:pt x="330994" y="50006"/>
                                </a:cubicBezTo>
                                <a:cubicBezTo>
                                  <a:pt x="332899" y="50006"/>
                                  <a:pt x="335756" y="50959"/>
                                  <a:pt x="339566" y="50959"/>
                                </a:cubicBezTo>
                                <a:lnTo>
                                  <a:pt x="413861" y="50959"/>
                                </a:lnTo>
                                <a:cubicBezTo>
                                  <a:pt x="411004" y="49054"/>
                                  <a:pt x="408146" y="48101"/>
                                  <a:pt x="405289" y="46197"/>
                                </a:cubicBezTo>
                                <a:cubicBezTo>
                                  <a:pt x="403384" y="46197"/>
                                  <a:pt x="399574" y="44291"/>
                                  <a:pt x="394811" y="42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7" name="Freeform: Shape 2027"/>
                        <wps:cNvSpPr/>
                        <wps:spPr>
                          <a:xfrm>
                            <a:off x="3684270" y="1295325"/>
                            <a:ext cx="95250" cy="19050"/>
                          </a:xfrm>
                          <a:custGeom>
                            <a:avLst/>
                            <a:gdLst>
                              <a:gd name="connsiteX0" fmla="*/ 59531 w 95250"/>
                              <a:gd name="connsiteY0" fmla="*/ 15716 h 19050"/>
                              <a:gd name="connsiteX1" fmla="*/ 72866 w 95250"/>
                              <a:gd name="connsiteY1" fmla="*/ 11906 h 19050"/>
                              <a:gd name="connsiteX2" fmla="*/ 82391 w 95250"/>
                              <a:gd name="connsiteY2" fmla="*/ 9049 h 19050"/>
                              <a:gd name="connsiteX3" fmla="*/ 90011 w 95250"/>
                              <a:gd name="connsiteY3" fmla="*/ 7144 h 19050"/>
                              <a:gd name="connsiteX4" fmla="*/ 81439 w 95250"/>
                              <a:gd name="connsiteY4" fmla="*/ 8096 h 19050"/>
                              <a:gd name="connsiteX5" fmla="*/ 71914 w 95250"/>
                              <a:gd name="connsiteY5" fmla="*/ 9049 h 19050"/>
                              <a:gd name="connsiteX6" fmla="*/ 58579 w 95250"/>
                              <a:gd name="connsiteY6" fmla="*/ 10953 h 19050"/>
                              <a:gd name="connsiteX7" fmla="*/ 42386 w 95250"/>
                              <a:gd name="connsiteY7" fmla="*/ 12859 h 19050"/>
                              <a:gd name="connsiteX8" fmla="*/ 32861 w 95250"/>
                              <a:gd name="connsiteY8" fmla="*/ 14764 h 19050"/>
                              <a:gd name="connsiteX9" fmla="*/ 22384 w 95250"/>
                              <a:gd name="connsiteY9" fmla="*/ 16669 h 19050"/>
                              <a:gd name="connsiteX10" fmla="*/ 11906 w 95250"/>
                              <a:gd name="connsiteY10" fmla="*/ 18574 h 19050"/>
                              <a:gd name="connsiteX11" fmla="*/ 7144 w 95250"/>
                              <a:gd name="connsiteY11" fmla="*/ 19526 h 19050"/>
                              <a:gd name="connsiteX12" fmla="*/ 45244 w 95250"/>
                              <a:gd name="connsiteY12" fmla="*/ 19526 h 19050"/>
                              <a:gd name="connsiteX13" fmla="*/ 59531 w 95250"/>
                              <a:gd name="connsiteY13" fmla="*/ 15716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59531" y="15716"/>
                                </a:moveTo>
                                <a:cubicBezTo>
                                  <a:pt x="64294" y="13811"/>
                                  <a:pt x="69056" y="12859"/>
                                  <a:pt x="72866" y="11906"/>
                                </a:cubicBezTo>
                                <a:cubicBezTo>
                                  <a:pt x="76676" y="10953"/>
                                  <a:pt x="79534" y="10001"/>
                                  <a:pt x="82391" y="9049"/>
                                </a:cubicBezTo>
                                <a:cubicBezTo>
                                  <a:pt x="88106" y="8096"/>
                                  <a:pt x="90011" y="7144"/>
                                  <a:pt x="90011" y="7144"/>
                                </a:cubicBezTo>
                                <a:cubicBezTo>
                                  <a:pt x="90011" y="7144"/>
                                  <a:pt x="87154" y="7144"/>
                                  <a:pt x="81439" y="8096"/>
                                </a:cubicBezTo>
                                <a:cubicBezTo>
                                  <a:pt x="78581" y="8096"/>
                                  <a:pt x="75724" y="9049"/>
                                  <a:pt x="71914" y="9049"/>
                                </a:cubicBezTo>
                                <a:cubicBezTo>
                                  <a:pt x="68104" y="9049"/>
                                  <a:pt x="63341" y="10001"/>
                                  <a:pt x="58579" y="10953"/>
                                </a:cubicBezTo>
                                <a:cubicBezTo>
                                  <a:pt x="53816" y="11906"/>
                                  <a:pt x="48101" y="12859"/>
                                  <a:pt x="42386" y="12859"/>
                                </a:cubicBezTo>
                                <a:cubicBezTo>
                                  <a:pt x="39529" y="12859"/>
                                  <a:pt x="36671" y="13811"/>
                                  <a:pt x="32861" y="14764"/>
                                </a:cubicBezTo>
                                <a:cubicBezTo>
                                  <a:pt x="30004" y="15716"/>
                                  <a:pt x="26194" y="15716"/>
                                  <a:pt x="22384" y="16669"/>
                                </a:cubicBezTo>
                                <a:cubicBezTo>
                                  <a:pt x="18574" y="17621"/>
                                  <a:pt x="15716" y="17621"/>
                                  <a:pt x="11906" y="18574"/>
                                </a:cubicBezTo>
                                <a:cubicBezTo>
                                  <a:pt x="10001" y="18574"/>
                                  <a:pt x="9049" y="19526"/>
                                  <a:pt x="7144" y="19526"/>
                                </a:cubicBezTo>
                                <a:lnTo>
                                  <a:pt x="45244" y="19526"/>
                                </a:lnTo>
                                <a:cubicBezTo>
                                  <a:pt x="49054" y="18574"/>
                                  <a:pt x="54769" y="16669"/>
                                  <a:pt x="59531" y="157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0" name="Freeform: Shape 2030"/>
                        <wps:cNvSpPr/>
                        <wps:spPr>
                          <a:xfrm>
                            <a:off x="3600450" y="1305803"/>
                            <a:ext cx="28575" cy="9525"/>
                          </a:xfrm>
                          <a:custGeom>
                            <a:avLst/>
                            <a:gdLst>
                              <a:gd name="connsiteX0" fmla="*/ 21431 w 28575"/>
                              <a:gd name="connsiteY0" fmla="*/ 7144 h 9525"/>
                              <a:gd name="connsiteX1" fmla="*/ 15716 w 28575"/>
                              <a:gd name="connsiteY1" fmla="*/ 8097 h 9525"/>
                              <a:gd name="connsiteX2" fmla="*/ 7144 w 28575"/>
                              <a:gd name="connsiteY2" fmla="*/ 9049 h 9525"/>
                              <a:gd name="connsiteX3" fmla="*/ 14764 w 28575"/>
                              <a:gd name="connsiteY3" fmla="*/ 9049 h 9525"/>
                              <a:gd name="connsiteX4" fmla="*/ 15716 w 28575"/>
                              <a:gd name="connsiteY4" fmla="*/ 9049 h 9525"/>
                              <a:gd name="connsiteX5" fmla="*/ 21431 w 28575"/>
                              <a:gd name="connsiteY5" fmla="*/ 7144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575" h="9525">
                                <a:moveTo>
                                  <a:pt x="21431" y="7144"/>
                                </a:moveTo>
                                <a:cubicBezTo>
                                  <a:pt x="21431" y="7144"/>
                                  <a:pt x="19526" y="7144"/>
                                  <a:pt x="15716" y="8097"/>
                                </a:cubicBezTo>
                                <a:cubicBezTo>
                                  <a:pt x="13811" y="8097"/>
                                  <a:pt x="10954" y="9049"/>
                                  <a:pt x="7144" y="9049"/>
                                </a:cubicBezTo>
                                <a:lnTo>
                                  <a:pt x="14764" y="9049"/>
                                </a:lnTo>
                                <a:cubicBezTo>
                                  <a:pt x="14764" y="9049"/>
                                  <a:pt x="14764" y="9049"/>
                                  <a:pt x="15716" y="9049"/>
                                </a:cubicBezTo>
                                <a:cubicBezTo>
                                  <a:pt x="19526" y="8097"/>
                                  <a:pt x="21431" y="7144"/>
                                  <a:pt x="21431" y="71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9" name="Freeform: Shape 2039"/>
                        <wps:cNvSpPr/>
                        <wps:spPr>
                          <a:xfrm>
                            <a:off x="400050" y="914026"/>
                            <a:ext cx="466725" cy="323850"/>
                          </a:xfrm>
                          <a:custGeom>
                            <a:avLst/>
                            <a:gdLst>
                              <a:gd name="connsiteX0" fmla="*/ 349091 w 466725"/>
                              <a:gd name="connsiteY0" fmla="*/ 307480 h 323850"/>
                              <a:gd name="connsiteX1" fmla="*/ 359569 w 466725"/>
                              <a:gd name="connsiteY1" fmla="*/ 303670 h 323850"/>
                              <a:gd name="connsiteX2" fmla="*/ 370046 w 466725"/>
                              <a:gd name="connsiteY2" fmla="*/ 298908 h 323850"/>
                              <a:gd name="connsiteX3" fmla="*/ 374809 w 466725"/>
                              <a:gd name="connsiteY3" fmla="*/ 296050 h 323850"/>
                              <a:gd name="connsiteX4" fmla="*/ 379571 w 466725"/>
                              <a:gd name="connsiteY4" fmla="*/ 293193 h 323850"/>
                              <a:gd name="connsiteX5" fmla="*/ 381476 w 466725"/>
                              <a:gd name="connsiteY5" fmla="*/ 292240 h 323850"/>
                              <a:gd name="connsiteX6" fmla="*/ 384334 w 466725"/>
                              <a:gd name="connsiteY6" fmla="*/ 290335 h 323850"/>
                              <a:gd name="connsiteX7" fmla="*/ 389096 w 466725"/>
                              <a:gd name="connsiteY7" fmla="*/ 287478 h 323850"/>
                              <a:gd name="connsiteX8" fmla="*/ 426244 w 466725"/>
                              <a:gd name="connsiteY8" fmla="*/ 256998 h 323850"/>
                              <a:gd name="connsiteX9" fmla="*/ 454819 w 466725"/>
                              <a:gd name="connsiteY9" fmla="*/ 214135 h 323850"/>
                              <a:gd name="connsiteX10" fmla="*/ 463391 w 466725"/>
                              <a:gd name="connsiteY10" fmla="*/ 189370 h 323850"/>
                              <a:gd name="connsiteX11" fmla="*/ 467201 w 466725"/>
                              <a:gd name="connsiteY11" fmla="*/ 162700 h 323850"/>
                              <a:gd name="connsiteX12" fmla="*/ 466249 w 466725"/>
                              <a:gd name="connsiteY12" fmla="*/ 136030 h 323850"/>
                              <a:gd name="connsiteX13" fmla="*/ 459581 w 466725"/>
                              <a:gd name="connsiteY13" fmla="*/ 110313 h 323850"/>
                              <a:gd name="connsiteX14" fmla="*/ 433864 w 466725"/>
                              <a:gd name="connsiteY14" fmla="*/ 64593 h 323850"/>
                              <a:gd name="connsiteX15" fmla="*/ 415766 w 466725"/>
                              <a:gd name="connsiteY15" fmla="*/ 45543 h 323850"/>
                              <a:gd name="connsiteX16" fmla="*/ 406241 w 466725"/>
                              <a:gd name="connsiteY16" fmla="*/ 36970 h 323850"/>
                              <a:gd name="connsiteX17" fmla="*/ 403384 w 466725"/>
                              <a:gd name="connsiteY17" fmla="*/ 35065 h 323850"/>
                              <a:gd name="connsiteX18" fmla="*/ 400526 w 466725"/>
                              <a:gd name="connsiteY18" fmla="*/ 33160 h 323850"/>
                              <a:gd name="connsiteX19" fmla="*/ 394811 w 466725"/>
                              <a:gd name="connsiteY19" fmla="*/ 29350 h 323850"/>
                              <a:gd name="connsiteX20" fmla="*/ 391954 w 466725"/>
                              <a:gd name="connsiteY20" fmla="*/ 27445 h 323850"/>
                              <a:gd name="connsiteX21" fmla="*/ 390049 w 466725"/>
                              <a:gd name="connsiteY21" fmla="*/ 26493 h 323850"/>
                              <a:gd name="connsiteX22" fmla="*/ 388144 w 466725"/>
                              <a:gd name="connsiteY22" fmla="*/ 25540 h 323850"/>
                              <a:gd name="connsiteX23" fmla="*/ 387191 w 466725"/>
                              <a:gd name="connsiteY23" fmla="*/ 24588 h 323850"/>
                              <a:gd name="connsiteX24" fmla="*/ 386239 w 466725"/>
                              <a:gd name="connsiteY24" fmla="*/ 24588 h 323850"/>
                              <a:gd name="connsiteX25" fmla="*/ 385286 w 466725"/>
                              <a:gd name="connsiteY25" fmla="*/ 23635 h 323850"/>
                              <a:gd name="connsiteX26" fmla="*/ 385286 w 466725"/>
                              <a:gd name="connsiteY26" fmla="*/ 23635 h 323850"/>
                              <a:gd name="connsiteX27" fmla="*/ 378619 w 466725"/>
                              <a:gd name="connsiteY27" fmla="*/ 20778 h 323850"/>
                              <a:gd name="connsiteX28" fmla="*/ 371951 w 466725"/>
                              <a:gd name="connsiteY28" fmla="*/ 17920 h 323850"/>
                              <a:gd name="connsiteX29" fmla="*/ 359569 w 466725"/>
                              <a:gd name="connsiteY29" fmla="*/ 13158 h 323850"/>
                              <a:gd name="connsiteX30" fmla="*/ 352901 w 466725"/>
                              <a:gd name="connsiteY30" fmla="*/ 11253 h 323850"/>
                              <a:gd name="connsiteX31" fmla="*/ 346234 w 466725"/>
                              <a:gd name="connsiteY31" fmla="*/ 10300 h 323850"/>
                              <a:gd name="connsiteX32" fmla="*/ 296704 w 466725"/>
                              <a:gd name="connsiteY32" fmla="*/ 8395 h 323850"/>
                              <a:gd name="connsiteX33" fmla="*/ 212884 w 466725"/>
                              <a:gd name="connsiteY33" fmla="*/ 40780 h 323850"/>
                              <a:gd name="connsiteX34" fmla="*/ 181451 w 466725"/>
                              <a:gd name="connsiteY34" fmla="*/ 70308 h 323850"/>
                              <a:gd name="connsiteX35" fmla="*/ 160496 w 466725"/>
                              <a:gd name="connsiteY35" fmla="*/ 105550 h 323850"/>
                              <a:gd name="connsiteX36" fmla="*/ 151924 w 466725"/>
                              <a:gd name="connsiteY36" fmla="*/ 141745 h 323850"/>
                              <a:gd name="connsiteX37" fmla="*/ 150971 w 466725"/>
                              <a:gd name="connsiteY37" fmla="*/ 150318 h 323850"/>
                              <a:gd name="connsiteX38" fmla="*/ 150971 w 466725"/>
                              <a:gd name="connsiteY38" fmla="*/ 158890 h 323850"/>
                              <a:gd name="connsiteX39" fmla="*/ 150971 w 466725"/>
                              <a:gd name="connsiteY39" fmla="*/ 166510 h 323850"/>
                              <a:gd name="connsiteX40" fmla="*/ 150971 w 466725"/>
                              <a:gd name="connsiteY40" fmla="*/ 170320 h 323850"/>
                              <a:gd name="connsiteX41" fmla="*/ 150971 w 466725"/>
                              <a:gd name="connsiteY41" fmla="*/ 174130 h 323850"/>
                              <a:gd name="connsiteX42" fmla="*/ 152876 w 466725"/>
                              <a:gd name="connsiteY42" fmla="*/ 187465 h 323850"/>
                              <a:gd name="connsiteX43" fmla="*/ 155734 w 466725"/>
                              <a:gd name="connsiteY43" fmla="*/ 198895 h 323850"/>
                              <a:gd name="connsiteX44" fmla="*/ 158591 w 466725"/>
                              <a:gd name="connsiteY44" fmla="*/ 209373 h 323850"/>
                              <a:gd name="connsiteX45" fmla="*/ 160496 w 466725"/>
                              <a:gd name="connsiteY45" fmla="*/ 214135 h 323850"/>
                              <a:gd name="connsiteX46" fmla="*/ 161449 w 466725"/>
                              <a:gd name="connsiteY46" fmla="*/ 217945 h 323850"/>
                              <a:gd name="connsiteX47" fmla="*/ 166211 w 466725"/>
                              <a:gd name="connsiteY47" fmla="*/ 227470 h 323850"/>
                              <a:gd name="connsiteX48" fmla="*/ 197644 w 466725"/>
                              <a:gd name="connsiteY48" fmla="*/ 257950 h 323850"/>
                              <a:gd name="connsiteX49" fmla="*/ 313849 w 466725"/>
                              <a:gd name="connsiteY49" fmla="*/ 211278 h 323850"/>
                              <a:gd name="connsiteX50" fmla="*/ 289084 w 466725"/>
                              <a:gd name="connsiteY50" fmla="*/ 94120 h 323850"/>
                              <a:gd name="connsiteX51" fmla="*/ 307181 w 466725"/>
                              <a:gd name="connsiteY51" fmla="*/ 88405 h 323850"/>
                              <a:gd name="connsiteX52" fmla="*/ 332899 w 466725"/>
                              <a:gd name="connsiteY52" fmla="*/ 86500 h 323850"/>
                              <a:gd name="connsiteX53" fmla="*/ 335756 w 466725"/>
                              <a:gd name="connsiteY53" fmla="*/ 86500 h 323850"/>
                              <a:gd name="connsiteX54" fmla="*/ 338614 w 466725"/>
                              <a:gd name="connsiteY54" fmla="*/ 87453 h 323850"/>
                              <a:gd name="connsiteX55" fmla="*/ 344329 w 466725"/>
                              <a:gd name="connsiteY55" fmla="*/ 88405 h 323850"/>
                              <a:gd name="connsiteX56" fmla="*/ 347186 w 466725"/>
                              <a:gd name="connsiteY56" fmla="*/ 89358 h 323850"/>
                              <a:gd name="connsiteX57" fmla="*/ 350044 w 466725"/>
                              <a:gd name="connsiteY57" fmla="*/ 90310 h 323850"/>
                              <a:gd name="connsiteX58" fmla="*/ 350044 w 466725"/>
                              <a:gd name="connsiteY58" fmla="*/ 90310 h 323850"/>
                              <a:gd name="connsiteX59" fmla="*/ 349091 w 466725"/>
                              <a:gd name="connsiteY59" fmla="*/ 90310 h 323850"/>
                              <a:gd name="connsiteX60" fmla="*/ 350044 w 466725"/>
                              <a:gd name="connsiteY60" fmla="*/ 90310 h 323850"/>
                              <a:gd name="connsiteX61" fmla="*/ 350996 w 466725"/>
                              <a:gd name="connsiteY61" fmla="*/ 91263 h 323850"/>
                              <a:gd name="connsiteX62" fmla="*/ 352901 w 466725"/>
                              <a:gd name="connsiteY62" fmla="*/ 92215 h 323850"/>
                              <a:gd name="connsiteX63" fmla="*/ 354806 w 466725"/>
                              <a:gd name="connsiteY63" fmla="*/ 93168 h 323850"/>
                              <a:gd name="connsiteX64" fmla="*/ 356711 w 466725"/>
                              <a:gd name="connsiteY64" fmla="*/ 94120 h 323850"/>
                              <a:gd name="connsiteX65" fmla="*/ 359569 w 466725"/>
                              <a:gd name="connsiteY65" fmla="*/ 96025 h 323850"/>
                              <a:gd name="connsiteX66" fmla="*/ 361474 w 466725"/>
                              <a:gd name="connsiteY66" fmla="*/ 96978 h 323850"/>
                              <a:gd name="connsiteX67" fmla="*/ 363379 w 466725"/>
                              <a:gd name="connsiteY67" fmla="*/ 97930 h 323850"/>
                              <a:gd name="connsiteX68" fmla="*/ 370046 w 466725"/>
                              <a:gd name="connsiteY68" fmla="*/ 101740 h 323850"/>
                              <a:gd name="connsiteX69" fmla="*/ 382429 w 466725"/>
                              <a:gd name="connsiteY69" fmla="*/ 111265 h 323850"/>
                              <a:gd name="connsiteX70" fmla="*/ 400526 w 466725"/>
                              <a:gd name="connsiteY70" fmla="*/ 136030 h 323850"/>
                              <a:gd name="connsiteX71" fmla="*/ 405289 w 466725"/>
                              <a:gd name="connsiteY71" fmla="*/ 198895 h 323850"/>
                              <a:gd name="connsiteX72" fmla="*/ 389096 w 466725"/>
                              <a:gd name="connsiteY72" fmla="*/ 230328 h 323850"/>
                              <a:gd name="connsiteX73" fmla="*/ 363379 w 466725"/>
                              <a:gd name="connsiteY73" fmla="*/ 256998 h 323850"/>
                              <a:gd name="connsiteX74" fmla="*/ 359569 w 466725"/>
                              <a:gd name="connsiteY74" fmla="*/ 259855 h 323850"/>
                              <a:gd name="connsiteX75" fmla="*/ 358616 w 466725"/>
                              <a:gd name="connsiteY75" fmla="*/ 260808 h 323850"/>
                              <a:gd name="connsiteX76" fmla="*/ 357664 w 466725"/>
                              <a:gd name="connsiteY76" fmla="*/ 260808 h 323850"/>
                              <a:gd name="connsiteX77" fmla="*/ 357664 w 466725"/>
                              <a:gd name="connsiteY77" fmla="*/ 260808 h 323850"/>
                              <a:gd name="connsiteX78" fmla="*/ 357664 w 466725"/>
                              <a:gd name="connsiteY78" fmla="*/ 260808 h 323850"/>
                              <a:gd name="connsiteX79" fmla="*/ 355759 w 466725"/>
                              <a:gd name="connsiteY79" fmla="*/ 262713 h 323850"/>
                              <a:gd name="connsiteX80" fmla="*/ 350996 w 466725"/>
                              <a:gd name="connsiteY80" fmla="*/ 265570 h 323850"/>
                              <a:gd name="connsiteX81" fmla="*/ 347186 w 466725"/>
                              <a:gd name="connsiteY81" fmla="*/ 268428 h 323850"/>
                              <a:gd name="connsiteX82" fmla="*/ 339566 w 466725"/>
                              <a:gd name="connsiteY82" fmla="*/ 273190 h 323850"/>
                              <a:gd name="connsiteX83" fmla="*/ 330994 w 466725"/>
                              <a:gd name="connsiteY83" fmla="*/ 277953 h 323850"/>
                              <a:gd name="connsiteX84" fmla="*/ 295751 w 466725"/>
                              <a:gd name="connsiteY84" fmla="*/ 290335 h 323850"/>
                              <a:gd name="connsiteX85" fmla="*/ 221456 w 466725"/>
                              <a:gd name="connsiteY85" fmla="*/ 297955 h 323850"/>
                              <a:gd name="connsiteX86" fmla="*/ 151924 w 466725"/>
                              <a:gd name="connsiteY86" fmla="*/ 295098 h 323850"/>
                              <a:gd name="connsiteX87" fmla="*/ 92869 w 466725"/>
                              <a:gd name="connsiteY87" fmla="*/ 292240 h 323850"/>
                              <a:gd name="connsiteX88" fmla="*/ 47149 w 466725"/>
                              <a:gd name="connsiteY88" fmla="*/ 293193 h 323850"/>
                              <a:gd name="connsiteX89" fmla="*/ 17621 w 466725"/>
                              <a:gd name="connsiteY89" fmla="*/ 295098 h 323850"/>
                              <a:gd name="connsiteX90" fmla="*/ 7144 w 466725"/>
                              <a:gd name="connsiteY90" fmla="*/ 296050 h 323850"/>
                              <a:gd name="connsiteX91" fmla="*/ 17621 w 466725"/>
                              <a:gd name="connsiteY91" fmla="*/ 296050 h 323850"/>
                              <a:gd name="connsiteX92" fmla="*/ 47149 w 466725"/>
                              <a:gd name="connsiteY92" fmla="*/ 297003 h 323850"/>
                              <a:gd name="connsiteX93" fmla="*/ 91916 w 466725"/>
                              <a:gd name="connsiteY93" fmla="*/ 301765 h 323850"/>
                              <a:gd name="connsiteX94" fmla="*/ 150019 w 466725"/>
                              <a:gd name="connsiteY94" fmla="*/ 310338 h 323850"/>
                              <a:gd name="connsiteX95" fmla="*/ 219551 w 466725"/>
                              <a:gd name="connsiteY95" fmla="*/ 320815 h 323850"/>
                              <a:gd name="connsiteX96" fmla="*/ 300514 w 466725"/>
                              <a:gd name="connsiteY96" fmla="*/ 321768 h 323850"/>
                              <a:gd name="connsiteX97" fmla="*/ 349091 w 466725"/>
                              <a:gd name="connsiteY97" fmla="*/ 307480 h 32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</a:cxnLst>
                            <a:rect l="l" t="t" r="r" b="b"/>
                            <a:pathLst>
                              <a:path w="466725" h="323850">
                                <a:moveTo>
                                  <a:pt x="349091" y="307480"/>
                                </a:moveTo>
                                <a:cubicBezTo>
                                  <a:pt x="352901" y="306528"/>
                                  <a:pt x="355759" y="304623"/>
                                  <a:pt x="359569" y="303670"/>
                                </a:cubicBezTo>
                                <a:cubicBezTo>
                                  <a:pt x="363379" y="301765"/>
                                  <a:pt x="367189" y="299860"/>
                                  <a:pt x="370046" y="298908"/>
                                </a:cubicBezTo>
                                <a:cubicBezTo>
                                  <a:pt x="371951" y="297955"/>
                                  <a:pt x="373856" y="297003"/>
                                  <a:pt x="374809" y="296050"/>
                                </a:cubicBezTo>
                                <a:lnTo>
                                  <a:pt x="379571" y="293193"/>
                                </a:lnTo>
                                <a:lnTo>
                                  <a:pt x="381476" y="292240"/>
                                </a:lnTo>
                                <a:lnTo>
                                  <a:pt x="384334" y="290335"/>
                                </a:lnTo>
                                <a:lnTo>
                                  <a:pt x="389096" y="287478"/>
                                </a:lnTo>
                                <a:cubicBezTo>
                                  <a:pt x="402431" y="278905"/>
                                  <a:pt x="414814" y="269380"/>
                                  <a:pt x="426244" y="256998"/>
                                </a:cubicBezTo>
                                <a:cubicBezTo>
                                  <a:pt x="437674" y="244615"/>
                                  <a:pt x="447199" y="230328"/>
                                  <a:pt x="454819" y="214135"/>
                                </a:cubicBezTo>
                                <a:cubicBezTo>
                                  <a:pt x="458629" y="206515"/>
                                  <a:pt x="461486" y="197943"/>
                                  <a:pt x="463391" y="189370"/>
                                </a:cubicBezTo>
                                <a:cubicBezTo>
                                  <a:pt x="465296" y="180798"/>
                                  <a:pt x="466249" y="172225"/>
                                  <a:pt x="467201" y="162700"/>
                                </a:cubicBezTo>
                                <a:cubicBezTo>
                                  <a:pt x="467201" y="154128"/>
                                  <a:pt x="467201" y="144603"/>
                                  <a:pt x="466249" y="136030"/>
                                </a:cubicBezTo>
                                <a:cubicBezTo>
                                  <a:pt x="464344" y="127458"/>
                                  <a:pt x="462439" y="117933"/>
                                  <a:pt x="459581" y="110313"/>
                                </a:cubicBezTo>
                                <a:cubicBezTo>
                                  <a:pt x="453866" y="93168"/>
                                  <a:pt x="444341" y="77928"/>
                                  <a:pt x="433864" y="64593"/>
                                </a:cubicBezTo>
                                <a:cubicBezTo>
                                  <a:pt x="428149" y="57925"/>
                                  <a:pt x="422434" y="51258"/>
                                  <a:pt x="415766" y="45543"/>
                                </a:cubicBezTo>
                                <a:cubicBezTo>
                                  <a:pt x="412909" y="42685"/>
                                  <a:pt x="409099" y="39828"/>
                                  <a:pt x="406241" y="36970"/>
                                </a:cubicBezTo>
                                <a:lnTo>
                                  <a:pt x="403384" y="35065"/>
                                </a:lnTo>
                                <a:lnTo>
                                  <a:pt x="400526" y="33160"/>
                                </a:lnTo>
                                <a:cubicBezTo>
                                  <a:pt x="398621" y="32208"/>
                                  <a:pt x="396716" y="30303"/>
                                  <a:pt x="394811" y="29350"/>
                                </a:cubicBezTo>
                                <a:cubicBezTo>
                                  <a:pt x="393859" y="28398"/>
                                  <a:pt x="392906" y="28398"/>
                                  <a:pt x="391954" y="27445"/>
                                </a:cubicBezTo>
                                <a:lnTo>
                                  <a:pt x="390049" y="26493"/>
                                </a:lnTo>
                                <a:lnTo>
                                  <a:pt x="388144" y="25540"/>
                                </a:lnTo>
                                <a:lnTo>
                                  <a:pt x="387191" y="24588"/>
                                </a:lnTo>
                                <a:lnTo>
                                  <a:pt x="386239" y="24588"/>
                                </a:lnTo>
                                <a:cubicBezTo>
                                  <a:pt x="385286" y="24588"/>
                                  <a:pt x="387191" y="24588"/>
                                  <a:pt x="385286" y="23635"/>
                                </a:cubicBezTo>
                                <a:lnTo>
                                  <a:pt x="385286" y="23635"/>
                                </a:lnTo>
                                <a:cubicBezTo>
                                  <a:pt x="383381" y="22683"/>
                                  <a:pt x="381476" y="21730"/>
                                  <a:pt x="378619" y="20778"/>
                                </a:cubicBezTo>
                                <a:cubicBezTo>
                                  <a:pt x="376714" y="19825"/>
                                  <a:pt x="374809" y="18873"/>
                                  <a:pt x="371951" y="17920"/>
                                </a:cubicBezTo>
                                <a:cubicBezTo>
                                  <a:pt x="368141" y="16015"/>
                                  <a:pt x="363379" y="14110"/>
                                  <a:pt x="359569" y="13158"/>
                                </a:cubicBezTo>
                                <a:cubicBezTo>
                                  <a:pt x="357664" y="12205"/>
                                  <a:pt x="354806" y="12205"/>
                                  <a:pt x="352901" y="11253"/>
                                </a:cubicBezTo>
                                <a:cubicBezTo>
                                  <a:pt x="350996" y="11253"/>
                                  <a:pt x="348139" y="10300"/>
                                  <a:pt x="346234" y="10300"/>
                                </a:cubicBezTo>
                                <a:cubicBezTo>
                                  <a:pt x="329089" y="6490"/>
                                  <a:pt x="311944" y="6490"/>
                                  <a:pt x="296704" y="8395"/>
                                </a:cubicBezTo>
                                <a:cubicBezTo>
                                  <a:pt x="265271" y="12205"/>
                                  <a:pt x="236696" y="23635"/>
                                  <a:pt x="212884" y="40780"/>
                                </a:cubicBezTo>
                                <a:cubicBezTo>
                                  <a:pt x="201454" y="49353"/>
                                  <a:pt x="190976" y="58878"/>
                                  <a:pt x="181451" y="70308"/>
                                </a:cubicBezTo>
                                <a:cubicBezTo>
                                  <a:pt x="172879" y="81738"/>
                                  <a:pt x="166211" y="93168"/>
                                  <a:pt x="160496" y="105550"/>
                                </a:cubicBezTo>
                                <a:cubicBezTo>
                                  <a:pt x="155734" y="117933"/>
                                  <a:pt x="152876" y="130315"/>
                                  <a:pt x="151924" y="141745"/>
                                </a:cubicBezTo>
                                <a:cubicBezTo>
                                  <a:pt x="151924" y="144603"/>
                                  <a:pt x="151924" y="147460"/>
                                  <a:pt x="150971" y="150318"/>
                                </a:cubicBezTo>
                                <a:cubicBezTo>
                                  <a:pt x="150971" y="153175"/>
                                  <a:pt x="150971" y="156033"/>
                                  <a:pt x="150971" y="158890"/>
                                </a:cubicBezTo>
                                <a:cubicBezTo>
                                  <a:pt x="150971" y="161748"/>
                                  <a:pt x="150971" y="163653"/>
                                  <a:pt x="150971" y="166510"/>
                                </a:cubicBezTo>
                                <a:cubicBezTo>
                                  <a:pt x="150971" y="167463"/>
                                  <a:pt x="150971" y="169368"/>
                                  <a:pt x="150971" y="170320"/>
                                </a:cubicBezTo>
                                <a:cubicBezTo>
                                  <a:pt x="150971" y="171273"/>
                                  <a:pt x="150971" y="172225"/>
                                  <a:pt x="150971" y="174130"/>
                                </a:cubicBezTo>
                                <a:cubicBezTo>
                                  <a:pt x="151924" y="178893"/>
                                  <a:pt x="151924" y="182703"/>
                                  <a:pt x="152876" y="187465"/>
                                </a:cubicBezTo>
                                <a:cubicBezTo>
                                  <a:pt x="153829" y="191275"/>
                                  <a:pt x="154781" y="195085"/>
                                  <a:pt x="155734" y="198895"/>
                                </a:cubicBezTo>
                                <a:cubicBezTo>
                                  <a:pt x="156686" y="202705"/>
                                  <a:pt x="157639" y="205563"/>
                                  <a:pt x="158591" y="209373"/>
                                </a:cubicBezTo>
                                <a:cubicBezTo>
                                  <a:pt x="159544" y="211278"/>
                                  <a:pt x="159544" y="212230"/>
                                  <a:pt x="160496" y="214135"/>
                                </a:cubicBezTo>
                                <a:cubicBezTo>
                                  <a:pt x="161449" y="215088"/>
                                  <a:pt x="161449" y="216993"/>
                                  <a:pt x="161449" y="217945"/>
                                </a:cubicBezTo>
                                <a:cubicBezTo>
                                  <a:pt x="164306" y="224613"/>
                                  <a:pt x="166211" y="227470"/>
                                  <a:pt x="166211" y="227470"/>
                                </a:cubicBezTo>
                                <a:cubicBezTo>
                                  <a:pt x="173831" y="240805"/>
                                  <a:pt x="184309" y="251283"/>
                                  <a:pt x="197644" y="257950"/>
                                </a:cubicBezTo>
                                <a:cubicBezTo>
                                  <a:pt x="238601" y="277953"/>
                                  <a:pt x="290036" y="256998"/>
                                  <a:pt x="313849" y="211278"/>
                                </a:cubicBezTo>
                                <a:cubicBezTo>
                                  <a:pt x="335756" y="167463"/>
                                  <a:pt x="324326" y="116980"/>
                                  <a:pt x="289084" y="94120"/>
                                </a:cubicBezTo>
                                <a:cubicBezTo>
                                  <a:pt x="294799" y="91263"/>
                                  <a:pt x="300514" y="89358"/>
                                  <a:pt x="307181" y="88405"/>
                                </a:cubicBezTo>
                                <a:cubicBezTo>
                                  <a:pt x="315754" y="86500"/>
                                  <a:pt x="324326" y="85548"/>
                                  <a:pt x="332899" y="86500"/>
                                </a:cubicBezTo>
                                <a:lnTo>
                                  <a:pt x="335756" y="86500"/>
                                </a:lnTo>
                                <a:lnTo>
                                  <a:pt x="338614" y="87453"/>
                                </a:lnTo>
                                <a:cubicBezTo>
                                  <a:pt x="340519" y="87453"/>
                                  <a:pt x="342424" y="88405"/>
                                  <a:pt x="344329" y="88405"/>
                                </a:cubicBezTo>
                                <a:cubicBezTo>
                                  <a:pt x="345281" y="88405"/>
                                  <a:pt x="346234" y="89358"/>
                                  <a:pt x="347186" y="89358"/>
                                </a:cubicBezTo>
                                <a:lnTo>
                                  <a:pt x="350044" y="90310"/>
                                </a:lnTo>
                                <a:lnTo>
                                  <a:pt x="350044" y="90310"/>
                                </a:lnTo>
                                <a:cubicBezTo>
                                  <a:pt x="348139" y="89358"/>
                                  <a:pt x="350044" y="90310"/>
                                  <a:pt x="349091" y="90310"/>
                                </a:cubicBezTo>
                                <a:lnTo>
                                  <a:pt x="350044" y="90310"/>
                                </a:lnTo>
                                <a:lnTo>
                                  <a:pt x="350996" y="91263"/>
                                </a:lnTo>
                                <a:lnTo>
                                  <a:pt x="352901" y="92215"/>
                                </a:lnTo>
                                <a:lnTo>
                                  <a:pt x="354806" y="93168"/>
                                </a:lnTo>
                                <a:cubicBezTo>
                                  <a:pt x="355759" y="93168"/>
                                  <a:pt x="356711" y="94120"/>
                                  <a:pt x="356711" y="94120"/>
                                </a:cubicBezTo>
                                <a:lnTo>
                                  <a:pt x="359569" y="96025"/>
                                </a:lnTo>
                                <a:lnTo>
                                  <a:pt x="361474" y="96978"/>
                                </a:lnTo>
                                <a:lnTo>
                                  <a:pt x="363379" y="97930"/>
                                </a:lnTo>
                                <a:cubicBezTo>
                                  <a:pt x="365284" y="98883"/>
                                  <a:pt x="368141" y="100788"/>
                                  <a:pt x="370046" y="101740"/>
                                </a:cubicBezTo>
                                <a:cubicBezTo>
                                  <a:pt x="373856" y="104598"/>
                                  <a:pt x="378619" y="108408"/>
                                  <a:pt x="382429" y="111265"/>
                                </a:cubicBezTo>
                                <a:cubicBezTo>
                                  <a:pt x="390049" y="118885"/>
                                  <a:pt x="395764" y="126505"/>
                                  <a:pt x="400526" y="136030"/>
                                </a:cubicBezTo>
                                <a:cubicBezTo>
                                  <a:pt x="410051" y="155080"/>
                                  <a:pt x="411956" y="177940"/>
                                  <a:pt x="405289" y="198895"/>
                                </a:cubicBezTo>
                                <a:cubicBezTo>
                                  <a:pt x="401479" y="209373"/>
                                  <a:pt x="396716" y="219850"/>
                                  <a:pt x="389096" y="230328"/>
                                </a:cubicBezTo>
                                <a:cubicBezTo>
                                  <a:pt x="381476" y="239853"/>
                                  <a:pt x="372904" y="249378"/>
                                  <a:pt x="363379" y="256998"/>
                                </a:cubicBezTo>
                                <a:lnTo>
                                  <a:pt x="359569" y="259855"/>
                                </a:lnTo>
                                <a:lnTo>
                                  <a:pt x="358616" y="260808"/>
                                </a:lnTo>
                                <a:lnTo>
                                  <a:pt x="357664" y="260808"/>
                                </a:lnTo>
                                <a:lnTo>
                                  <a:pt x="357664" y="260808"/>
                                </a:lnTo>
                                <a:cubicBezTo>
                                  <a:pt x="357664" y="260808"/>
                                  <a:pt x="356711" y="260808"/>
                                  <a:pt x="357664" y="260808"/>
                                </a:cubicBezTo>
                                <a:lnTo>
                                  <a:pt x="355759" y="262713"/>
                                </a:lnTo>
                                <a:lnTo>
                                  <a:pt x="350996" y="265570"/>
                                </a:lnTo>
                                <a:cubicBezTo>
                                  <a:pt x="349091" y="266523"/>
                                  <a:pt x="348139" y="267475"/>
                                  <a:pt x="347186" y="268428"/>
                                </a:cubicBezTo>
                                <a:cubicBezTo>
                                  <a:pt x="344329" y="270333"/>
                                  <a:pt x="342424" y="271285"/>
                                  <a:pt x="339566" y="273190"/>
                                </a:cubicBezTo>
                                <a:cubicBezTo>
                                  <a:pt x="336709" y="275095"/>
                                  <a:pt x="333851" y="276048"/>
                                  <a:pt x="330994" y="277953"/>
                                </a:cubicBezTo>
                                <a:cubicBezTo>
                                  <a:pt x="319564" y="283668"/>
                                  <a:pt x="308134" y="287478"/>
                                  <a:pt x="295751" y="290335"/>
                                </a:cubicBezTo>
                                <a:cubicBezTo>
                                  <a:pt x="271939" y="296050"/>
                                  <a:pt x="246221" y="297955"/>
                                  <a:pt x="221456" y="297955"/>
                                </a:cubicBezTo>
                                <a:cubicBezTo>
                                  <a:pt x="197644" y="297955"/>
                                  <a:pt x="173831" y="296050"/>
                                  <a:pt x="151924" y="295098"/>
                                </a:cubicBezTo>
                                <a:cubicBezTo>
                                  <a:pt x="130016" y="294145"/>
                                  <a:pt x="110014" y="293193"/>
                                  <a:pt x="92869" y="292240"/>
                                </a:cubicBezTo>
                                <a:cubicBezTo>
                                  <a:pt x="74771" y="292240"/>
                                  <a:pt x="59531" y="292240"/>
                                  <a:pt x="47149" y="293193"/>
                                </a:cubicBezTo>
                                <a:cubicBezTo>
                                  <a:pt x="34766" y="294145"/>
                                  <a:pt x="24289" y="295098"/>
                                  <a:pt x="17621" y="295098"/>
                                </a:cubicBezTo>
                                <a:cubicBezTo>
                                  <a:pt x="10954" y="296050"/>
                                  <a:pt x="7144" y="296050"/>
                                  <a:pt x="7144" y="296050"/>
                                </a:cubicBezTo>
                                <a:cubicBezTo>
                                  <a:pt x="7144" y="296050"/>
                                  <a:pt x="10954" y="296050"/>
                                  <a:pt x="17621" y="296050"/>
                                </a:cubicBezTo>
                                <a:cubicBezTo>
                                  <a:pt x="24289" y="296050"/>
                                  <a:pt x="33814" y="296050"/>
                                  <a:pt x="47149" y="297003"/>
                                </a:cubicBezTo>
                                <a:cubicBezTo>
                                  <a:pt x="59531" y="297955"/>
                                  <a:pt x="74771" y="298908"/>
                                  <a:pt x="91916" y="301765"/>
                                </a:cubicBezTo>
                                <a:cubicBezTo>
                                  <a:pt x="109061" y="303670"/>
                                  <a:pt x="129064" y="307480"/>
                                  <a:pt x="150019" y="310338"/>
                                </a:cubicBezTo>
                                <a:cubicBezTo>
                                  <a:pt x="170974" y="314148"/>
                                  <a:pt x="194786" y="317958"/>
                                  <a:pt x="219551" y="320815"/>
                                </a:cubicBezTo>
                                <a:cubicBezTo>
                                  <a:pt x="244316" y="323673"/>
                                  <a:pt x="271939" y="325578"/>
                                  <a:pt x="300514" y="321768"/>
                                </a:cubicBezTo>
                                <a:cubicBezTo>
                                  <a:pt x="320516" y="316053"/>
                                  <a:pt x="334804" y="313195"/>
                                  <a:pt x="349091" y="30748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0" name="Freeform: Shape 2040"/>
                        <wps:cNvSpPr/>
                        <wps:spPr>
                          <a:xfrm>
                            <a:off x="2858" y="302590"/>
                            <a:ext cx="238125" cy="561975"/>
                          </a:xfrm>
                          <a:custGeom>
                            <a:avLst/>
                            <a:gdLst>
                              <a:gd name="connsiteX0" fmla="*/ 78581 w 238125"/>
                              <a:gd name="connsiteY0" fmla="*/ 488386 h 561975"/>
                              <a:gd name="connsiteX1" fmla="*/ 142399 w 238125"/>
                              <a:gd name="connsiteY1" fmla="*/ 422664 h 561975"/>
                              <a:gd name="connsiteX2" fmla="*/ 204311 w 238125"/>
                              <a:gd name="connsiteY2" fmla="*/ 336939 h 561975"/>
                              <a:gd name="connsiteX3" fmla="*/ 226219 w 238125"/>
                              <a:gd name="connsiteY3" fmla="*/ 282646 h 561975"/>
                              <a:gd name="connsiteX4" fmla="*/ 230029 w 238125"/>
                              <a:gd name="connsiteY4" fmla="*/ 268359 h 561975"/>
                              <a:gd name="connsiteX5" fmla="*/ 232886 w 238125"/>
                              <a:gd name="connsiteY5" fmla="*/ 253119 h 561975"/>
                              <a:gd name="connsiteX6" fmla="*/ 233839 w 238125"/>
                              <a:gd name="connsiteY6" fmla="*/ 245499 h 561975"/>
                              <a:gd name="connsiteX7" fmla="*/ 234791 w 238125"/>
                              <a:gd name="connsiteY7" fmla="*/ 238831 h 561975"/>
                              <a:gd name="connsiteX8" fmla="*/ 234791 w 238125"/>
                              <a:gd name="connsiteY8" fmla="*/ 235021 h 561975"/>
                              <a:gd name="connsiteX9" fmla="*/ 234791 w 238125"/>
                              <a:gd name="connsiteY9" fmla="*/ 230259 h 561975"/>
                              <a:gd name="connsiteX10" fmla="*/ 235744 w 238125"/>
                              <a:gd name="connsiteY10" fmla="*/ 222639 h 561975"/>
                              <a:gd name="connsiteX11" fmla="*/ 230981 w 238125"/>
                              <a:gd name="connsiteY11" fmla="*/ 159774 h 561975"/>
                              <a:gd name="connsiteX12" fmla="*/ 207169 w 238125"/>
                              <a:gd name="connsiteY12" fmla="*/ 97861 h 561975"/>
                              <a:gd name="connsiteX13" fmla="*/ 187166 w 238125"/>
                              <a:gd name="connsiteY13" fmla="*/ 70239 h 561975"/>
                              <a:gd name="connsiteX14" fmla="*/ 161449 w 238125"/>
                              <a:gd name="connsiteY14" fmla="*/ 46426 h 561975"/>
                              <a:gd name="connsiteX15" fmla="*/ 131921 w 238125"/>
                              <a:gd name="connsiteY15" fmla="*/ 27376 h 561975"/>
                              <a:gd name="connsiteX16" fmla="*/ 99536 w 238125"/>
                              <a:gd name="connsiteY16" fmla="*/ 14994 h 561975"/>
                              <a:gd name="connsiteX17" fmla="*/ 30956 w 238125"/>
                              <a:gd name="connsiteY17" fmla="*/ 7374 h 561975"/>
                              <a:gd name="connsiteX18" fmla="*/ 8096 w 238125"/>
                              <a:gd name="connsiteY18" fmla="*/ 10231 h 561975"/>
                              <a:gd name="connsiteX19" fmla="*/ 8096 w 238125"/>
                              <a:gd name="connsiteY19" fmla="*/ 102624 h 561975"/>
                              <a:gd name="connsiteX20" fmla="*/ 10001 w 238125"/>
                              <a:gd name="connsiteY20" fmla="*/ 101671 h 561975"/>
                              <a:gd name="connsiteX21" fmla="*/ 11906 w 238125"/>
                              <a:gd name="connsiteY21" fmla="*/ 100719 h 561975"/>
                              <a:gd name="connsiteX22" fmla="*/ 21431 w 238125"/>
                              <a:gd name="connsiteY22" fmla="*/ 96909 h 561975"/>
                              <a:gd name="connsiteX23" fmla="*/ 40481 w 238125"/>
                              <a:gd name="connsiteY23" fmla="*/ 91194 h 561975"/>
                              <a:gd name="connsiteX24" fmla="*/ 81439 w 238125"/>
                              <a:gd name="connsiteY24" fmla="*/ 90241 h 561975"/>
                              <a:gd name="connsiteX25" fmla="*/ 151924 w 238125"/>
                              <a:gd name="connsiteY25" fmla="*/ 133104 h 561975"/>
                              <a:gd name="connsiteX26" fmla="*/ 172879 w 238125"/>
                              <a:gd name="connsiteY26" fmla="*/ 174061 h 561975"/>
                              <a:gd name="connsiteX27" fmla="*/ 181451 w 238125"/>
                              <a:gd name="connsiteY27" fmla="*/ 221686 h 561975"/>
                              <a:gd name="connsiteX28" fmla="*/ 181451 w 238125"/>
                              <a:gd name="connsiteY28" fmla="*/ 228354 h 561975"/>
                              <a:gd name="connsiteX29" fmla="*/ 181451 w 238125"/>
                              <a:gd name="connsiteY29" fmla="*/ 230259 h 561975"/>
                              <a:gd name="connsiteX30" fmla="*/ 181451 w 238125"/>
                              <a:gd name="connsiteY30" fmla="*/ 231211 h 561975"/>
                              <a:gd name="connsiteX31" fmla="*/ 181451 w 238125"/>
                              <a:gd name="connsiteY31" fmla="*/ 231211 h 561975"/>
                              <a:gd name="connsiteX32" fmla="*/ 181451 w 238125"/>
                              <a:gd name="connsiteY32" fmla="*/ 231211 h 561975"/>
                              <a:gd name="connsiteX33" fmla="*/ 181451 w 238125"/>
                              <a:gd name="connsiteY33" fmla="*/ 235021 h 561975"/>
                              <a:gd name="connsiteX34" fmla="*/ 181451 w 238125"/>
                              <a:gd name="connsiteY34" fmla="*/ 241689 h 561975"/>
                              <a:gd name="connsiteX35" fmla="*/ 181451 w 238125"/>
                              <a:gd name="connsiteY35" fmla="*/ 248356 h 561975"/>
                              <a:gd name="connsiteX36" fmla="*/ 180499 w 238125"/>
                              <a:gd name="connsiteY36" fmla="*/ 259786 h 561975"/>
                              <a:gd name="connsiteX37" fmla="*/ 178594 w 238125"/>
                              <a:gd name="connsiteY37" fmla="*/ 272169 h 561975"/>
                              <a:gd name="connsiteX38" fmla="*/ 165259 w 238125"/>
                              <a:gd name="connsiteY38" fmla="*/ 319794 h 561975"/>
                              <a:gd name="connsiteX39" fmla="*/ 117634 w 238125"/>
                              <a:gd name="connsiteY39" fmla="*/ 403614 h 561975"/>
                              <a:gd name="connsiteX40" fmla="*/ 62389 w 238125"/>
                              <a:gd name="connsiteY40" fmla="*/ 475051 h 561975"/>
                              <a:gd name="connsiteX41" fmla="*/ 14764 w 238125"/>
                              <a:gd name="connsiteY41" fmla="*/ 536011 h 561975"/>
                              <a:gd name="connsiteX42" fmla="*/ 7144 w 238125"/>
                              <a:gd name="connsiteY42" fmla="*/ 546489 h 561975"/>
                              <a:gd name="connsiteX43" fmla="*/ 7144 w 238125"/>
                              <a:gd name="connsiteY43" fmla="*/ 562681 h 561975"/>
                              <a:gd name="connsiteX44" fmla="*/ 24289 w 238125"/>
                              <a:gd name="connsiteY44" fmla="*/ 543631 h 561975"/>
                              <a:gd name="connsiteX45" fmla="*/ 78581 w 238125"/>
                              <a:gd name="connsiteY45" fmla="*/ 488386 h 561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38125" h="561975">
                                <a:moveTo>
                                  <a:pt x="78581" y="488386"/>
                                </a:moveTo>
                                <a:cubicBezTo>
                                  <a:pt x="98584" y="468384"/>
                                  <a:pt x="120491" y="446476"/>
                                  <a:pt x="142399" y="422664"/>
                                </a:cubicBezTo>
                                <a:cubicBezTo>
                                  <a:pt x="164306" y="397899"/>
                                  <a:pt x="187166" y="370276"/>
                                  <a:pt x="204311" y="336939"/>
                                </a:cubicBezTo>
                                <a:cubicBezTo>
                                  <a:pt x="212884" y="319794"/>
                                  <a:pt x="220504" y="301696"/>
                                  <a:pt x="226219" y="282646"/>
                                </a:cubicBezTo>
                                <a:cubicBezTo>
                                  <a:pt x="227171" y="277884"/>
                                  <a:pt x="229076" y="273121"/>
                                  <a:pt x="230029" y="268359"/>
                                </a:cubicBezTo>
                                <a:cubicBezTo>
                                  <a:pt x="230981" y="263596"/>
                                  <a:pt x="231934" y="257881"/>
                                  <a:pt x="232886" y="253119"/>
                                </a:cubicBezTo>
                                <a:cubicBezTo>
                                  <a:pt x="233839" y="250261"/>
                                  <a:pt x="233839" y="248356"/>
                                  <a:pt x="233839" y="245499"/>
                                </a:cubicBezTo>
                                <a:lnTo>
                                  <a:pt x="234791" y="238831"/>
                                </a:lnTo>
                                <a:lnTo>
                                  <a:pt x="234791" y="235021"/>
                                </a:lnTo>
                                <a:lnTo>
                                  <a:pt x="234791" y="230259"/>
                                </a:lnTo>
                                <a:lnTo>
                                  <a:pt x="235744" y="222639"/>
                                </a:lnTo>
                                <a:cubicBezTo>
                                  <a:pt x="236696" y="201684"/>
                                  <a:pt x="235744" y="180729"/>
                                  <a:pt x="230981" y="159774"/>
                                </a:cubicBezTo>
                                <a:cubicBezTo>
                                  <a:pt x="226219" y="138819"/>
                                  <a:pt x="218599" y="116911"/>
                                  <a:pt x="207169" y="97861"/>
                                </a:cubicBezTo>
                                <a:cubicBezTo>
                                  <a:pt x="201454" y="88336"/>
                                  <a:pt x="194786" y="78811"/>
                                  <a:pt x="187166" y="70239"/>
                                </a:cubicBezTo>
                                <a:cubicBezTo>
                                  <a:pt x="179546" y="61666"/>
                                  <a:pt x="170974" y="53094"/>
                                  <a:pt x="161449" y="46426"/>
                                </a:cubicBezTo>
                                <a:cubicBezTo>
                                  <a:pt x="151924" y="38806"/>
                                  <a:pt x="142399" y="33091"/>
                                  <a:pt x="131921" y="27376"/>
                                </a:cubicBezTo>
                                <a:cubicBezTo>
                                  <a:pt x="121444" y="22614"/>
                                  <a:pt x="110966" y="17851"/>
                                  <a:pt x="99536" y="14994"/>
                                </a:cubicBezTo>
                                <a:cubicBezTo>
                                  <a:pt x="76676" y="8326"/>
                                  <a:pt x="53816" y="6421"/>
                                  <a:pt x="30956" y="7374"/>
                                </a:cubicBezTo>
                                <a:cubicBezTo>
                                  <a:pt x="23336" y="8326"/>
                                  <a:pt x="15716" y="9279"/>
                                  <a:pt x="8096" y="10231"/>
                                </a:cubicBezTo>
                                <a:lnTo>
                                  <a:pt x="8096" y="102624"/>
                                </a:lnTo>
                                <a:lnTo>
                                  <a:pt x="10001" y="101671"/>
                                </a:lnTo>
                                <a:lnTo>
                                  <a:pt x="11906" y="100719"/>
                                </a:lnTo>
                                <a:cubicBezTo>
                                  <a:pt x="14764" y="99766"/>
                                  <a:pt x="17621" y="97861"/>
                                  <a:pt x="21431" y="96909"/>
                                </a:cubicBezTo>
                                <a:cubicBezTo>
                                  <a:pt x="28099" y="94051"/>
                                  <a:pt x="33814" y="93099"/>
                                  <a:pt x="40481" y="91194"/>
                                </a:cubicBezTo>
                                <a:cubicBezTo>
                                  <a:pt x="53816" y="89289"/>
                                  <a:pt x="67151" y="88336"/>
                                  <a:pt x="81439" y="90241"/>
                                </a:cubicBezTo>
                                <a:cubicBezTo>
                                  <a:pt x="109061" y="94051"/>
                                  <a:pt x="133826" y="109291"/>
                                  <a:pt x="151924" y="133104"/>
                                </a:cubicBezTo>
                                <a:cubicBezTo>
                                  <a:pt x="160496" y="144534"/>
                                  <a:pt x="168116" y="158821"/>
                                  <a:pt x="172879" y="174061"/>
                                </a:cubicBezTo>
                                <a:cubicBezTo>
                                  <a:pt x="177641" y="189301"/>
                                  <a:pt x="180499" y="205494"/>
                                  <a:pt x="181451" y="221686"/>
                                </a:cubicBezTo>
                                <a:lnTo>
                                  <a:pt x="181451" y="228354"/>
                                </a:lnTo>
                                <a:lnTo>
                                  <a:pt x="181451" y="230259"/>
                                </a:lnTo>
                                <a:lnTo>
                                  <a:pt x="181451" y="231211"/>
                                </a:lnTo>
                                <a:lnTo>
                                  <a:pt x="181451" y="231211"/>
                                </a:lnTo>
                                <a:cubicBezTo>
                                  <a:pt x="181451" y="231211"/>
                                  <a:pt x="181451" y="232164"/>
                                  <a:pt x="181451" y="231211"/>
                                </a:cubicBezTo>
                                <a:lnTo>
                                  <a:pt x="181451" y="235021"/>
                                </a:lnTo>
                                <a:lnTo>
                                  <a:pt x="181451" y="241689"/>
                                </a:lnTo>
                                <a:cubicBezTo>
                                  <a:pt x="181451" y="243594"/>
                                  <a:pt x="181451" y="246451"/>
                                  <a:pt x="181451" y="248356"/>
                                </a:cubicBezTo>
                                <a:cubicBezTo>
                                  <a:pt x="181451" y="252166"/>
                                  <a:pt x="181451" y="255976"/>
                                  <a:pt x="180499" y="259786"/>
                                </a:cubicBezTo>
                                <a:cubicBezTo>
                                  <a:pt x="179546" y="263596"/>
                                  <a:pt x="179546" y="268359"/>
                                  <a:pt x="178594" y="272169"/>
                                </a:cubicBezTo>
                                <a:cubicBezTo>
                                  <a:pt x="175736" y="288361"/>
                                  <a:pt x="171926" y="304554"/>
                                  <a:pt x="165259" y="319794"/>
                                </a:cubicBezTo>
                                <a:cubicBezTo>
                                  <a:pt x="153829" y="350274"/>
                                  <a:pt x="135731" y="377896"/>
                                  <a:pt x="117634" y="403614"/>
                                </a:cubicBezTo>
                                <a:cubicBezTo>
                                  <a:pt x="99536" y="429331"/>
                                  <a:pt x="79534" y="453144"/>
                                  <a:pt x="62389" y="475051"/>
                                </a:cubicBezTo>
                                <a:cubicBezTo>
                                  <a:pt x="44291" y="496959"/>
                                  <a:pt x="29051" y="517914"/>
                                  <a:pt x="14764" y="536011"/>
                                </a:cubicBezTo>
                                <a:cubicBezTo>
                                  <a:pt x="11906" y="539821"/>
                                  <a:pt x="10001" y="542679"/>
                                  <a:pt x="7144" y="546489"/>
                                </a:cubicBezTo>
                                <a:lnTo>
                                  <a:pt x="7144" y="562681"/>
                                </a:lnTo>
                                <a:cubicBezTo>
                                  <a:pt x="12859" y="556966"/>
                                  <a:pt x="18574" y="550299"/>
                                  <a:pt x="24289" y="543631"/>
                                </a:cubicBezTo>
                                <a:cubicBezTo>
                                  <a:pt x="40481" y="526486"/>
                                  <a:pt x="58579" y="508389"/>
                                  <a:pt x="78581" y="488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1" name="Freeform: Shape 2041"/>
                        <wps:cNvSpPr/>
                        <wps:spPr>
                          <a:xfrm>
                            <a:off x="2858" y="470460"/>
                            <a:ext cx="114300" cy="247650"/>
                          </a:xfrm>
                          <a:custGeom>
                            <a:avLst/>
                            <a:gdLst>
                              <a:gd name="connsiteX0" fmla="*/ 57626 w 114300"/>
                              <a:gd name="connsiteY0" fmla="*/ 231934 h 247650"/>
                              <a:gd name="connsiteX1" fmla="*/ 94774 w 114300"/>
                              <a:gd name="connsiteY1" fmla="*/ 73819 h 247650"/>
                              <a:gd name="connsiteX2" fmla="*/ 7144 w 114300"/>
                              <a:gd name="connsiteY2" fmla="*/ 7144 h 247650"/>
                              <a:gd name="connsiteX3" fmla="*/ 7144 w 114300"/>
                              <a:gd name="connsiteY3" fmla="*/ 243364 h 247650"/>
                              <a:gd name="connsiteX4" fmla="*/ 57626 w 114300"/>
                              <a:gd name="connsiteY4" fmla="*/ 231934 h 247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4300" h="247650">
                                <a:moveTo>
                                  <a:pt x="57626" y="231934"/>
                                </a:moveTo>
                                <a:cubicBezTo>
                                  <a:pt x="110014" y="204311"/>
                                  <a:pt x="127159" y="132874"/>
                                  <a:pt x="94774" y="73819"/>
                                </a:cubicBezTo>
                                <a:cubicBezTo>
                                  <a:pt x="75724" y="37624"/>
                                  <a:pt x="42386" y="13811"/>
                                  <a:pt x="7144" y="7144"/>
                                </a:cubicBezTo>
                                <a:lnTo>
                                  <a:pt x="7144" y="243364"/>
                                </a:lnTo>
                                <a:cubicBezTo>
                                  <a:pt x="25241" y="244316"/>
                                  <a:pt x="42386" y="240506"/>
                                  <a:pt x="57626" y="23193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2" name="Freeform: Shape 2042"/>
                        <wps:cNvSpPr/>
                        <wps:spPr>
                          <a:xfrm>
                            <a:off x="80010" y="762534"/>
                            <a:ext cx="447675" cy="190500"/>
                          </a:xfrm>
                          <a:custGeom>
                            <a:avLst/>
                            <a:gdLst>
                              <a:gd name="connsiteX0" fmla="*/ 215741 w 447675"/>
                              <a:gd name="connsiteY0" fmla="*/ 80830 h 190500"/>
                              <a:gd name="connsiteX1" fmla="*/ 225266 w 447675"/>
                              <a:gd name="connsiteY1" fmla="*/ 77972 h 190500"/>
                              <a:gd name="connsiteX2" fmla="*/ 234791 w 447675"/>
                              <a:gd name="connsiteY2" fmla="*/ 76067 h 190500"/>
                              <a:gd name="connsiteX3" fmla="*/ 239554 w 447675"/>
                              <a:gd name="connsiteY3" fmla="*/ 75115 h 190500"/>
                              <a:gd name="connsiteX4" fmla="*/ 243364 w 447675"/>
                              <a:gd name="connsiteY4" fmla="*/ 74162 h 190500"/>
                              <a:gd name="connsiteX5" fmla="*/ 275749 w 447675"/>
                              <a:gd name="connsiteY5" fmla="*/ 74162 h 190500"/>
                              <a:gd name="connsiteX6" fmla="*/ 324326 w 447675"/>
                              <a:gd name="connsiteY6" fmla="*/ 96070 h 190500"/>
                              <a:gd name="connsiteX7" fmla="*/ 350996 w 447675"/>
                              <a:gd name="connsiteY7" fmla="*/ 125597 h 190500"/>
                              <a:gd name="connsiteX8" fmla="*/ 354806 w 447675"/>
                              <a:gd name="connsiteY8" fmla="*/ 132265 h 190500"/>
                              <a:gd name="connsiteX9" fmla="*/ 359569 w 447675"/>
                              <a:gd name="connsiteY9" fmla="*/ 140837 h 190500"/>
                              <a:gd name="connsiteX10" fmla="*/ 427196 w 447675"/>
                              <a:gd name="connsiteY10" fmla="*/ 153220 h 190500"/>
                              <a:gd name="connsiteX11" fmla="*/ 438626 w 447675"/>
                              <a:gd name="connsiteY11" fmla="*/ 84640 h 190500"/>
                              <a:gd name="connsiteX12" fmla="*/ 436721 w 447675"/>
                              <a:gd name="connsiteY12" fmla="*/ 81782 h 190500"/>
                              <a:gd name="connsiteX13" fmla="*/ 436721 w 447675"/>
                              <a:gd name="connsiteY13" fmla="*/ 81782 h 190500"/>
                              <a:gd name="connsiteX14" fmla="*/ 436721 w 447675"/>
                              <a:gd name="connsiteY14" fmla="*/ 81782 h 190500"/>
                              <a:gd name="connsiteX15" fmla="*/ 435769 w 447675"/>
                              <a:gd name="connsiteY15" fmla="*/ 80830 h 190500"/>
                              <a:gd name="connsiteX16" fmla="*/ 434816 w 447675"/>
                              <a:gd name="connsiteY16" fmla="*/ 79878 h 190500"/>
                              <a:gd name="connsiteX17" fmla="*/ 431006 w 447675"/>
                              <a:gd name="connsiteY17" fmla="*/ 76067 h 190500"/>
                              <a:gd name="connsiteX18" fmla="*/ 417671 w 447675"/>
                              <a:gd name="connsiteY18" fmla="*/ 62732 h 190500"/>
                              <a:gd name="connsiteX19" fmla="*/ 395764 w 447675"/>
                              <a:gd name="connsiteY19" fmla="*/ 44635 h 190500"/>
                              <a:gd name="connsiteX20" fmla="*/ 364331 w 447675"/>
                              <a:gd name="connsiteY20" fmla="*/ 25585 h 190500"/>
                              <a:gd name="connsiteX21" fmla="*/ 323374 w 447675"/>
                              <a:gd name="connsiteY21" fmla="*/ 11297 h 190500"/>
                              <a:gd name="connsiteX22" fmla="*/ 274796 w 447675"/>
                              <a:gd name="connsiteY22" fmla="*/ 7487 h 190500"/>
                              <a:gd name="connsiteX23" fmla="*/ 226219 w 447675"/>
                              <a:gd name="connsiteY23" fmla="*/ 18917 h 190500"/>
                              <a:gd name="connsiteX24" fmla="*/ 220504 w 447675"/>
                              <a:gd name="connsiteY24" fmla="*/ 21775 h 190500"/>
                              <a:gd name="connsiteX25" fmla="*/ 216694 w 447675"/>
                              <a:gd name="connsiteY25" fmla="*/ 23680 h 190500"/>
                              <a:gd name="connsiteX26" fmla="*/ 206216 w 447675"/>
                              <a:gd name="connsiteY26" fmla="*/ 28442 h 190500"/>
                              <a:gd name="connsiteX27" fmla="*/ 195739 w 447675"/>
                              <a:gd name="connsiteY27" fmla="*/ 34157 h 190500"/>
                              <a:gd name="connsiteX28" fmla="*/ 185261 w 447675"/>
                              <a:gd name="connsiteY28" fmla="*/ 39872 h 190500"/>
                              <a:gd name="connsiteX29" fmla="*/ 148114 w 447675"/>
                              <a:gd name="connsiteY29" fmla="*/ 65590 h 190500"/>
                              <a:gd name="connsiteX30" fmla="*/ 115729 w 447675"/>
                              <a:gd name="connsiteY30" fmla="*/ 93212 h 190500"/>
                              <a:gd name="connsiteX31" fmla="*/ 62389 w 447675"/>
                              <a:gd name="connsiteY31" fmla="*/ 143695 h 190500"/>
                              <a:gd name="connsiteX32" fmla="*/ 40481 w 447675"/>
                              <a:gd name="connsiteY32" fmla="*/ 162745 h 190500"/>
                              <a:gd name="connsiteX33" fmla="*/ 23336 w 447675"/>
                              <a:gd name="connsiteY33" fmla="*/ 177032 h 190500"/>
                              <a:gd name="connsiteX34" fmla="*/ 11906 w 447675"/>
                              <a:gd name="connsiteY34" fmla="*/ 185605 h 190500"/>
                              <a:gd name="connsiteX35" fmla="*/ 7144 w 447675"/>
                              <a:gd name="connsiteY35" fmla="*/ 188462 h 190500"/>
                              <a:gd name="connsiteX36" fmla="*/ 11906 w 447675"/>
                              <a:gd name="connsiteY36" fmla="*/ 186557 h 190500"/>
                              <a:gd name="connsiteX37" fmla="*/ 25241 w 447675"/>
                              <a:gd name="connsiteY37" fmla="*/ 180842 h 190500"/>
                              <a:gd name="connsiteX38" fmla="*/ 45244 w 447675"/>
                              <a:gd name="connsiteY38" fmla="*/ 170365 h 190500"/>
                              <a:gd name="connsiteX39" fmla="*/ 70961 w 447675"/>
                              <a:gd name="connsiteY39" fmla="*/ 156078 h 190500"/>
                              <a:gd name="connsiteX40" fmla="*/ 132874 w 447675"/>
                              <a:gd name="connsiteY40" fmla="*/ 117978 h 190500"/>
                              <a:gd name="connsiteX41" fmla="*/ 168116 w 447675"/>
                              <a:gd name="connsiteY41" fmla="*/ 98928 h 190500"/>
                              <a:gd name="connsiteX42" fmla="*/ 205264 w 447675"/>
                              <a:gd name="connsiteY42" fmla="*/ 83687 h 190500"/>
                              <a:gd name="connsiteX43" fmla="*/ 215741 w 447675"/>
                              <a:gd name="connsiteY43" fmla="*/ 8083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447675" h="190500">
                                <a:moveTo>
                                  <a:pt x="215741" y="80830"/>
                                </a:moveTo>
                                <a:cubicBezTo>
                                  <a:pt x="218599" y="79878"/>
                                  <a:pt x="222409" y="78925"/>
                                  <a:pt x="225266" y="77972"/>
                                </a:cubicBezTo>
                                <a:cubicBezTo>
                                  <a:pt x="228124" y="77020"/>
                                  <a:pt x="230981" y="76067"/>
                                  <a:pt x="234791" y="76067"/>
                                </a:cubicBezTo>
                                <a:lnTo>
                                  <a:pt x="239554" y="75115"/>
                                </a:lnTo>
                                <a:lnTo>
                                  <a:pt x="243364" y="74162"/>
                                </a:lnTo>
                                <a:cubicBezTo>
                                  <a:pt x="254794" y="72257"/>
                                  <a:pt x="265271" y="72257"/>
                                  <a:pt x="275749" y="74162"/>
                                </a:cubicBezTo>
                                <a:cubicBezTo>
                                  <a:pt x="295751" y="77020"/>
                                  <a:pt x="311944" y="86545"/>
                                  <a:pt x="324326" y="96070"/>
                                </a:cubicBezTo>
                                <a:cubicBezTo>
                                  <a:pt x="336709" y="106547"/>
                                  <a:pt x="345281" y="117025"/>
                                  <a:pt x="350996" y="125597"/>
                                </a:cubicBezTo>
                                <a:cubicBezTo>
                                  <a:pt x="352901" y="128455"/>
                                  <a:pt x="353854" y="130360"/>
                                  <a:pt x="354806" y="132265"/>
                                </a:cubicBezTo>
                                <a:cubicBezTo>
                                  <a:pt x="355759" y="135122"/>
                                  <a:pt x="357664" y="137980"/>
                                  <a:pt x="359569" y="140837"/>
                                </a:cubicBezTo>
                                <a:cubicBezTo>
                                  <a:pt x="374809" y="162745"/>
                                  <a:pt x="405289" y="168460"/>
                                  <a:pt x="427196" y="153220"/>
                                </a:cubicBezTo>
                                <a:cubicBezTo>
                                  <a:pt x="449104" y="137980"/>
                                  <a:pt x="454819" y="107500"/>
                                  <a:pt x="438626" y="84640"/>
                                </a:cubicBezTo>
                                <a:cubicBezTo>
                                  <a:pt x="437674" y="83687"/>
                                  <a:pt x="436721" y="82735"/>
                                  <a:pt x="436721" y="81782"/>
                                </a:cubicBezTo>
                                <a:lnTo>
                                  <a:pt x="436721" y="81782"/>
                                </a:lnTo>
                                <a:cubicBezTo>
                                  <a:pt x="436721" y="81782"/>
                                  <a:pt x="436721" y="81782"/>
                                  <a:pt x="436721" y="81782"/>
                                </a:cubicBezTo>
                                <a:cubicBezTo>
                                  <a:pt x="436721" y="81782"/>
                                  <a:pt x="436721" y="81782"/>
                                  <a:pt x="435769" y="80830"/>
                                </a:cubicBezTo>
                                <a:cubicBezTo>
                                  <a:pt x="435769" y="80830"/>
                                  <a:pt x="434816" y="79878"/>
                                  <a:pt x="434816" y="79878"/>
                                </a:cubicBezTo>
                                <a:cubicBezTo>
                                  <a:pt x="433864" y="78925"/>
                                  <a:pt x="432911" y="77020"/>
                                  <a:pt x="431006" y="76067"/>
                                </a:cubicBezTo>
                                <a:cubicBezTo>
                                  <a:pt x="428149" y="72257"/>
                                  <a:pt x="423386" y="68447"/>
                                  <a:pt x="417671" y="62732"/>
                                </a:cubicBezTo>
                                <a:cubicBezTo>
                                  <a:pt x="411956" y="57017"/>
                                  <a:pt x="404336" y="51303"/>
                                  <a:pt x="395764" y="44635"/>
                                </a:cubicBezTo>
                                <a:cubicBezTo>
                                  <a:pt x="387191" y="37967"/>
                                  <a:pt x="376714" y="32253"/>
                                  <a:pt x="364331" y="25585"/>
                                </a:cubicBezTo>
                                <a:cubicBezTo>
                                  <a:pt x="351949" y="19870"/>
                                  <a:pt x="338614" y="14155"/>
                                  <a:pt x="323374" y="11297"/>
                                </a:cubicBezTo>
                                <a:cubicBezTo>
                                  <a:pt x="308134" y="7487"/>
                                  <a:pt x="290989" y="6535"/>
                                  <a:pt x="274796" y="7487"/>
                                </a:cubicBezTo>
                                <a:cubicBezTo>
                                  <a:pt x="257651" y="8440"/>
                                  <a:pt x="241459" y="12250"/>
                                  <a:pt x="226219" y="18917"/>
                                </a:cubicBezTo>
                                <a:lnTo>
                                  <a:pt x="220504" y="21775"/>
                                </a:lnTo>
                                <a:lnTo>
                                  <a:pt x="216694" y="23680"/>
                                </a:lnTo>
                                <a:cubicBezTo>
                                  <a:pt x="213836" y="24632"/>
                                  <a:pt x="210026" y="26537"/>
                                  <a:pt x="206216" y="28442"/>
                                </a:cubicBezTo>
                                <a:cubicBezTo>
                                  <a:pt x="202406" y="30347"/>
                                  <a:pt x="199549" y="32253"/>
                                  <a:pt x="195739" y="34157"/>
                                </a:cubicBezTo>
                                <a:cubicBezTo>
                                  <a:pt x="191929" y="36062"/>
                                  <a:pt x="189071" y="37967"/>
                                  <a:pt x="185261" y="39872"/>
                                </a:cubicBezTo>
                                <a:cubicBezTo>
                                  <a:pt x="171926" y="47492"/>
                                  <a:pt x="159544" y="56065"/>
                                  <a:pt x="148114" y="65590"/>
                                </a:cubicBezTo>
                                <a:cubicBezTo>
                                  <a:pt x="136684" y="74162"/>
                                  <a:pt x="125254" y="83687"/>
                                  <a:pt x="115729" y="93212"/>
                                </a:cubicBezTo>
                                <a:cubicBezTo>
                                  <a:pt x="95726" y="111310"/>
                                  <a:pt x="77629" y="129407"/>
                                  <a:pt x="62389" y="143695"/>
                                </a:cubicBezTo>
                                <a:cubicBezTo>
                                  <a:pt x="54769" y="151315"/>
                                  <a:pt x="47149" y="157030"/>
                                  <a:pt x="40481" y="162745"/>
                                </a:cubicBezTo>
                                <a:cubicBezTo>
                                  <a:pt x="33814" y="168460"/>
                                  <a:pt x="28099" y="173222"/>
                                  <a:pt x="23336" y="177032"/>
                                </a:cubicBezTo>
                                <a:cubicBezTo>
                                  <a:pt x="18574" y="180842"/>
                                  <a:pt x="13811" y="183700"/>
                                  <a:pt x="11906" y="185605"/>
                                </a:cubicBezTo>
                                <a:cubicBezTo>
                                  <a:pt x="9049" y="187510"/>
                                  <a:pt x="7144" y="188462"/>
                                  <a:pt x="7144" y="188462"/>
                                </a:cubicBezTo>
                                <a:cubicBezTo>
                                  <a:pt x="7144" y="188462"/>
                                  <a:pt x="9049" y="187510"/>
                                  <a:pt x="11906" y="186557"/>
                                </a:cubicBezTo>
                                <a:cubicBezTo>
                                  <a:pt x="14764" y="185605"/>
                                  <a:pt x="19526" y="183700"/>
                                  <a:pt x="25241" y="180842"/>
                                </a:cubicBezTo>
                                <a:cubicBezTo>
                                  <a:pt x="30956" y="177985"/>
                                  <a:pt x="37624" y="175128"/>
                                  <a:pt x="45244" y="170365"/>
                                </a:cubicBezTo>
                                <a:cubicBezTo>
                                  <a:pt x="52864" y="166555"/>
                                  <a:pt x="61436" y="160840"/>
                                  <a:pt x="70961" y="156078"/>
                                </a:cubicBezTo>
                                <a:cubicBezTo>
                                  <a:pt x="89059" y="144647"/>
                                  <a:pt x="110966" y="131312"/>
                                  <a:pt x="132874" y="117978"/>
                                </a:cubicBezTo>
                                <a:cubicBezTo>
                                  <a:pt x="144304" y="111310"/>
                                  <a:pt x="155734" y="104642"/>
                                  <a:pt x="168116" y="98928"/>
                                </a:cubicBezTo>
                                <a:cubicBezTo>
                                  <a:pt x="180499" y="93212"/>
                                  <a:pt x="192881" y="88450"/>
                                  <a:pt x="205264" y="83687"/>
                                </a:cubicBezTo>
                                <a:cubicBezTo>
                                  <a:pt x="209074" y="82735"/>
                                  <a:pt x="212884" y="81782"/>
                                  <a:pt x="215741" y="8083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3" name="Freeform: Shape 2043"/>
                        <wps:cNvSpPr/>
                        <wps:spPr>
                          <a:xfrm>
                            <a:off x="678180" y="758348"/>
                            <a:ext cx="419100" cy="542925"/>
                          </a:xfrm>
                          <a:custGeom>
                            <a:avLst/>
                            <a:gdLst>
                              <a:gd name="connsiteX0" fmla="*/ 369094 w 419100"/>
                              <a:gd name="connsiteY0" fmla="*/ 25961 h 542925"/>
                              <a:gd name="connsiteX1" fmla="*/ 224314 w 419100"/>
                              <a:gd name="connsiteY1" fmla="*/ 98351 h 542925"/>
                              <a:gd name="connsiteX2" fmla="*/ 312896 w 419100"/>
                              <a:gd name="connsiteY2" fmla="*/ 262181 h 542925"/>
                              <a:gd name="connsiteX3" fmla="*/ 306229 w 419100"/>
                              <a:gd name="connsiteY3" fmla="*/ 290756 h 542925"/>
                              <a:gd name="connsiteX4" fmla="*/ 292894 w 419100"/>
                              <a:gd name="connsiteY4" fmla="*/ 334571 h 542925"/>
                              <a:gd name="connsiteX5" fmla="*/ 273844 w 419100"/>
                              <a:gd name="connsiteY5" fmla="*/ 379339 h 542925"/>
                              <a:gd name="connsiteX6" fmla="*/ 248126 w 419100"/>
                              <a:gd name="connsiteY6" fmla="*/ 422201 h 542925"/>
                              <a:gd name="connsiteX7" fmla="*/ 215741 w 419100"/>
                              <a:gd name="connsiteY7" fmla="*/ 460301 h 542925"/>
                              <a:gd name="connsiteX8" fmla="*/ 177641 w 419100"/>
                              <a:gd name="connsiteY8" fmla="*/ 491734 h 542925"/>
                              <a:gd name="connsiteX9" fmla="*/ 136684 w 419100"/>
                              <a:gd name="connsiteY9" fmla="*/ 513641 h 542925"/>
                              <a:gd name="connsiteX10" fmla="*/ 96679 w 419100"/>
                              <a:gd name="connsiteY10" fmla="*/ 527929 h 542925"/>
                              <a:gd name="connsiteX11" fmla="*/ 60484 w 419100"/>
                              <a:gd name="connsiteY11" fmla="*/ 535549 h 542925"/>
                              <a:gd name="connsiteX12" fmla="*/ 52864 w 419100"/>
                              <a:gd name="connsiteY12" fmla="*/ 536502 h 542925"/>
                              <a:gd name="connsiteX13" fmla="*/ 45244 w 419100"/>
                              <a:gd name="connsiteY13" fmla="*/ 537454 h 542925"/>
                              <a:gd name="connsiteX14" fmla="*/ 38576 w 419100"/>
                              <a:gd name="connsiteY14" fmla="*/ 538406 h 542925"/>
                              <a:gd name="connsiteX15" fmla="*/ 31909 w 419100"/>
                              <a:gd name="connsiteY15" fmla="*/ 539359 h 542925"/>
                              <a:gd name="connsiteX16" fmla="*/ 21431 w 419100"/>
                              <a:gd name="connsiteY16" fmla="*/ 540311 h 542925"/>
                              <a:gd name="connsiteX17" fmla="*/ 13811 w 419100"/>
                              <a:gd name="connsiteY17" fmla="*/ 540311 h 542925"/>
                              <a:gd name="connsiteX18" fmla="*/ 7144 w 419100"/>
                              <a:gd name="connsiteY18" fmla="*/ 540311 h 542925"/>
                              <a:gd name="connsiteX19" fmla="*/ 13811 w 419100"/>
                              <a:gd name="connsiteY19" fmla="*/ 541264 h 542925"/>
                              <a:gd name="connsiteX20" fmla="*/ 21431 w 419100"/>
                              <a:gd name="connsiteY20" fmla="*/ 542216 h 542925"/>
                              <a:gd name="connsiteX21" fmla="*/ 31909 w 419100"/>
                              <a:gd name="connsiteY21" fmla="*/ 543169 h 542925"/>
                              <a:gd name="connsiteX22" fmla="*/ 38576 w 419100"/>
                              <a:gd name="connsiteY22" fmla="*/ 544121 h 542925"/>
                              <a:gd name="connsiteX23" fmla="*/ 45244 w 419100"/>
                              <a:gd name="connsiteY23" fmla="*/ 544121 h 542925"/>
                              <a:gd name="connsiteX24" fmla="*/ 52864 w 419100"/>
                              <a:gd name="connsiteY24" fmla="*/ 544121 h 542925"/>
                              <a:gd name="connsiteX25" fmla="*/ 61436 w 419100"/>
                              <a:gd name="connsiteY25" fmla="*/ 544121 h 542925"/>
                              <a:gd name="connsiteX26" fmla="*/ 99536 w 419100"/>
                              <a:gd name="connsiteY26" fmla="*/ 542216 h 542925"/>
                              <a:gd name="connsiteX27" fmla="*/ 144304 w 419100"/>
                              <a:gd name="connsiteY27" fmla="*/ 534596 h 542925"/>
                              <a:gd name="connsiteX28" fmla="*/ 192881 w 419100"/>
                              <a:gd name="connsiteY28" fmla="*/ 517451 h 542925"/>
                              <a:gd name="connsiteX29" fmla="*/ 241459 w 419100"/>
                              <a:gd name="connsiteY29" fmla="*/ 489829 h 542925"/>
                              <a:gd name="connsiteX30" fmla="*/ 286226 w 419100"/>
                              <a:gd name="connsiteY30" fmla="*/ 452681 h 542925"/>
                              <a:gd name="connsiteX31" fmla="*/ 324326 w 419100"/>
                              <a:gd name="connsiteY31" fmla="*/ 408866 h 542925"/>
                              <a:gd name="connsiteX32" fmla="*/ 354806 w 419100"/>
                              <a:gd name="connsiteY32" fmla="*/ 361241 h 542925"/>
                              <a:gd name="connsiteX33" fmla="*/ 378619 w 419100"/>
                              <a:gd name="connsiteY33" fmla="*/ 314569 h 542925"/>
                              <a:gd name="connsiteX34" fmla="*/ 395764 w 419100"/>
                              <a:gd name="connsiteY34" fmla="*/ 270754 h 542925"/>
                              <a:gd name="connsiteX35" fmla="*/ 414814 w 419100"/>
                              <a:gd name="connsiteY35" fmla="*/ 202174 h 542925"/>
                              <a:gd name="connsiteX36" fmla="*/ 416719 w 419100"/>
                              <a:gd name="connsiteY36" fmla="*/ 190744 h 542925"/>
                              <a:gd name="connsiteX37" fmla="*/ 418624 w 419100"/>
                              <a:gd name="connsiteY37" fmla="*/ 174551 h 542925"/>
                              <a:gd name="connsiteX38" fmla="*/ 369094 w 419100"/>
                              <a:gd name="connsiteY38" fmla="*/ 25961 h 542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419100" h="542925">
                                <a:moveTo>
                                  <a:pt x="369094" y="25961"/>
                                </a:moveTo>
                                <a:cubicBezTo>
                                  <a:pt x="307181" y="-17854"/>
                                  <a:pt x="215741" y="18341"/>
                                  <a:pt x="224314" y="98351"/>
                                </a:cubicBezTo>
                                <a:cubicBezTo>
                                  <a:pt x="230981" y="165026"/>
                                  <a:pt x="331946" y="141214"/>
                                  <a:pt x="312896" y="262181"/>
                                </a:cubicBezTo>
                                <a:cubicBezTo>
                                  <a:pt x="310991" y="271706"/>
                                  <a:pt x="309086" y="281231"/>
                                  <a:pt x="306229" y="290756"/>
                                </a:cubicBezTo>
                                <a:cubicBezTo>
                                  <a:pt x="302419" y="305044"/>
                                  <a:pt x="298609" y="319331"/>
                                  <a:pt x="292894" y="334571"/>
                                </a:cubicBezTo>
                                <a:cubicBezTo>
                                  <a:pt x="287179" y="349811"/>
                                  <a:pt x="281464" y="365051"/>
                                  <a:pt x="273844" y="379339"/>
                                </a:cubicBezTo>
                                <a:cubicBezTo>
                                  <a:pt x="266224" y="394579"/>
                                  <a:pt x="257651" y="408866"/>
                                  <a:pt x="248126" y="422201"/>
                                </a:cubicBezTo>
                                <a:cubicBezTo>
                                  <a:pt x="238601" y="435536"/>
                                  <a:pt x="227171" y="448871"/>
                                  <a:pt x="215741" y="460301"/>
                                </a:cubicBezTo>
                                <a:cubicBezTo>
                                  <a:pt x="204311" y="471731"/>
                                  <a:pt x="190976" y="482209"/>
                                  <a:pt x="177641" y="491734"/>
                                </a:cubicBezTo>
                                <a:cubicBezTo>
                                  <a:pt x="164306" y="500306"/>
                                  <a:pt x="150019" y="507926"/>
                                  <a:pt x="136684" y="513641"/>
                                </a:cubicBezTo>
                                <a:cubicBezTo>
                                  <a:pt x="123349" y="519356"/>
                                  <a:pt x="109061" y="524119"/>
                                  <a:pt x="96679" y="527929"/>
                                </a:cubicBezTo>
                                <a:cubicBezTo>
                                  <a:pt x="84296" y="531739"/>
                                  <a:pt x="71914" y="533644"/>
                                  <a:pt x="60484" y="535549"/>
                                </a:cubicBezTo>
                                <a:cubicBezTo>
                                  <a:pt x="57626" y="535549"/>
                                  <a:pt x="54769" y="536502"/>
                                  <a:pt x="52864" y="536502"/>
                                </a:cubicBezTo>
                                <a:cubicBezTo>
                                  <a:pt x="50006" y="536502"/>
                                  <a:pt x="48101" y="537454"/>
                                  <a:pt x="45244" y="537454"/>
                                </a:cubicBezTo>
                                <a:cubicBezTo>
                                  <a:pt x="43339" y="537454"/>
                                  <a:pt x="40481" y="538406"/>
                                  <a:pt x="38576" y="538406"/>
                                </a:cubicBezTo>
                                <a:cubicBezTo>
                                  <a:pt x="36671" y="538406"/>
                                  <a:pt x="34766" y="538406"/>
                                  <a:pt x="31909" y="539359"/>
                                </a:cubicBezTo>
                                <a:cubicBezTo>
                                  <a:pt x="28099" y="539359"/>
                                  <a:pt x="24289" y="540311"/>
                                  <a:pt x="21431" y="540311"/>
                                </a:cubicBezTo>
                                <a:cubicBezTo>
                                  <a:pt x="18574" y="540311"/>
                                  <a:pt x="15716" y="540311"/>
                                  <a:pt x="13811" y="540311"/>
                                </a:cubicBezTo>
                                <a:cubicBezTo>
                                  <a:pt x="10001" y="540311"/>
                                  <a:pt x="7144" y="540311"/>
                                  <a:pt x="7144" y="540311"/>
                                </a:cubicBezTo>
                                <a:cubicBezTo>
                                  <a:pt x="7144" y="540311"/>
                                  <a:pt x="9049" y="540311"/>
                                  <a:pt x="13811" y="541264"/>
                                </a:cubicBezTo>
                                <a:cubicBezTo>
                                  <a:pt x="15716" y="541264"/>
                                  <a:pt x="18574" y="542216"/>
                                  <a:pt x="21431" y="542216"/>
                                </a:cubicBezTo>
                                <a:cubicBezTo>
                                  <a:pt x="24289" y="542216"/>
                                  <a:pt x="28099" y="543169"/>
                                  <a:pt x="31909" y="543169"/>
                                </a:cubicBezTo>
                                <a:cubicBezTo>
                                  <a:pt x="33814" y="543169"/>
                                  <a:pt x="35719" y="543169"/>
                                  <a:pt x="38576" y="544121"/>
                                </a:cubicBezTo>
                                <a:cubicBezTo>
                                  <a:pt x="40481" y="544121"/>
                                  <a:pt x="43339" y="544121"/>
                                  <a:pt x="45244" y="544121"/>
                                </a:cubicBezTo>
                                <a:cubicBezTo>
                                  <a:pt x="48101" y="544121"/>
                                  <a:pt x="50006" y="544121"/>
                                  <a:pt x="52864" y="544121"/>
                                </a:cubicBezTo>
                                <a:cubicBezTo>
                                  <a:pt x="55721" y="544121"/>
                                  <a:pt x="58579" y="544121"/>
                                  <a:pt x="61436" y="544121"/>
                                </a:cubicBezTo>
                                <a:cubicBezTo>
                                  <a:pt x="72866" y="544121"/>
                                  <a:pt x="85249" y="544121"/>
                                  <a:pt x="99536" y="542216"/>
                                </a:cubicBezTo>
                                <a:cubicBezTo>
                                  <a:pt x="113824" y="541264"/>
                                  <a:pt x="128111" y="538406"/>
                                  <a:pt x="144304" y="534596"/>
                                </a:cubicBezTo>
                                <a:cubicBezTo>
                                  <a:pt x="160496" y="530786"/>
                                  <a:pt x="176689" y="525071"/>
                                  <a:pt x="192881" y="517451"/>
                                </a:cubicBezTo>
                                <a:cubicBezTo>
                                  <a:pt x="209074" y="509831"/>
                                  <a:pt x="226219" y="501259"/>
                                  <a:pt x="241459" y="489829"/>
                                </a:cubicBezTo>
                                <a:cubicBezTo>
                                  <a:pt x="256699" y="479351"/>
                                  <a:pt x="271939" y="466016"/>
                                  <a:pt x="286226" y="452681"/>
                                </a:cubicBezTo>
                                <a:cubicBezTo>
                                  <a:pt x="300514" y="439346"/>
                                  <a:pt x="312896" y="424106"/>
                                  <a:pt x="324326" y="408866"/>
                                </a:cubicBezTo>
                                <a:cubicBezTo>
                                  <a:pt x="335756" y="393626"/>
                                  <a:pt x="346234" y="377434"/>
                                  <a:pt x="354806" y="361241"/>
                                </a:cubicBezTo>
                                <a:cubicBezTo>
                                  <a:pt x="363379" y="345049"/>
                                  <a:pt x="370999" y="329809"/>
                                  <a:pt x="378619" y="314569"/>
                                </a:cubicBezTo>
                                <a:cubicBezTo>
                                  <a:pt x="385286" y="299329"/>
                                  <a:pt x="391001" y="284089"/>
                                  <a:pt x="395764" y="270754"/>
                                </a:cubicBezTo>
                                <a:cubicBezTo>
                                  <a:pt x="405289" y="243131"/>
                                  <a:pt x="411004" y="219319"/>
                                  <a:pt x="414814" y="202174"/>
                                </a:cubicBezTo>
                                <a:cubicBezTo>
                                  <a:pt x="415766" y="199316"/>
                                  <a:pt x="416719" y="195506"/>
                                  <a:pt x="416719" y="190744"/>
                                </a:cubicBezTo>
                                <a:cubicBezTo>
                                  <a:pt x="417671" y="187886"/>
                                  <a:pt x="418624" y="174551"/>
                                  <a:pt x="418624" y="174551"/>
                                </a:cubicBezTo>
                                <a:cubicBezTo>
                                  <a:pt x="422434" y="130736"/>
                                  <a:pt x="418624" y="62156"/>
                                  <a:pt x="369094" y="259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4" name="Freeform: Shape 2044"/>
                        <wps:cNvSpPr/>
                        <wps:spPr>
                          <a:xfrm>
                            <a:off x="1350645" y="1151498"/>
                            <a:ext cx="247650" cy="104775"/>
                          </a:xfrm>
                          <a:custGeom>
                            <a:avLst/>
                            <a:gdLst>
                              <a:gd name="connsiteX0" fmla="*/ 224314 w 247650"/>
                              <a:gd name="connsiteY0" fmla="*/ 45244 h 104775"/>
                              <a:gd name="connsiteX1" fmla="*/ 224314 w 247650"/>
                              <a:gd name="connsiteY1" fmla="*/ 45244 h 104775"/>
                              <a:gd name="connsiteX2" fmla="*/ 222409 w 247650"/>
                              <a:gd name="connsiteY2" fmla="*/ 44291 h 104775"/>
                              <a:gd name="connsiteX3" fmla="*/ 221456 w 247650"/>
                              <a:gd name="connsiteY3" fmla="*/ 43339 h 104775"/>
                              <a:gd name="connsiteX4" fmla="*/ 214789 w 247650"/>
                              <a:gd name="connsiteY4" fmla="*/ 37624 h 104775"/>
                              <a:gd name="connsiteX5" fmla="*/ 204311 w 247650"/>
                              <a:gd name="connsiteY5" fmla="*/ 30956 h 104775"/>
                              <a:gd name="connsiteX6" fmla="*/ 190024 w 247650"/>
                              <a:gd name="connsiteY6" fmla="*/ 23336 h 104775"/>
                              <a:gd name="connsiteX7" fmla="*/ 171926 w 247650"/>
                              <a:gd name="connsiteY7" fmla="*/ 15716 h 104775"/>
                              <a:gd name="connsiteX8" fmla="*/ 150971 w 247650"/>
                              <a:gd name="connsiteY8" fmla="*/ 10002 h 104775"/>
                              <a:gd name="connsiteX9" fmla="*/ 128111 w 247650"/>
                              <a:gd name="connsiteY9" fmla="*/ 7144 h 104775"/>
                              <a:gd name="connsiteX10" fmla="*/ 105251 w 247650"/>
                              <a:gd name="connsiteY10" fmla="*/ 8097 h 104775"/>
                              <a:gd name="connsiteX11" fmla="*/ 83344 w 247650"/>
                              <a:gd name="connsiteY11" fmla="*/ 12859 h 104775"/>
                              <a:gd name="connsiteX12" fmla="*/ 72866 w 247650"/>
                              <a:gd name="connsiteY12" fmla="*/ 16669 h 104775"/>
                              <a:gd name="connsiteX13" fmla="*/ 63341 w 247650"/>
                              <a:gd name="connsiteY13" fmla="*/ 21431 h 104775"/>
                              <a:gd name="connsiteX14" fmla="*/ 54769 w 247650"/>
                              <a:gd name="connsiteY14" fmla="*/ 26194 h 104775"/>
                              <a:gd name="connsiteX15" fmla="*/ 46196 w 247650"/>
                              <a:gd name="connsiteY15" fmla="*/ 30956 h 104775"/>
                              <a:gd name="connsiteX16" fmla="*/ 38576 w 247650"/>
                              <a:gd name="connsiteY16" fmla="*/ 36672 h 104775"/>
                              <a:gd name="connsiteX17" fmla="*/ 34766 w 247650"/>
                              <a:gd name="connsiteY17" fmla="*/ 39529 h 104775"/>
                              <a:gd name="connsiteX18" fmla="*/ 31909 w 247650"/>
                              <a:gd name="connsiteY18" fmla="*/ 42386 h 104775"/>
                              <a:gd name="connsiteX19" fmla="*/ 26194 w 247650"/>
                              <a:gd name="connsiteY19" fmla="*/ 47149 h 104775"/>
                              <a:gd name="connsiteX20" fmla="*/ 21431 w 247650"/>
                              <a:gd name="connsiteY20" fmla="*/ 51911 h 104775"/>
                              <a:gd name="connsiteX21" fmla="*/ 13811 w 247650"/>
                              <a:gd name="connsiteY21" fmla="*/ 59531 h 104775"/>
                              <a:gd name="connsiteX22" fmla="*/ 7144 w 247650"/>
                              <a:gd name="connsiteY22" fmla="*/ 66199 h 104775"/>
                              <a:gd name="connsiteX23" fmla="*/ 14764 w 247650"/>
                              <a:gd name="connsiteY23" fmla="*/ 60484 h 104775"/>
                              <a:gd name="connsiteX24" fmla="*/ 24289 w 247650"/>
                              <a:gd name="connsiteY24" fmla="*/ 54769 h 104775"/>
                              <a:gd name="connsiteX25" fmla="*/ 30004 w 247650"/>
                              <a:gd name="connsiteY25" fmla="*/ 50959 h 104775"/>
                              <a:gd name="connsiteX26" fmla="*/ 36671 w 247650"/>
                              <a:gd name="connsiteY26" fmla="*/ 47149 h 104775"/>
                              <a:gd name="connsiteX27" fmla="*/ 40481 w 247650"/>
                              <a:gd name="connsiteY27" fmla="*/ 45244 h 104775"/>
                              <a:gd name="connsiteX28" fmla="*/ 44291 w 247650"/>
                              <a:gd name="connsiteY28" fmla="*/ 43339 h 104775"/>
                              <a:gd name="connsiteX29" fmla="*/ 51911 w 247650"/>
                              <a:gd name="connsiteY29" fmla="*/ 39529 h 104775"/>
                              <a:gd name="connsiteX30" fmla="*/ 60484 w 247650"/>
                              <a:gd name="connsiteY30" fmla="*/ 36672 h 104775"/>
                              <a:gd name="connsiteX31" fmla="*/ 69056 w 247650"/>
                              <a:gd name="connsiteY31" fmla="*/ 33814 h 104775"/>
                              <a:gd name="connsiteX32" fmla="*/ 78581 w 247650"/>
                              <a:gd name="connsiteY32" fmla="*/ 31909 h 104775"/>
                              <a:gd name="connsiteX33" fmla="*/ 88106 w 247650"/>
                              <a:gd name="connsiteY33" fmla="*/ 30956 h 104775"/>
                              <a:gd name="connsiteX34" fmla="*/ 107156 w 247650"/>
                              <a:gd name="connsiteY34" fmla="*/ 30956 h 104775"/>
                              <a:gd name="connsiteX35" fmla="*/ 125254 w 247650"/>
                              <a:gd name="connsiteY35" fmla="*/ 33814 h 104775"/>
                              <a:gd name="connsiteX36" fmla="*/ 142399 w 247650"/>
                              <a:gd name="connsiteY36" fmla="*/ 39529 h 104775"/>
                              <a:gd name="connsiteX37" fmla="*/ 169069 w 247650"/>
                              <a:gd name="connsiteY37" fmla="*/ 55722 h 104775"/>
                              <a:gd name="connsiteX38" fmla="*/ 178594 w 247650"/>
                              <a:gd name="connsiteY38" fmla="*/ 64294 h 104775"/>
                              <a:gd name="connsiteX39" fmla="*/ 185261 w 247650"/>
                              <a:gd name="connsiteY39" fmla="*/ 70961 h 104775"/>
                              <a:gd name="connsiteX40" fmla="*/ 188119 w 247650"/>
                              <a:gd name="connsiteY40" fmla="*/ 74772 h 104775"/>
                              <a:gd name="connsiteX41" fmla="*/ 190024 w 247650"/>
                              <a:gd name="connsiteY41" fmla="*/ 76677 h 104775"/>
                              <a:gd name="connsiteX42" fmla="*/ 239554 w 247650"/>
                              <a:gd name="connsiteY42" fmla="*/ 93822 h 104775"/>
                              <a:gd name="connsiteX43" fmla="*/ 224314 w 247650"/>
                              <a:gd name="connsiteY43" fmla="*/ 45244 h 1047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47650" h="104775">
                                <a:moveTo>
                                  <a:pt x="224314" y="45244"/>
                                </a:moveTo>
                                <a:cubicBezTo>
                                  <a:pt x="224314" y="45244"/>
                                  <a:pt x="224314" y="45244"/>
                                  <a:pt x="224314" y="45244"/>
                                </a:cubicBezTo>
                                <a:cubicBezTo>
                                  <a:pt x="223361" y="44291"/>
                                  <a:pt x="223361" y="44291"/>
                                  <a:pt x="222409" y="44291"/>
                                </a:cubicBezTo>
                                <a:cubicBezTo>
                                  <a:pt x="222409" y="44291"/>
                                  <a:pt x="221456" y="43339"/>
                                  <a:pt x="221456" y="43339"/>
                                </a:cubicBezTo>
                                <a:cubicBezTo>
                                  <a:pt x="219551" y="42386"/>
                                  <a:pt x="217646" y="40481"/>
                                  <a:pt x="214789" y="37624"/>
                                </a:cubicBezTo>
                                <a:cubicBezTo>
                                  <a:pt x="211931" y="35719"/>
                                  <a:pt x="208121" y="32861"/>
                                  <a:pt x="204311" y="30956"/>
                                </a:cubicBezTo>
                                <a:cubicBezTo>
                                  <a:pt x="200501" y="28099"/>
                                  <a:pt x="195739" y="26194"/>
                                  <a:pt x="190024" y="23336"/>
                                </a:cubicBezTo>
                                <a:cubicBezTo>
                                  <a:pt x="184309" y="20479"/>
                                  <a:pt x="178594" y="18574"/>
                                  <a:pt x="171926" y="15716"/>
                                </a:cubicBezTo>
                                <a:cubicBezTo>
                                  <a:pt x="165259" y="13811"/>
                                  <a:pt x="158591" y="11906"/>
                                  <a:pt x="150971" y="10002"/>
                                </a:cubicBezTo>
                                <a:cubicBezTo>
                                  <a:pt x="143351" y="8097"/>
                                  <a:pt x="135731" y="8097"/>
                                  <a:pt x="128111" y="7144"/>
                                </a:cubicBezTo>
                                <a:cubicBezTo>
                                  <a:pt x="120491" y="7144"/>
                                  <a:pt x="112871" y="7144"/>
                                  <a:pt x="105251" y="8097"/>
                                </a:cubicBezTo>
                                <a:cubicBezTo>
                                  <a:pt x="97631" y="9049"/>
                                  <a:pt x="90011" y="10954"/>
                                  <a:pt x="83344" y="12859"/>
                                </a:cubicBezTo>
                                <a:cubicBezTo>
                                  <a:pt x="79534" y="13811"/>
                                  <a:pt x="76676" y="15716"/>
                                  <a:pt x="72866" y="16669"/>
                                </a:cubicBezTo>
                                <a:cubicBezTo>
                                  <a:pt x="70009" y="18574"/>
                                  <a:pt x="66199" y="19527"/>
                                  <a:pt x="63341" y="21431"/>
                                </a:cubicBezTo>
                                <a:cubicBezTo>
                                  <a:pt x="60484" y="23336"/>
                                  <a:pt x="57626" y="24289"/>
                                  <a:pt x="54769" y="26194"/>
                                </a:cubicBezTo>
                                <a:cubicBezTo>
                                  <a:pt x="51911" y="28099"/>
                                  <a:pt x="49054" y="30004"/>
                                  <a:pt x="46196" y="30956"/>
                                </a:cubicBezTo>
                                <a:cubicBezTo>
                                  <a:pt x="43339" y="32861"/>
                                  <a:pt x="41434" y="34766"/>
                                  <a:pt x="38576" y="36672"/>
                                </a:cubicBezTo>
                                <a:cubicBezTo>
                                  <a:pt x="37624" y="37624"/>
                                  <a:pt x="36671" y="38577"/>
                                  <a:pt x="34766" y="39529"/>
                                </a:cubicBezTo>
                                <a:cubicBezTo>
                                  <a:pt x="33814" y="40481"/>
                                  <a:pt x="32861" y="41434"/>
                                  <a:pt x="31909" y="42386"/>
                                </a:cubicBezTo>
                                <a:cubicBezTo>
                                  <a:pt x="30004" y="44291"/>
                                  <a:pt x="28099" y="46197"/>
                                  <a:pt x="26194" y="47149"/>
                                </a:cubicBezTo>
                                <a:cubicBezTo>
                                  <a:pt x="24289" y="49054"/>
                                  <a:pt x="22384" y="50006"/>
                                  <a:pt x="21431" y="51911"/>
                                </a:cubicBezTo>
                                <a:cubicBezTo>
                                  <a:pt x="18574" y="54769"/>
                                  <a:pt x="15716" y="57627"/>
                                  <a:pt x="13811" y="59531"/>
                                </a:cubicBezTo>
                                <a:cubicBezTo>
                                  <a:pt x="10001" y="64294"/>
                                  <a:pt x="7144" y="66199"/>
                                  <a:pt x="7144" y="66199"/>
                                </a:cubicBezTo>
                                <a:cubicBezTo>
                                  <a:pt x="7144" y="66199"/>
                                  <a:pt x="10001" y="64294"/>
                                  <a:pt x="14764" y="60484"/>
                                </a:cubicBezTo>
                                <a:cubicBezTo>
                                  <a:pt x="17621" y="58579"/>
                                  <a:pt x="20479" y="56674"/>
                                  <a:pt x="24289" y="54769"/>
                                </a:cubicBezTo>
                                <a:cubicBezTo>
                                  <a:pt x="26194" y="53816"/>
                                  <a:pt x="28099" y="52864"/>
                                  <a:pt x="30004" y="50959"/>
                                </a:cubicBezTo>
                                <a:cubicBezTo>
                                  <a:pt x="31909" y="50006"/>
                                  <a:pt x="33814" y="49054"/>
                                  <a:pt x="36671" y="47149"/>
                                </a:cubicBezTo>
                                <a:cubicBezTo>
                                  <a:pt x="37624" y="46197"/>
                                  <a:pt x="38576" y="46197"/>
                                  <a:pt x="40481" y="45244"/>
                                </a:cubicBezTo>
                                <a:cubicBezTo>
                                  <a:pt x="41434" y="44291"/>
                                  <a:pt x="43339" y="44291"/>
                                  <a:pt x="44291" y="43339"/>
                                </a:cubicBezTo>
                                <a:cubicBezTo>
                                  <a:pt x="47149" y="42386"/>
                                  <a:pt x="49054" y="41434"/>
                                  <a:pt x="51911" y="39529"/>
                                </a:cubicBezTo>
                                <a:cubicBezTo>
                                  <a:pt x="54769" y="38577"/>
                                  <a:pt x="57626" y="37624"/>
                                  <a:pt x="60484" y="36672"/>
                                </a:cubicBezTo>
                                <a:cubicBezTo>
                                  <a:pt x="63341" y="35719"/>
                                  <a:pt x="66199" y="34766"/>
                                  <a:pt x="69056" y="33814"/>
                                </a:cubicBezTo>
                                <a:cubicBezTo>
                                  <a:pt x="71914" y="32861"/>
                                  <a:pt x="74771" y="32861"/>
                                  <a:pt x="78581" y="31909"/>
                                </a:cubicBezTo>
                                <a:cubicBezTo>
                                  <a:pt x="81439" y="31909"/>
                                  <a:pt x="85249" y="30956"/>
                                  <a:pt x="88106" y="30956"/>
                                </a:cubicBezTo>
                                <a:cubicBezTo>
                                  <a:pt x="94774" y="30956"/>
                                  <a:pt x="100489" y="30004"/>
                                  <a:pt x="107156" y="30956"/>
                                </a:cubicBezTo>
                                <a:cubicBezTo>
                                  <a:pt x="113824" y="30956"/>
                                  <a:pt x="119539" y="32861"/>
                                  <a:pt x="125254" y="33814"/>
                                </a:cubicBezTo>
                                <a:cubicBezTo>
                                  <a:pt x="130969" y="35719"/>
                                  <a:pt x="136684" y="37624"/>
                                  <a:pt x="142399" y="39529"/>
                                </a:cubicBezTo>
                                <a:cubicBezTo>
                                  <a:pt x="152876" y="44291"/>
                                  <a:pt x="161449" y="50006"/>
                                  <a:pt x="169069" y="55722"/>
                                </a:cubicBezTo>
                                <a:cubicBezTo>
                                  <a:pt x="172879" y="58579"/>
                                  <a:pt x="175736" y="61436"/>
                                  <a:pt x="178594" y="64294"/>
                                </a:cubicBezTo>
                                <a:cubicBezTo>
                                  <a:pt x="181451" y="67152"/>
                                  <a:pt x="183356" y="69056"/>
                                  <a:pt x="185261" y="70961"/>
                                </a:cubicBezTo>
                                <a:cubicBezTo>
                                  <a:pt x="186214" y="71914"/>
                                  <a:pt x="187166" y="73819"/>
                                  <a:pt x="188119" y="74772"/>
                                </a:cubicBezTo>
                                <a:cubicBezTo>
                                  <a:pt x="189071" y="75724"/>
                                  <a:pt x="189071" y="76677"/>
                                  <a:pt x="190024" y="76677"/>
                                </a:cubicBezTo>
                                <a:cubicBezTo>
                                  <a:pt x="205264" y="95727"/>
                                  <a:pt x="225266" y="106204"/>
                                  <a:pt x="239554" y="93822"/>
                                </a:cubicBezTo>
                                <a:cubicBezTo>
                                  <a:pt x="250984" y="85249"/>
                                  <a:pt x="242411" y="58579"/>
                                  <a:pt x="224314" y="452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5" name="Freeform: Shape 2045"/>
                        <wps:cNvSpPr/>
                        <wps:spPr>
                          <a:xfrm>
                            <a:off x="439103" y="614156"/>
                            <a:ext cx="200025" cy="161925"/>
                          </a:xfrm>
                          <a:custGeom>
                            <a:avLst/>
                            <a:gdLst>
                              <a:gd name="connsiteX0" fmla="*/ 90011 w 200025"/>
                              <a:gd name="connsiteY0" fmla="*/ 138720 h 161925"/>
                              <a:gd name="connsiteX1" fmla="*/ 81439 w 200025"/>
                              <a:gd name="connsiteY1" fmla="*/ 142530 h 161925"/>
                              <a:gd name="connsiteX2" fmla="*/ 72866 w 200025"/>
                              <a:gd name="connsiteY2" fmla="*/ 145388 h 161925"/>
                              <a:gd name="connsiteX3" fmla="*/ 64294 w 200025"/>
                              <a:gd name="connsiteY3" fmla="*/ 148245 h 161925"/>
                              <a:gd name="connsiteX4" fmla="*/ 55721 w 200025"/>
                              <a:gd name="connsiteY4" fmla="*/ 150150 h 161925"/>
                              <a:gd name="connsiteX5" fmla="*/ 48101 w 200025"/>
                              <a:gd name="connsiteY5" fmla="*/ 152055 h 161925"/>
                              <a:gd name="connsiteX6" fmla="*/ 44291 w 200025"/>
                              <a:gd name="connsiteY6" fmla="*/ 153008 h 161925"/>
                              <a:gd name="connsiteX7" fmla="*/ 40481 w 200025"/>
                              <a:gd name="connsiteY7" fmla="*/ 153008 h 161925"/>
                              <a:gd name="connsiteX8" fmla="*/ 33814 w 200025"/>
                              <a:gd name="connsiteY8" fmla="*/ 153960 h 161925"/>
                              <a:gd name="connsiteX9" fmla="*/ 27146 w 200025"/>
                              <a:gd name="connsiteY9" fmla="*/ 153960 h 161925"/>
                              <a:gd name="connsiteX10" fmla="*/ 16669 w 200025"/>
                              <a:gd name="connsiteY10" fmla="*/ 153960 h 161925"/>
                              <a:gd name="connsiteX11" fmla="*/ 7144 w 200025"/>
                              <a:gd name="connsiteY11" fmla="*/ 153960 h 161925"/>
                              <a:gd name="connsiteX12" fmla="*/ 15716 w 200025"/>
                              <a:gd name="connsiteY12" fmla="*/ 155865 h 161925"/>
                              <a:gd name="connsiteX13" fmla="*/ 26194 w 200025"/>
                              <a:gd name="connsiteY13" fmla="*/ 157770 h 161925"/>
                              <a:gd name="connsiteX14" fmla="*/ 32861 w 200025"/>
                              <a:gd name="connsiteY14" fmla="*/ 158722 h 161925"/>
                              <a:gd name="connsiteX15" fmla="*/ 40481 w 200025"/>
                              <a:gd name="connsiteY15" fmla="*/ 159675 h 161925"/>
                              <a:gd name="connsiteX16" fmla="*/ 44291 w 200025"/>
                              <a:gd name="connsiteY16" fmla="*/ 159675 h 161925"/>
                              <a:gd name="connsiteX17" fmla="*/ 48101 w 200025"/>
                              <a:gd name="connsiteY17" fmla="*/ 159675 h 161925"/>
                              <a:gd name="connsiteX18" fmla="*/ 56674 w 200025"/>
                              <a:gd name="connsiteY18" fmla="*/ 159675 h 161925"/>
                              <a:gd name="connsiteX19" fmla="*/ 66199 w 200025"/>
                              <a:gd name="connsiteY19" fmla="*/ 159675 h 161925"/>
                              <a:gd name="connsiteX20" fmla="*/ 75724 w 200025"/>
                              <a:gd name="connsiteY20" fmla="*/ 158722 h 161925"/>
                              <a:gd name="connsiteX21" fmla="*/ 85249 w 200025"/>
                              <a:gd name="connsiteY21" fmla="*/ 156818 h 161925"/>
                              <a:gd name="connsiteX22" fmla="*/ 95726 w 200025"/>
                              <a:gd name="connsiteY22" fmla="*/ 153960 h 161925"/>
                              <a:gd name="connsiteX23" fmla="*/ 115729 w 200025"/>
                              <a:gd name="connsiteY23" fmla="*/ 146340 h 161925"/>
                              <a:gd name="connsiteX24" fmla="*/ 134779 w 200025"/>
                              <a:gd name="connsiteY24" fmla="*/ 134910 h 161925"/>
                              <a:gd name="connsiteX25" fmla="*/ 150971 w 200025"/>
                              <a:gd name="connsiteY25" fmla="*/ 120622 h 161925"/>
                              <a:gd name="connsiteX26" fmla="*/ 164306 w 200025"/>
                              <a:gd name="connsiteY26" fmla="*/ 105383 h 161925"/>
                              <a:gd name="connsiteX27" fmla="*/ 174784 w 200025"/>
                              <a:gd name="connsiteY27" fmla="*/ 90143 h 161925"/>
                              <a:gd name="connsiteX28" fmla="*/ 182404 w 200025"/>
                              <a:gd name="connsiteY28" fmla="*/ 76808 h 161925"/>
                              <a:gd name="connsiteX29" fmla="*/ 187166 w 200025"/>
                              <a:gd name="connsiteY29" fmla="*/ 65378 h 161925"/>
                              <a:gd name="connsiteX30" fmla="*/ 190024 w 200025"/>
                              <a:gd name="connsiteY30" fmla="*/ 57758 h 161925"/>
                              <a:gd name="connsiteX31" fmla="*/ 190024 w 200025"/>
                              <a:gd name="connsiteY31" fmla="*/ 56805 h 161925"/>
                              <a:gd name="connsiteX32" fmla="*/ 190024 w 200025"/>
                              <a:gd name="connsiteY32" fmla="*/ 55853 h 161925"/>
                              <a:gd name="connsiteX33" fmla="*/ 190024 w 200025"/>
                              <a:gd name="connsiteY33" fmla="*/ 54900 h 161925"/>
                              <a:gd name="connsiteX34" fmla="*/ 174784 w 200025"/>
                              <a:gd name="connsiteY34" fmla="*/ 7275 h 161925"/>
                              <a:gd name="connsiteX35" fmla="*/ 145256 w 200025"/>
                              <a:gd name="connsiteY35" fmla="*/ 47280 h 161925"/>
                              <a:gd name="connsiteX36" fmla="*/ 145256 w 200025"/>
                              <a:gd name="connsiteY36" fmla="*/ 50138 h 161925"/>
                              <a:gd name="connsiteX37" fmla="*/ 145256 w 200025"/>
                              <a:gd name="connsiteY37" fmla="*/ 53947 h 161925"/>
                              <a:gd name="connsiteX38" fmla="*/ 143351 w 200025"/>
                              <a:gd name="connsiteY38" fmla="*/ 62520 h 161925"/>
                              <a:gd name="connsiteX39" fmla="*/ 140494 w 200025"/>
                              <a:gd name="connsiteY39" fmla="*/ 73950 h 161925"/>
                              <a:gd name="connsiteX40" fmla="*/ 128111 w 200025"/>
                              <a:gd name="connsiteY40" fmla="*/ 100620 h 161925"/>
                              <a:gd name="connsiteX41" fmla="*/ 117634 w 200025"/>
                              <a:gd name="connsiteY41" fmla="*/ 113955 h 161925"/>
                              <a:gd name="connsiteX42" fmla="*/ 105251 w 200025"/>
                              <a:gd name="connsiteY42" fmla="*/ 126338 h 161925"/>
                              <a:gd name="connsiteX43" fmla="*/ 90011 w 200025"/>
                              <a:gd name="connsiteY43" fmla="*/ 138720 h 161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00025" h="161925">
                                <a:moveTo>
                                  <a:pt x="90011" y="138720"/>
                                </a:moveTo>
                                <a:cubicBezTo>
                                  <a:pt x="87154" y="139672"/>
                                  <a:pt x="84296" y="141578"/>
                                  <a:pt x="81439" y="142530"/>
                                </a:cubicBezTo>
                                <a:cubicBezTo>
                                  <a:pt x="78581" y="143483"/>
                                  <a:pt x="75724" y="144435"/>
                                  <a:pt x="72866" y="145388"/>
                                </a:cubicBezTo>
                                <a:cubicBezTo>
                                  <a:pt x="70009" y="146340"/>
                                  <a:pt x="67151" y="147293"/>
                                  <a:pt x="64294" y="148245"/>
                                </a:cubicBezTo>
                                <a:cubicBezTo>
                                  <a:pt x="61436" y="149197"/>
                                  <a:pt x="58579" y="149197"/>
                                  <a:pt x="55721" y="150150"/>
                                </a:cubicBezTo>
                                <a:cubicBezTo>
                                  <a:pt x="52864" y="151103"/>
                                  <a:pt x="50006" y="151103"/>
                                  <a:pt x="48101" y="152055"/>
                                </a:cubicBezTo>
                                <a:cubicBezTo>
                                  <a:pt x="47149" y="152055"/>
                                  <a:pt x="45244" y="152055"/>
                                  <a:pt x="44291" y="153008"/>
                                </a:cubicBezTo>
                                <a:cubicBezTo>
                                  <a:pt x="43339" y="153008"/>
                                  <a:pt x="41434" y="153008"/>
                                  <a:pt x="40481" y="153008"/>
                                </a:cubicBezTo>
                                <a:cubicBezTo>
                                  <a:pt x="37624" y="153008"/>
                                  <a:pt x="35719" y="153960"/>
                                  <a:pt x="33814" y="153960"/>
                                </a:cubicBezTo>
                                <a:cubicBezTo>
                                  <a:pt x="31909" y="153960"/>
                                  <a:pt x="29051" y="153960"/>
                                  <a:pt x="27146" y="153960"/>
                                </a:cubicBezTo>
                                <a:cubicBezTo>
                                  <a:pt x="23336" y="153960"/>
                                  <a:pt x="19526" y="153960"/>
                                  <a:pt x="16669" y="153960"/>
                                </a:cubicBezTo>
                                <a:cubicBezTo>
                                  <a:pt x="10954" y="153960"/>
                                  <a:pt x="7144" y="153960"/>
                                  <a:pt x="7144" y="153960"/>
                                </a:cubicBezTo>
                                <a:cubicBezTo>
                                  <a:pt x="7144" y="153960"/>
                                  <a:pt x="10001" y="154913"/>
                                  <a:pt x="15716" y="155865"/>
                                </a:cubicBezTo>
                                <a:cubicBezTo>
                                  <a:pt x="18574" y="156818"/>
                                  <a:pt x="22384" y="156818"/>
                                  <a:pt x="26194" y="157770"/>
                                </a:cubicBezTo>
                                <a:cubicBezTo>
                                  <a:pt x="28099" y="157770"/>
                                  <a:pt x="30004" y="158722"/>
                                  <a:pt x="32861" y="158722"/>
                                </a:cubicBezTo>
                                <a:cubicBezTo>
                                  <a:pt x="34766" y="158722"/>
                                  <a:pt x="37624" y="159675"/>
                                  <a:pt x="40481" y="159675"/>
                                </a:cubicBezTo>
                                <a:cubicBezTo>
                                  <a:pt x="41434" y="159675"/>
                                  <a:pt x="43339" y="159675"/>
                                  <a:pt x="44291" y="159675"/>
                                </a:cubicBezTo>
                                <a:cubicBezTo>
                                  <a:pt x="45244" y="159675"/>
                                  <a:pt x="47149" y="159675"/>
                                  <a:pt x="48101" y="159675"/>
                                </a:cubicBezTo>
                                <a:cubicBezTo>
                                  <a:pt x="50959" y="159675"/>
                                  <a:pt x="53816" y="159675"/>
                                  <a:pt x="56674" y="159675"/>
                                </a:cubicBezTo>
                                <a:cubicBezTo>
                                  <a:pt x="59531" y="159675"/>
                                  <a:pt x="62389" y="159675"/>
                                  <a:pt x="66199" y="159675"/>
                                </a:cubicBezTo>
                                <a:cubicBezTo>
                                  <a:pt x="69056" y="159675"/>
                                  <a:pt x="72866" y="158722"/>
                                  <a:pt x="75724" y="158722"/>
                                </a:cubicBezTo>
                                <a:cubicBezTo>
                                  <a:pt x="78581" y="157770"/>
                                  <a:pt x="82391" y="157770"/>
                                  <a:pt x="85249" y="156818"/>
                                </a:cubicBezTo>
                                <a:cubicBezTo>
                                  <a:pt x="88106" y="155865"/>
                                  <a:pt x="91916" y="154913"/>
                                  <a:pt x="95726" y="153960"/>
                                </a:cubicBezTo>
                                <a:cubicBezTo>
                                  <a:pt x="102394" y="152055"/>
                                  <a:pt x="109061" y="149197"/>
                                  <a:pt x="115729" y="146340"/>
                                </a:cubicBezTo>
                                <a:cubicBezTo>
                                  <a:pt x="122396" y="143483"/>
                                  <a:pt x="129064" y="138720"/>
                                  <a:pt x="134779" y="134910"/>
                                </a:cubicBezTo>
                                <a:cubicBezTo>
                                  <a:pt x="140494" y="130147"/>
                                  <a:pt x="146209" y="125385"/>
                                  <a:pt x="150971" y="120622"/>
                                </a:cubicBezTo>
                                <a:cubicBezTo>
                                  <a:pt x="155734" y="115860"/>
                                  <a:pt x="160496" y="110145"/>
                                  <a:pt x="164306" y="105383"/>
                                </a:cubicBezTo>
                                <a:cubicBezTo>
                                  <a:pt x="168116" y="100620"/>
                                  <a:pt x="171926" y="94905"/>
                                  <a:pt x="174784" y="90143"/>
                                </a:cubicBezTo>
                                <a:cubicBezTo>
                                  <a:pt x="177641" y="85380"/>
                                  <a:pt x="179546" y="80618"/>
                                  <a:pt x="182404" y="76808"/>
                                </a:cubicBezTo>
                                <a:cubicBezTo>
                                  <a:pt x="184309" y="72997"/>
                                  <a:pt x="186214" y="69188"/>
                                  <a:pt x="187166" y="65378"/>
                                </a:cubicBezTo>
                                <a:cubicBezTo>
                                  <a:pt x="188119" y="62520"/>
                                  <a:pt x="189071" y="59663"/>
                                  <a:pt x="190024" y="57758"/>
                                </a:cubicBezTo>
                                <a:cubicBezTo>
                                  <a:pt x="190024" y="56805"/>
                                  <a:pt x="190024" y="56805"/>
                                  <a:pt x="190024" y="56805"/>
                                </a:cubicBezTo>
                                <a:cubicBezTo>
                                  <a:pt x="190024" y="56805"/>
                                  <a:pt x="190024" y="55853"/>
                                  <a:pt x="190024" y="55853"/>
                                </a:cubicBezTo>
                                <a:cubicBezTo>
                                  <a:pt x="190024" y="54900"/>
                                  <a:pt x="190024" y="54900"/>
                                  <a:pt x="190024" y="54900"/>
                                </a:cubicBezTo>
                                <a:cubicBezTo>
                                  <a:pt x="197644" y="34897"/>
                                  <a:pt x="190024" y="9180"/>
                                  <a:pt x="174784" y="7275"/>
                                </a:cubicBezTo>
                                <a:cubicBezTo>
                                  <a:pt x="156686" y="5370"/>
                                  <a:pt x="147161" y="24420"/>
                                  <a:pt x="145256" y="47280"/>
                                </a:cubicBezTo>
                                <a:cubicBezTo>
                                  <a:pt x="145256" y="48233"/>
                                  <a:pt x="145256" y="49185"/>
                                  <a:pt x="145256" y="50138"/>
                                </a:cubicBezTo>
                                <a:cubicBezTo>
                                  <a:pt x="145256" y="51090"/>
                                  <a:pt x="145256" y="52995"/>
                                  <a:pt x="145256" y="53947"/>
                                </a:cubicBezTo>
                                <a:cubicBezTo>
                                  <a:pt x="145256" y="56805"/>
                                  <a:pt x="144304" y="59663"/>
                                  <a:pt x="143351" y="62520"/>
                                </a:cubicBezTo>
                                <a:cubicBezTo>
                                  <a:pt x="142399" y="66330"/>
                                  <a:pt x="141446" y="70140"/>
                                  <a:pt x="140494" y="73950"/>
                                </a:cubicBezTo>
                                <a:cubicBezTo>
                                  <a:pt x="137636" y="82522"/>
                                  <a:pt x="133826" y="92047"/>
                                  <a:pt x="128111" y="100620"/>
                                </a:cubicBezTo>
                                <a:cubicBezTo>
                                  <a:pt x="125254" y="105383"/>
                                  <a:pt x="121444" y="110145"/>
                                  <a:pt x="117634" y="113955"/>
                                </a:cubicBezTo>
                                <a:cubicBezTo>
                                  <a:pt x="113824" y="117765"/>
                                  <a:pt x="110014" y="122528"/>
                                  <a:pt x="105251" y="126338"/>
                                </a:cubicBezTo>
                                <a:cubicBezTo>
                                  <a:pt x="100489" y="132053"/>
                                  <a:pt x="95726" y="135863"/>
                                  <a:pt x="90011" y="1387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6" name="Freeform: Shape 2046"/>
                        <wps:cNvSpPr/>
                        <wps:spPr>
                          <a:xfrm>
                            <a:off x="486728" y="781928"/>
                            <a:ext cx="152400" cy="133350"/>
                          </a:xfrm>
                          <a:custGeom>
                            <a:avLst/>
                            <a:gdLst>
                              <a:gd name="connsiteX0" fmla="*/ 22384 w 152400"/>
                              <a:gd name="connsiteY0" fmla="*/ 11906 h 133350"/>
                              <a:gd name="connsiteX1" fmla="*/ 27146 w 152400"/>
                              <a:gd name="connsiteY1" fmla="*/ 11906 h 133350"/>
                              <a:gd name="connsiteX2" fmla="*/ 32861 w 152400"/>
                              <a:gd name="connsiteY2" fmla="*/ 12859 h 133350"/>
                              <a:gd name="connsiteX3" fmla="*/ 35719 w 152400"/>
                              <a:gd name="connsiteY3" fmla="*/ 12859 h 133350"/>
                              <a:gd name="connsiteX4" fmla="*/ 38576 w 152400"/>
                              <a:gd name="connsiteY4" fmla="*/ 13811 h 133350"/>
                              <a:gd name="connsiteX5" fmla="*/ 45244 w 152400"/>
                              <a:gd name="connsiteY5" fmla="*/ 14764 h 133350"/>
                              <a:gd name="connsiteX6" fmla="*/ 51911 w 152400"/>
                              <a:gd name="connsiteY6" fmla="*/ 16669 h 133350"/>
                              <a:gd name="connsiteX7" fmla="*/ 58579 w 152400"/>
                              <a:gd name="connsiteY7" fmla="*/ 19526 h 133350"/>
                              <a:gd name="connsiteX8" fmla="*/ 65246 w 152400"/>
                              <a:gd name="connsiteY8" fmla="*/ 22384 h 133350"/>
                              <a:gd name="connsiteX9" fmla="*/ 71914 w 152400"/>
                              <a:gd name="connsiteY9" fmla="*/ 26194 h 133350"/>
                              <a:gd name="connsiteX10" fmla="*/ 84296 w 152400"/>
                              <a:gd name="connsiteY10" fmla="*/ 34766 h 133350"/>
                              <a:gd name="connsiteX11" fmla="*/ 94774 w 152400"/>
                              <a:gd name="connsiteY11" fmla="*/ 45244 h 133350"/>
                              <a:gd name="connsiteX12" fmla="*/ 102394 w 152400"/>
                              <a:gd name="connsiteY12" fmla="*/ 56674 h 133350"/>
                              <a:gd name="connsiteX13" fmla="*/ 111919 w 152400"/>
                              <a:gd name="connsiteY13" fmla="*/ 78581 h 133350"/>
                              <a:gd name="connsiteX14" fmla="*/ 113824 w 152400"/>
                              <a:gd name="connsiteY14" fmla="*/ 88106 h 133350"/>
                              <a:gd name="connsiteX15" fmla="*/ 114776 w 152400"/>
                              <a:gd name="connsiteY15" fmla="*/ 95726 h 133350"/>
                              <a:gd name="connsiteX16" fmla="*/ 114776 w 152400"/>
                              <a:gd name="connsiteY16" fmla="*/ 99536 h 133350"/>
                              <a:gd name="connsiteX17" fmla="*/ 114776 w 152400"/>
                              <a:gd name="connsiteY17" fmla="*/ 101441 h 133350"/>
                              <a:gd name="connsiteX18" fmla="*/ 138589 w 152400"/>
                              <a:gd name="connsiteY18" fmla="*/ 134779 h 133350"/>
                              <a:gd name="connsiteX19" fmla="*/ 152876 w 152400"/>
                              <a:gd name="connsiteY19" fmla="*/ 96679 h 133350"/>
                              <a:gd name="connsiteX20" fmla="*/ 152876 w 152400"/>
                              <a:gd name="connsiteY20" fmla="*/ 95726 h 133350"/>
                              <a:gd name="connsiteX21" fmla="*/ 152876 w 152400"/>
                              <a:gd name="connsiteY21" fmla="*/ 94774 h 133350"/>
                              <a:gd name="connsiteX22" fmla="*/ 152876 w 152400"/>
                              <a:gd name="connsiteY22" fmla="*/ 93822 h 133350"/>
                              <a:gd name="connsiteX23" fmla="*/ 150971 w 152400"/>
                              <a:gd name="connsiteY23" fmla="*/ 87154 h 133350"/>
                              <a:gd name="connsiteX24" fmla="*/ 147161 w 152400"/>
                              <a:gd name="connsiteY24" fmla="*/ 77629 h 133350"/>
                              <a:gd name="connsiteX25" fmla="*/ 141446 w 152400"/>
                              <a:gd name="connsiteY25" fmla="*/ 66199 h 133350"/>
                              <a:gd name="connsiteX26" fmla="*/ 133826 w 152400"/>
                              <a:gd name="connsiteY26" fmla="*/ 53816 h 133350"/>
                              <a:gd name="connsiteX27" fmla="*/ 123349 w 152400"/>
                              <a:gd name="connsiteY27" fmla="*/ 40481 h 133350"/>
                              <a:gd name="connsiteX28" fmla="*/ 110014 w 152400"/>
                              <a:gd name="connsiteY28" fmla="*/ 28099 h 133350"/>
                              <a:gd name="connsiteX29" fmla="*/ 94774 w 152400"/>
                              <a:gd name="connsiteY29" fmla="*/ 18574 h 133350"/>
                              <a:gd name="connsiteX30" fmla="*/ 78581 w 152400"/>
                              <a:gd name="connsiteY30" fmla="*/ 11906 h 133350"/>
                              <a:gd name="connsiteX31" fmla="*/ 70009 w 152400"/>
                              <a:gd name="connsiteY31" fmla="*/ 10001 h 133350"/>
                              <a:gd name="connsiteX32" fmla="*/ 62389 w 152400"/>
                              <a:gd name="connsiteY32" fmla="*/ 8097 h 133350"/>
                              <a:gd name="connsiteX33" fmla="*/ 54769 w 152400"/>
                              <a:gd name="connsiteY33" fmla="*/ 7144 h 133350"/>
                              <a:gd name="connsiteX34" fmla="*/ 47149 w 152400"/>
                              <a:gd name="connsiteY34" fmla="*/ 7144 h 133350"/>
                              <a:gd name="connsiteX35" fmla="*/ 40481 w 152400"/>
                              <a:gd name="connsiteY35" fmla="*/ 7144 h 133350"/>
                              <a:gd name="connsiteX36" fmla="*/ 37624 w 152400"/>
                              <a:gd name="connsiteY36" fmla="*/ 7144 h 133350"/>
                              <a:gd name="connsiteX37" fmla="*/ 34766 w 152400"/>
                              <a:gd name="connsiteY37" fmla="*/ 7144 h 133350"/>
                              <a:gd name="connsiteX38" fmla="*/ 29051 w 152400"/>
                              <a:gd name="connsiteY38" fmla="*/ 7144 h 133350"/>
                              <a:gd name="connsiteX39" fmla="*/ 23336 w 152400"/>
                              <a:gd name="connsiteY39" fmla="*/ 8097 h 133350"/>
                              <a:gd name="connsiteX40" fmla="*/ 14764 w 152400"/>
                              <a:gd name="connsiteY40" fmla="*/ 9049 h 133350"/>
                              <a:gd name="connsiteX41" fmla="*/ 7144 w 152400"/>
                              <a:gd name="connsiteY41" fmla="*/ 10954 h 133350"/>
                              <a:gd name="connsiteX42" fmla="*/ 14764 w 152400"/>
                              <a:gd name="connsiteY42" fmla="*/ 10954 h 133350"/>
                              <a:gd name="connsiteX43" fmla="*/ 22384 w 152400"/>
                              <a:gd name="connsiteY43" fmla="*/ 11906 h 1333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52400" h="133350">
                                <a:moveTo>
                                  <a:pt x="22384" y="11906"/>
                                </a:moveTo>
                                <a:cubicBezTo>
                                  <a:pt x="24289" y="11906"/>
                                  <a:pt x="26194" y="11906"/>
                                  <a:pt x="27146" y="11906"/>
                                </a:cubicBezTo>
                                <a:cubicBezTo>
                                  <a:pt x="29051" y="11906"/>
                                  <a:pt x="30956" y="12859"/>
                                  <a:pt x="32861" y="12859"/>
                                </a:cubicBezTo>
                                <a:cubicBezTo>
                                  <a:pt x="33814" y="12859"/>
                                  <a:pt x="34766" y="12859"/>
                                  <a:pt x="35719" y="12859"/>
                                </a:cubicBezTo>
                                <a:cubicBezTo>
                                  <a:pt x="36671" y="12859"/>
                                  <a:pt x="37624" y="12859"/>
                                  <a:pt x="38576" y="13811"/>
                                </a:cubicBezTo>
                                <a:cubicBezTo>
                                  <a:pt x="40481" y="13811"/>
                                  <a:pt x="42386" y="14764"/>
                                  <a:pt x="45244" y="14764"/>
                                </a:cubicBezTo>
                                <a:cubicBezTo>
                                  <a:pt x="47149" y="15716"/>
                                  <a:pt x="50006" y="15716"/>
                                  <a:pt x="51911" y="16669"/>
                                </a:cubicBezTo>
                                <a:cubicBezTo>
                                  <a:pt x="53816" y="17622"/>
                                  <a:pt x="56674" y="18574"/>
                                  <a:pt x="58579" y="19526"/>
                                </a:cubicBezTo>
                                <a:cubicBezTo>
                                  <a:pt x="60484" y="20479"/>
                                  <a:pt x="63341" y="21431"/>
                                  <a:pt x="65246" y="22384"/>
                                </a:cubicBezTo>
                                <a:cubicBezTo>
                                  <a:pt x="67151" y="23336"/>
                                  <a:pt x="70009" y="24289"/>
                                  <a:pt x="71914" y="26194"/>
                                </a:cubicBezTo>
                                <a:cubicBezTo>
                                  <a:pt x="75724" y="29051"/>
                                  <a:pt x="80486" y="31909"/>
                                  <a:pt x="84296" y="34766"/>
                                </a:cubicBezTo>
                                <a:cubicBezTo>
                                  <a:pt x="88106" y="37624"/>
                                  <a:pt x="90964" y="41434"/>
                                  <a:pt x="94774" y="45244"/>
                                </a:cubicBezTo>
                                <a:cubicBezTo>
                                  <a:pt x="97631" y="49054"/>
                                  <a:pt x="100489" y="52864"/>
                                  <a:pt x="102394" y="56674"/>
                                </a:cubicBezTo>
                                <a:cubicBezTo>
                                  <a:pt x="107156" y="64294"/>
                                  <a:pt x="110014" y="71914"/>
                                  <a:pt x="111919" y="78581"/>
                                </a:cubicBezTo>
                                <a:cubicBezTo>
                                  <a:pt x="112871" y="82391"/>
                                  <a:pt x="113824" y="85249"/>
                                  <a:pt x="113824" y="88106"/>
                                </a:cubicBezTo>
                                <a:cubicBezTo>
                                  <a:pt x="113824" y="90964"/>
                                  <a:pt x="114776" y="93822"/>
                                  <a:pt x="114776" y="95726"/>
                                </a:cubicBezTo>
                                <a:cubicBezTo>
                                  <a:pt x="114776" y="96679"/>
                                  <a:pt x="114776" y="98584"/>
                                  <a:pt x="114776" y="99536"/>
                                </a:cubicBezTo>
                                <a:cubicBezTo>
                                  <a:pt x="114776" y="100489"/>
                                  <a:pt x="114776" y="100489"/>
                                  <a:pt x="114776" y="101441"/>
                                </a:cubicBezTo>
                                <a:cubicBezTo>
                                  <a:pt x="115729" y="120491"/>
                                  <a:pt x="123349" y="136684"/>
                                  <a:pt x="138589" y="134779"/>
                                </a:cubicBezTo>
                                <a:cubicBezTo>
                                  <a:pt x="150971" y="133826"/>
                                  <a:pt x="157639" y="112872"/>
                                  <a:pt x="152876" y="96679"/>
                                </a:cubicBezTo>
                                <a:cubicBezTo>
                                  <a:pt x="152876" y="96679"/>
                                  <a:pt x="152876" y="96679"/>
                                  <a:pt x="152876" y="95726"/>
                                </a:cubicBezTo>
                                <a:cubicBezTo>
                                  <a:pt x="152876" y="95726"/>
                                  <a:pt x="152876" y="94774"/>
                                  <a:pt x="152876" y="94774"/>
                                </a:cubicBezTo>
                                <a:cubicBezTo>
                                  <a:pt x="152876" y="94774"/>
                                  <a:pt x="152876" y="93822"/>
                                  <a:pt x="152876" y="93822"/>
                                </a:cubicBezTo>
                                <a:cubicBezTo>
                                  <a:pt x="152876" y="91916"/>
                                  <a:pt x="151924" y="90011"/>
                                  <a:pt x="150971" y="87154"/>
                                </a:cubicBezTo>
                                <a:cubicBezTo>
                                  <a:pt x="150019" y="84297"/>
                                  <a:pt x="149066" y="81439"/>
                                  <a:pt x="147161" y="77629"/>
                                </a:cubicBezTo>
                                <a:cubicBezTo>
                                  <a:pt x="145256" y="73819"/>
                                  <a:pt x="144304" y="70009"/>
                                  <a:pt x="141446" y="66199"/>
                                </a:cubicBezTo>
                                <a:cubicBezTo>
                                  <a:pt x="139541" y="62389"/>
                                  <a:pt x="136684" y="57626"/>
                                  <a:pt x="133826" y="53816"/>
                                </a:cubicBezTo>
                                <a:cubicBezTo>
                                  <a:pt x="130969" y="49054"/>
                                  <a:pt x="127159" y="45244"/>
                                  <a:pt x="123349" y="40481"/>
                                </a:cubicBezTo>
                                <a:cubicBezTo>
                                  <a:pt x="119539" y="36672"/>
                                  <a:pt x="114776" y="31909"/>
                                  <a:pt x="110014" y="28099"/>
                                </a:cubicBezTo>
                                <a:cubicBezTo>
                                  <a:pt x="105251" y="24289"/>
                                  <a:pt x="100489" y="21431"/>
                                  <a:pt x="94774" y="18574"/>
                                </a:cubicBezTo>
                                <a:cubicBezTo>
                                  <a:pt x="89059" y="15716"/>
                                  <a:pt x="84296" y="13811"/>
                                  <a:pt x="78581" y="11906"/>
                                </a:cubicBezTo>
                                <a:cubicBezTo>
                                  <a:pt x="75724" y="10954"/>
                                  <a:pt x="72866" y="10001"/>
                                  <a:pt x="70009" y="10001"/>
                                </a:cubicBezTo>
                                <a:cubicBezTo>
                                  <a:pt x="67151" y="9049"/>
                                  <a:pt x="64294" y="9049"/>
                                  <a:pt x="62389" y="8097"/>
                                </a:cubicBezTo>
                                <a:cubicBezTo>
                                  <a:pt x="59531" y="8097"/>
                                  <a:pt x="56674" y="7144"/>
                                  <a:pt x="54769" y="7144"/>
                                </a:cubicBezTo>
                                <a:cubicBezTo>
                                  <a:pt x="51911" y="7144"/>
                                  <a:pt x="50006" y="7144"/>
                                  <a:pt x="47149" y="7144"/>
                                </a:cubicBezTo>
                                <a:cubicBezTo>
                                  <a:pt x="44291" y="7144"/>
                                  <a:pt x="42386" y="7144"/>
                                  <a:pt x="40481" y="7144"/>
                                </a:cubicBezTo>
                                <a:cubicBezTo>
                                  <a:pt x="39529" y="7144"/>
                                  <a:pt x="38576" y="7144"/>
                                  <a:pt x="37624" y="7144"/>
                                </a:cubicBezTo>
                                <a:cubicBezTo>
                                  <a:pt x="36671" y="7144"/>
                                  <a:pt x="35719" y="7144"/>
                                  <a:pt x="34766" y="7144"/>
                                </a:cubicBezTo>
                                <a:cubicBezTo>
                                  <a:pt x="32861" y="7144"/>
                                  <a:pt x="30956" y="7144"/>
                                  <a:pt x="29051" y="7144"/>
                                </a:cubicBezTo>
                                <a:cubicBezTo>
                                  <a:pt x="27146" y="7144"/>
                                  <a:pt x="25241" y="8097"/>
                                  <a:pt x="23336" y="8097"/>
                                </a:cubicBezTo>
                                <a:cubicBezTo>
                                  <a:pt x="20479" y="8097"/>
                                  <a:pt x="16669" y="9049"/>
                                  <a:pt x="14764" y="9049"/>
                                </a:cubicBezTo>
                                <a:cubicBezTo>
                                  <a:pt x="10001" y="10001"/>
                                  <a:pt x="7144" y="10954"/>
                                  <a:pt x="7144" y="10954"/>
                                </a:cubicBezTo>
                                <a:cubicBezTo>
                                  <a:pt x="7144" y="10954"/>
                                  <a:pt x="10001" y="10954"/>
                                  <a:pt x="14764" y="10954"/>
                                </a:cubicBezTo>
                                <a:cubicBezTo>
                                  <a:pt x="16669" y="11906"/>
                                  <a:pt x="19526" y="11906"/>
                                  <a:pt x="22384" y="1190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7" name="Freeform: Shape 2047"/>
                        <wps:cNvSpPr/>
                        <wps:spPr>
                          <a:xfrm>
                            <a:off x="316230" y="45873"/>
                            <a:ext cx="152400" cy="257175"/>
                          </a:xfrm>
                          <a:custGeom>
                            <a:avLst/>
                            <a:gdLst>
                              <a:gd name="connsiteX0" fmla="*/ 83344 w 152400"/>
                              <a:gd name="connsiteY0" fmla="*/ 81211 h 257175"/>
                              <a:gd name="connsiteX1" fmla="*/ 94774 w 152400"/>
                              <a:gd name="connsiteY1" fmla="*/ 74544 h 257175"/>
                              <a:gd name="connsiteX2" fmla="*/ 104299 w 152400"/>
                              <a:gd name="connsiteY2" fmla="*/ 69781 h 257175"/>
                              <a:gd name="connsiteX3" fmla="*/ 109061 w 152400"/>
                              <a:gd name="connsiteY3" fmla="*/ 67876 h 257175"/>
                              <a:gd name="connsiteX4" fmla="*/ 111919 w 152400"/>
                              <a:gd name="connsiteY4" fmla="*/ 66923 h 257175"/>
                              <a:gd name="connsiteX5" fmla="*/ 147161 w 152400"/>
                              <a:gd name="connsiteY5" fmla="*/ 20251 h 257175"/>
                              <a:gd name="connsiteX6" fmla="*/ 89059 w 152400"/>
                              <a:gd name="connsiteY6" fmla="*/ 18346 h 257175"/>
                              <a:gd name="connsiteX7" fmla="*/ 88106 w 152400"/>
                              <a:gd name="connsiteY7" fmla="*/ 18346 h 257175"/>
                              <a:gd name="connsiteX8" fmla="*/ 87154 w 152400"/>
                              <a:gd name="connsiteY8" fmla="*/ 19298 h 257175"/>
                              <a:gd name="connsiteX9" fmla="*/ 86201 w 152400"/>
                              <a:gd name="connsiteY9" fmla="*/ 20251 h 257175"/>
                              <a:gd name="connsiteX10" fmla="*/ 78581 w 152400"/>
                              <a:gd name="connsiteY10" fmla="*/ 25966 h 257175"/>
                              <a:gd name="connsiteX11" fmla="*/ 67151 w 152400"/>
                              <a:gd name="connsiteY11" fmla="*/ 34539 h 257175"/>
                              <a:gd name="connsiteX12" fmla="*/ 53816 w 152400"/>
                              <a:gd name="connsiteY12" fmla="*/ 46921 h 257175"/>
                              <a:gd name="connsiteX13" fmla="*/ 39529 w 152400"/>
                              <a:gd name="connsiteY13" fmla="*/ 63114 h 257175"/>
                              <a:gd name="connsiteX14" fmla="*/ 26194 w 152400"/>
                              <a:gd name="connsiteY14" fmla="*/ 83116 h 257175"/>
                              <a:gd name="connsiteX15" fmla="*/ 15716 w 152400"/>
                              <a:gd name="connsiteY15" fmla="*/ 105976 h 257175"/>
                              <a:gd name="connsiteX16" fmla="*/ 9049 w 152400"/>
                              <a:gd name="connsiteY16" fmla="*/ 130741 h 257175"/>
                              <a:gd name="connsiteX17" fmla="*/ 7144 w 152400"/>
                              <a:gd name="connsiteY17" fmla="*/ 155506 h 257175"/>
                              <a:gd name="connsiteX18" fmla="*/ 7144 w 152400"/>
                              <a:gd name="connsiteY18" fmla="*/ 167889 h 257175"/>
                              <a:gd name="connsiteX19" fmla="*/ 8096 w 152400"/>
                              <a:gd name="connsiteY19" fmla="*/ 179319 h 257175"/>
                              <a:gd name="connsiteX20" fmla="*/ 10001 w 152400"/>
                              <a:gd name="connsiteY20" fmla="*/ 190748 h 257175"/>
                              <a:gd name="connsiteX21" fmla="*/ 12859 w 152400"/>
                              <a:gd name="connsiteY21" fmla="*/ 201226 h 257175"/>
                              <a:gd name="connsiteX22" fmla="*/ 15716 w 152400"/>
                              <a:gd name="connsiteY22" fmla="*/ 210751 h 257175"/>
                              <a:gd name="connsiteX23" fmla="*/ 17621 w 152400"/>
                              <a:gd name="connsiteY23" fmla="*/ 215514 h 257175"/>
                              <a:gd name="connsiteX24" fmla="*/ 19526 w 152400"/>
                              <a:gd name="connsiteY24" fmla="*/ 219323 h 257175"/>
                              <a:gd name="connsiteX25" fmla="*/ 22384 w 152400"/>
                              <a:gd name="connsiteY25" fmla="*/ 226944 h 257175"/>
                              <a:gd name="connsiteX26" fmla="*/ 25241 w 152400"/>
                              <a:gd name="connsiteY26" fmla="*/ 233611 h 257175"/>
                              <a:gd name="connsiteX27" fmla="*/ 30956 w 152400"/>
                              <a:gd name="connsiteY27" fmla="*/ 245041 h 257175"/>
                              <a:gd name="connsiteX28" fmla="*/ 35719 w 152400"/>
                              <a:gd name="connsiteY28" fmla="*/ 254566 h 257175"/>
                              <a:gd name="connsiteX29" fmla="*/ 32861 w 152400"/>
                              <a:gd name="connsiteY29" fmla="*/ 244089 h 257175"/>
                              <a:gd name="connsiteX30" fmla="*/ 30004 w 152400"/>
                              <a:gd name="connsiteY30" fmla="*/ 232659 h 257175"/>
                              <a:gd name="connsiteX31" fmla="*/ 28099 w 152400"/>
                              <a:gd name="connsiteY31" fmla="*/ 225039 h 257175"/>
                              <a:gd name="connsiteX32" fmla="*/ 27146 w 152400"/>
                              <a:gd name="connsiteY32" fmla="*/ 216466 h 257175"/>
                              <a:gd name="connsiteX33" fmla="*/ 26194 w 152400"/>
                              <a:gd name="connsiteY33" fmla="*/ 211704 h 257175"/>
                              <a:gd name="connsiteX34" fmla="*/ 26194 w 152400"/>
                              <a:gd name="connsiteY34" fmla="*/ 206941 h 257175"/>
                              <a:gd name="connsiteX35" fmla="*/ 25241 w 152400"/>
                              <a:gd name="connsiteY35" fmla="*/ 197416 h 257175"/>
                              <a:gd name="connsiteX36" fmla="*/ 25241 w 152400"/>
                              <a:gd name="connsiteY36" fmla="*/ 187891 h 257175"/>
                              <a:gd name="connsiteX37" fmla="*/ 25241 w 152400"/>
                              <a:gd name="connsiteY37" fmla="*/ 177414 h 257175"/>
                              <a:gd name="connsiteX38" fmla="*/ 26194 w 152400"/>
                              <a:gd name="connsiteY38" fmla="*/ 166936 h 257175"/>
                              <a:gd name="connsiteX39" fmla="*/ 28099 w 152400"/>
                              <a:gd name="connsiteY39" fmla="*/ 156459 h 257175"/>
                              <a:gd name="connsiteX40" fmla="*/ 34766 w 152400"/>
                              <a:gd name="connsiteY40" fmla="*/ 136456 h 257175"/>
                              <a:gd name="connsiteX41" fmla="*/ 44291 w 152400"/>
                              <a:gd name="connsiteY41" fmla="*/ 118359 h 257175"/>
                              <a:gd name="connsiteX42" fmla="*/ 56674 w 152400"/>
                              <a:gd name="connsiteY42" fmla="*/ 103119 h 257175"/>
                              <a:gd name="connsiteX43" fmla="*/ 83344 w 152400"/>
                              <a:gd name="connsiteY43" fmla="*/ 81211 h 2571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52400" h="257175">
                                <a:moveTo>
                                  <a:pt x="83344" y="81211"/>
                                </a:moveTo>
                                <a:cubicBezTo>
                                  <a:pt x="87154" y="78354"/>
                                  <a:pt x="91916" y="76448"/>
                                  <a:pt x="94774" y="74544"/>
                                </a:cubicBezTo>
                                <a:cubicBezTo>
                                  <a:pt x="98584" y="72639"/>
                                  <a:pt x="101441" y="70734"/>
                                  <a:pt x="104299" y="69781"/>
                                </a:cubicBezTo>
                                <a:cubicBezTo>
                                  <a:pt x="106204" y="68829"/>
                                  <a:pt x="107156" y="68829"/>
                                  <a:pt x="109061" y="67876"/>
                                </a:cubicBezTo>
                                <a:cubicBezTo>
                                  <a:pt x="110014" y="67876"/>
                                  <a:pt x="110966" y="66923"/>
                                  <a:pt x="111919" y="66923"/>
                                </a:cubicBezTo>
                                <a:cubicBezTo>
                                  <a:pt x="137636" y="56446"/>
                                  <a:pt x="155734" y="40254"/>
                                  <a:pt x="147161" y="20251"/>
                                </a:cubicBezTo>
                                <a:cubicBezTo>
                                  <a:pt x="140494" y="3106"/>
                                  <a:pt x="109061" y="3106"/>
                                  <a:pt x="89059" y="18346"/>
                                </a:cubicBezTo>
                                <a:cubicBezTo>
                                  <a:pt x="89059" y="18346"/>
                                  <a:pt x="89059" y="18346"/>
                                  <a:pt x="88106" y="18346"/>
                                </a:cubicBezTo>
                                <a:cubicBezTo>
                                  <a:pt x="88106" y="18346"/>
                                  <a:pt x="87154" y="18346"/>
                                  <a:pt x="87154" y="19298"/>
                                </a:cubicBezTo>
                                <a:cubicBezTo>
                                  <a:pt x="87154" y="19298"/>
                                  <a:pt x="86201" y="20251"/>
                                  <a:pt x="86201" y="20251"/>
                                </a:cubicBezTo>
                                <a:cubicBezTo>
                                  <a:pt x="84296" y="21204"/>
                                  <a:pt x="81439" y="23109"/>
                                  <a:pt x="78581" y="25966"/>
                                </a:cubicBezTo>
                                <a:cubicBezTo>
                                  <a:pt x="75724" y="27871"/>
                                  <a:pt x="71914" y="31681"/>
                                  <a:pt x="67151" y="34539"/>
                                </a:cubicBezTo>
                                <a:cubicBezTo>
                                  <a:pt x="63341" y="38348"/>
                                  <a:pt x="58579" y="42159"/>
                                  <a:pt x="53816" y="46921"/>
                                </a:cubicBezTo>
                                <a:cubicBezTo>
                                  <a:pt x="49054" y="51684"/>
                                  <a:pt x="44291" y="57398"/>
                                  <a:pt x="39529" y="63114"/>
                                </a:cubicBezTo>
                                <a:cubicBezTo>
                                  <a:pt x="34766" y="68829"/>
                                  <a:pt x="30956" y="75496"/>
                                  <a:pt x="26194" y="83116"/>
                                </a:cubicBezTo>
                                <a:cubicBezTo>
                                  <a:pt x="22384" y="89784"/>
                                  <a:pt x="18574" y="98356"/>
                                  <a:pt x="15716" y="105976"/>
                                </a:cubicBezTo>
                                <a:cubicBezTo>
                                  <a:pt x="12859" y="113596"/>
                                  <a:pt x="10001" y="122169"/>
                                  <a:pt x="9049" y="130741"/>
                                </a:cubicBezTo>
                                <a:cubicBezTo>
                                  <a:pt x="7144" y="139314"/>
                                  <a:pt x="7144" y="147886"/>
                                  <a:pt x="7144" y="155506"/>
                                </a:cubicBezTo>
                                <a:cubicBezTo>
                                  <a:pt x="7144" y="159316"/>
                                  <a:pt x="7144" y="164079"/>
                                  <a:pt x="7144" y="167889"/>
                                </a:cubicBezTo>
                                <a:cubicBezTo>
                                  <a:pt x="7144" y="171698"/>
                                  <a:pt x="8096" y="175509"/>
                                  <a:pt x="8096" y="179319"/>
                                </a:cubicBezTo>
                                <a:cubicBezTo>
                                  <a:pt x="9049" y="183129"/>
                                  <a:pt x="9049" y="186939"/>
                                  <a:pt x="10001" y="190748"/>
                                </a:cubicBezTo>
                                <a:cubicBezTo>
                                  <a:pt x="10954" y="194559"/>
                                  <a:pt x="11906" y="197416"/>
                                  <a:pt x="12859" y="201226"/>
                                </a:cubicBezTo>
                                <a:cubicBezTo>
                                  <a:pt x="13811" y="205036"/>
                                  <a:pt x="14764" y="207894"/>
                                  <a:pt x="15716" y="210751"/>
                                </a:cubicBezTo>
                                <a:cubicBezTo>
                                  <a:pt x="16669" y="212656"/>
                                  <a:pt x="16669" y="213609"/>
                                  <a:pt x="17621" y="215514"/>
                                </a:cubicBezTo>
                                <a:cubicBezTo>
                                  <a:pt x="18574" y="217419"/>
                                  <a:pt x="18574" y="218371"/>
                                  <a:pt x="19526" y="219323"/>
                                </a:cubicBezTo>
                                <a:cubicBezTo>
                                  <a:pt x="20479" y="222181"/>
                                  <a:pt x="21431" y="225039"/>
                                  <a:pt x="22384" y="226944"/>
                                </a:cubicBezTo>
                                <a:cubicBezTo>
                                  <a:pt x="23336" y="229801"/>
                                  <a:pt x="24289" y="231706"/>
                                  <a:pt x="25241" y="233611"/>
                                </a:cubicBezTo>
                                <a:cubicBezTo>
                                  <a:pt x="27146" y="238373"/>
                                  <a:pt x="29051" y="241231"/>
                                  <a:pt x="30956" y="245041"/>
                                </a:cubicBezTo>
                                <a:cubicBezTo>
                                  <a:pt x="33814" y="250756"/>
                                  <a:pt x="35719" y="254566"/>
                                  <a:pt x="35719" y="254566"/>
                                </a:cubicBezTo>
                                <a:cubicBezTo>
                                  <a:pt x="35719" y="254566"/>
                                  <a:pt x="34766" y="250756"/>
                                  <a:pt x="32861" y="244089"/>
                                </a:cubicBezTo>
                                <a:cubicBezTo>
                                  <a:pt x="31909" y="241231"/>
                                  <a:pt x="30956" y="236469"/>
                                  <a:pt x="30004" y="232659"/>
                                </a:cubicBezTo>
                                <a:cubicBezTo>
                                  <a:pt x="29051" y="230754"/>
                                  <a:pt x="29051" y="227896"/>
                                  <a:pt x="28099" y="225039"/>
                                </a:cubicBezTo>
                                <a:cubicBezTo>
                                  <a:pt x="28099" y="222181"/>
                                  <a:pt x="27146" y="219323"/>
                                  <a:pt x="27146" y="216466"/>
                                </a:cubicBezTo>
                                <a:cubicBezTo>
                                  <a:pt x="27146" y="215514"/>
                                  <a:pt x="27146" y="213609"/>
                                  <a:pt x="26194" y="211704"/>
                                </a:cubicBezTo>
                                <a:cubicBezTo>
                                  <a:pt x="26194" y="209798"/>
                                  <a:pt x="26194" y="208846"/>
                                  <a:pt x="26194" y="206941"/>
                                </a:cubicBezTo>
                                <a:cubicBezTo>
                                  <a:pt x="26194" y="204084"/>
                                  <a:pt x="25241" y="201226"/>
                                  <a:pt x="25241" y="197416"/>
                                </a:cubicBezTo>
                                <a:cubicBezTo>
                                  <a:pt x="25241" y="194559"/>
                                  <a:pt x="25241" y="190748"/>
                                  <a:pt x="25241" y="187891"/>
                                </a:cubicBezTo>
                                <a:cubicBezTo>
                                  <a:pt x="25241" y="184081"/>
                                  <a:pt x="25241" y="181223"/>
                                  <a:pt x="25241" y="177414"/>
                                </a:cubicBezTo>
                                <a:cubicBezTo>
                                  <a:pt x="25241" y="173604"/>
                                  <a:pt x="26194" y="170746"/>
                                  <a:pt x="26194" y="166936"/>
                                </a:cubicBezTo>
                                <a:cubicBezTo>
                                  <a:pt x="27146" y="163126"/>
                                  <a:pt x="27146" y="160269"/>
                                  <a:pt x="28099" y="156459"/>
                                </a:cubicBezTo>
                                <a:cubicBezTo>
                                  <a:pt x="30004" y="149791"/>
                                  <a:pt x="31909" y="143123"/>
                                  <a:pt x="34766" y="136456"/>
                                </a:cubicBezTo>
                                <a:cubicBezTo>
                                  <a:pt x="37624" y="129789"/>
                                  <a:pt x="40481" y="124073"/>
                                  <a:pt x="44291" y="118359"/>
                                </a:cubicBezTo>
                                <a:cubicBezTo>
                                  <a:pt x="48101" y="112644"/>
                                  <a:pt x="51911" y="107881"/>
                                  <a:pt x="56674" y="103119"/>
                                </a:cubicBezTo>
                                <a:cubicBezTo>
                                  <a:pt x="65246" y="93594"/>
                                  <a:pt x="74771" y="85973"/>
                                  <a:pt x="83344" y="812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8" name="Freeform: Shape 2048"/>
                        <wps:cNvSpPr/>
                        <wps:spPr>
                          <a:xfrm>
                            <a:off x="119900" y="0"/>
                            <a:ext cx="190500" cy="219075"/>
                          </a:xfrm>
                          <a:custGeom>
                            <a:avLst/>
                            <a:gdLst>
                              <a:gd name="connsiteX0" fmla="*/ 187282 w 190500"/>
                              <a:gd name="connsiteY0" fmla="*/ 150897 h 219075"/>
                              <a:gd name="connsiteX1" fmla="*/ 186329 w 190500"/>
                              <a:gd name="connsiteY1" fmla="*/ 139467 h 219075"/>
                              <a:gd name="connsiteX2" fmla="*/ 184424 w 190500"/>
                              <a:gd name="connsiteY2" fmla="*/ 128037 h 219075"/>
                              <a:gd name="connsiteX3" fmla="*/ 181567 w 190500"/>
                              <a:gd name="connsiteY3" fmla="*/ 116607 h 219075"/>
                              <a:gd name="connsiteX4" fmla="*/ 172042 w 190500"/>
                              <a:gd name="connsiteY4" fmla="*/ 92795 h 219075"/>
                              <a:gd name="connsiteX5" fmla="*/ 158707 w 190500"/>
                              <a:gd name="connsiteY5" fmla="*/ 70887 h 219075"/>
                              <a:gd name="connsiteX6" fmla="*/ 141562 w 190500"/>
                              <a:gd name="connsiteY6" fmla="*/ 51837 h 219075"/>
                              <a:gd name="connsiteX7" fmla="*/ 123464 w 190500"/>
                              <a:gd name="connsiteY7" fmla="*/ 36597 h 219075"/>
                              <a:gd name="connsiteX8" fmla="*/ 105367 w 190500"/>
                              <a:gd name="connsiteY8" fmla="*/ 25167 h 219075"/>
                              <a:gd name="connsiteX9" fmla="*/ 89174 w 190500"/>
                              <a:gd name="connsiteY9" fmla="*/ 17547 h 219075"/>
                              <a:gd name="connsiteX10" fmla="*/ 75839 w 190500"/>
                              <a:gd name="connsiteY10" fmla="*/ 12784 h 219075"/>
                              <a:gd name="connsiteX11" fmla="*/ 66314 w 190500"/>
                              <a:gd name="connsiteY11" fmla="*/ 9927 h 219075"/>
                              <a:gd name="connsiteX12" fmla="*/ 64409 w 190500"/>
                              <a:gd name="connsiteY12" fmla="*/ 9927 h 219075"/>
                              <a:gd name="connsiteX13" fmla="*/ 63457 w 190500"/>
                              <a:gd name="connsiteY13" fmla="*/ 9927 h 219075"/>
                              <a:gd name="connsiteX14" fmla="*/ 62504 w 190500"/>
                              <a:gd name="connsiteY14" fmla="*/ 9927 h 219075"/>
                              <a:gd name="connsiteX15" fmla="*/ 7259 w 190500"/>
                              <a:gd name="connsiteY15" fmla="*/ 28977 h 219075"/>
                              <a:gd name="connsiteX16" fmla="*/ 54884 w 190500"/>
                              <a:gd name="connsiteY16" fmla="*/ 63267 h 219075"/>
                              <a:gd name="connsiteX17" fmla="*/ 57742 w 190500"/>
                              <a:gd name="connsiteY17" fmla="*/ 63267 h 219075"/>
                              <a:gd name="connsiteX18" fmla="*/ 62504 w 190500"/>
                              <a:gd name="connsiteY18" fmla="*/ 63267 h 219075"/>
                              <a:gd name="connsiteX19" fmla="*/ 72982 w 190500"/>
                              <a:gd name="connsiteY19" fmla="*/ 65172 h 219075"/>
                              <a:gd name="connsiteX20" fmla="*/ 86317 w 190500"/>
                              <a:gd name="connsiteY20" fmla="*/ 68030 h 219075"/>
                              <a:gd name="connsiteX21" fmla="*/ 117749 w 190500"/>
                              <a:gd name="connsiteY21" fmla="*/ 81364 h 219075"/>
                              <a:gd name="connsiteX22" fmla="*/ 133942 w 190500"/>
                              <a:gd name="connsiteY22" fmla="*/ 92795 h 219075"/>
                              <a:gd name="connsiteX23" fmla="*/ 148229 w 190500"/>
                              <a:gd name="connsiteY23" fmla="*/ 107082 h 219075"/>
                              <a:gd name="connsiteX24" fmla="*/ 160612 w 190500"/>
                              <a:gd name="connsiteY24" fmla="*/ 124227 h 219075"/>
                              <a:gd name="connsiteX25" fmla="*/ 165374 w 190500"/>
                              <a:gd name="connsiteY25" fmla="*/ 133752 h 219075"/>
                              <a:gd name="connsiteX26" fmla="*/ 169184 w 190500"/>
                              <a:gd name="connsiteY26" fmla="*/ 143277 h 219075"/>
                              <a:gd name="connsiteX27" fmla="*/ 172042 w 190500"/>
                              <a:gd name="connsiteY27" fmla="*/ 152802 h 219075"/>
                              <a:gd name="connsiteX28" fmla="*/ 174899 w 190500"/>
                              <a:gd name="connsiteY28" fmla="*/ 162327 h 219075"/>
                              <a:gd name="connsiteX29" fmla="*/ 176804 w 190500"/>
                              <a:gd name="connsiteY29" fmla="*/ 171852 h 219075"/>
                              <a:gd name="connsiteX30" fmla="*/ 177757 w 190500"/>
                              <a:gd name="connsiteY30" fmla="*/ 176614 h 219075"/>
                              <a:gd name="connsiteX31" fmla="*/ 178709 w 190500"/>
                              <a:gd name="connsiteY31" fmla="*/ 181377 h 219075"/>
                              <a:gd name="connsiteX32" fmla="*/ 179662 w 190500"/>
                              <a:gd name="connsiteY32" fmla="*/ 189949 h 219075"/>
                              <a:gd name="connsiteX33" fmla="*/ 180614 w 190500"/>
                              <a:gd name="connsiteY33" fmla="*/ 197570 h 219075"/>
                              <a:gd name="connsiteX34" fmla="*/ 181567 w 190500"/>
                              <a:gd name="connsiteY34" fmla="*/ 209952 h 219075"/>
                              <a:gd name="connsiteX35" fmla="*/ 181567 w 190500"/>
                              <a:gd name="connsiteY35" fmla="*/ 220430 h 219075"/>
                              <a:gd name="connsiteX36" fmla="*/ 183472 w 190500"/>
                              <a:gd name="connsiteY36" fmla="*/ 209952 h 219075"/>
                              <a:gd name="connsiteX37" fmla="*/ 185377 w 190500"/>
                              <a:gd name="connsiteY37" fmla="*/ 197570 h 219075"/>
                              <a:gd name="connsiteX38" fmla="*/ 186329 w 190500"/>
                              <a:gd name="connsiteY38" fmla="*/ 189949 h 219075"/>
                              <a:gd name="connsiteX39" fmla="*/ 187282 w 190500"/>
                              <a:gd name="connsiteY39" fmla="*/ 181377 h 219075"/>
                              <a:gd name="connsiteX40" fmla="*/ 187282 w 190500"/>
                              <a:gd name="connsiteY40" fmla="*/ 176614 h 219075"/>
                              <a:gd name="connsiteX41" fmla="*/ 187282 w 190500"/>
                              <a:gd name="connsiteY41" fmla="*/ 171852 h 219075"/>
                              <a:gd name="connsiteX42" fmla="*/ 187282 w 190500"/>
                              <a:gd name="connsiteY42" fmla="*/ 161374 h 219075"/>
                              <a:gd name="connsiteX43" fmla="*/ 187282 w 190500"/>
                              <a:gd name="connsiteY43" fmla="*/ 150897 h 219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90500" h="219075">
                                <a:moveTo>
                                  <a:pt x="187282" y="150897"/>
                                </a:moveTo>
                                <a:cubicBezTo>
                                  <a:pt x="187282" y="147087"/>
                                  <a:pt x="186329" y="143277"/>
                                  <a:pt x="186329" y="139467"/>
                                </a:cubicBezTo>
                                <a:cubicBezTo>
                                  <a:pt x="185377" y="135657"/>
                                  <a:pt x="185377" y="131847"/>
                                  <a:pt x="184424" y="128037"/>
                                </a:cubicBezTo>
                                <a:cubicBezTo>
                                  <a:pt x="183472" y="124227"/>
                                  <a:pt x="182519" y="120417"/>
                                  <a:pt x="181567" y="116607"/>
                                </a:cubicBezTo>
                                <a:cubicBezTo>
                                  <a:pt x="178709" y="108987"/>
                                  <a:pt x="175852" y="100414"/>
                                  <a:pt x="172042" y="92795"/>
                                </a:cubicBezTo>
                                <a:cubicBezTo>
                                  <a:pt x="168232" y="85174"/>
                                  <a:pt x="163469" y="77555"/>
                                  <a:pt x="158707" y="70887"/>
                                </a:cubicBezTo>
                                <a:cubicBezTo>
                                  <a:pt x="152992" y="64220"/>
                                  <a:pt x="148229" y="57552"/>
                                  <a:pt x="141562" y="51837"/>
                                </a:cubicBezTo>
                                <a:cubicBezTo>
                                  <a:pt x="135847" y="46122"/>
                                  <a:pt x="129179" y="41359"/>
                                  <a:pt x="123464" y="36597"/>
                                </a:cubicBezTo>
                                <a:cubicBezTo>
                                  <a:pt x="117749" y="31834"/>
                                  <a:pt x="111082" y="28024"/>
                                  <a:pt x="105367" y="25167"/>
                                </a:cubicBezTo>
                                <a:cubicBezTo>
                                  <a:pt x="99652" y="22309"/>
                                  <a:pt x="93937" y="19452"/>
                                  <a:pt x="89174" y="17547"/>
                                </a:cubicBezTo>
                                <a:cubicBezTo>
                                  <a:pt x="84412" y="15642"/>
                                  <a:pt x="79649" y="13737"/>
                                  <a:pt x="75839" y="12784"/>
                                </a:cubicBezTo>
                                <a:cubicBezTo>
                                  <a:pt x="72029" y="11832"/>
                                  <a:pt x="69172" y="10880"/>
                                  <a:pt x="66314" y="9927"/>
                                </a:cubicBezTo>
                                <a:cubicBezTo>
                                  <a:pt x="65362" y="9927"/>
                                  <a:pt x="65362" y="9927"/>
                                  <a:pt x="64409" y="9927"/>
                                </a:cubicBezTo>
                                <a:cubicBezTo>
                                  <a:pt x="63457" y="9927"/>
                                  <a:pt x="63457" y="9927"/>
                                  <a:pt x="63457" y="9927"/>
                                </a:cubicBezTo>
                                <a:cubicBezTo>
                                  <a:pt x="62504" y="9927"/>
                                  <a:pt x="62504" y="9927"/>
                                  <a:pt x="62504" y="9927"/>
                                </a:cubicBezTo>
                                <a:cubicBezTo>
                                  <a:pt x="38692" y="2307"/>
                                  <a:pt x="9164" y="10880"/>
                                  <a:pt x="7259" y="28977"/>
                                </a:cubicBezTo>
                                <a:cubicBezTo>
                                  <a:pt x="5354" y="49932"/>
                                  <a:pt x="27262" y="60409"/>
                                  <a:pt x="54884" y="63267"/>
                                </a:cubicBezTo>
                                <a:cubicBezTo>
                                  <a:pt x="55837" y="63267"/>
                                  <a:pt x="56789" y="63267"/>
                                  <a:pt x="57742" y="63267"/>
                                </a:cubicBezTo>
                                <a:cubicBezTo>
                                  <a:pt x="58694" y="63267"/>
                                  <a:pt x="60599" y="63267"/>
                                  <a:pt x="62504" y="63267"/>
                                </a:cubicBezTo>
                                <a:cubicBezTo>
                                  <a:pt x="65362" y="63267"/>
                                  <a:pt x="69172" y="64220"/>
                                  <a:pt x="72982" y="65172"/>
                                </a:cubicBezTo>
                                <a:cubicBezTo>
                                  <a:pt x="76792" y="66124"/>
                                  <a:pt x="81554" y="67077"/>
                                  <a:pt x="86317" y="68030"/>
                                </a:cubicBezTo>
                                <a:cubicBezTo>
                                  <a:pt x="95842" y="70887"/>
                                  <a:pt x="107272" y="75649"/>
                                  <a:pt x="117749" y="81364"/>
                                </a:cubicBezTo>
                                <a:cubicBezTo>
                                  <a:pt x="123464" y="84222"/>
                                  <a:pt x="128227" y="88984"/>
                                  <a:pt x="133942" y="92795"/>
                                </a:cubicBezTo>
                                <a:cubicBezTo>
                                  <a:pt x="138704" y="97557"/>
                                  <a:pt x="144419" y="102320"/>
                                  <a:pt x="148229" y="107082"/>
                                </a:cubicBezTo>
                                <a:cubicBezTo>
                                  <a:pt x="152992" y="112797"/>
                                  <a:pt x="156802" y="118512"/>
                                  <a:pt x="160612" y="124227"/>
                                </a:cubicBezTo>
                                <a:cubicBezTo>
                                  <a:pt x="162517" y="127084"/>
                                  <a:pt x="163469" y="130895"/>
                                  <a:pt x="165374" y="133752"/>
                                </a:cubicBezTo>
                                <a:cubicBezTo>
                                  <a:pt x="166327" y="136609"/>
                                  <a:pt x="168232" y="140420"/>
                                  <a:pt x="169184" y="143277"/>
                                </a:cubicBezTo>
                                <a:cubicBezTo>
                                  <a:pt x="170137" y="146134"/>
                                  <a:pt x="171089" y="149945"/>
                                  <a:pt x="172042" y="152802"/>
                                </a:cubicBezTo>
                                <a:cubicBezTo>
                                  <a:pt x="172994" y="155659"/>
                                  <a:pt x="173947" y="159470"/>
                                  <a:pt x="174899" y="162327"/>
                                </a:cubicBezTo>
                                <a:cubicBezTo>
                                  <a:pt x="175852" y="165184"/>
                                  <a:pt x="175852" y="168995"/>
                                  <a:pt x="176804" y="171852"/>
                                </a:cubicBezTo>
                                <a:cubicBezTo>
                                  <a:pt x="176804" y="173757"/>
                                  <a:pt x="177757" y="174709"/>
                                  <a:pt x="177757" y="176614"/>
                                </a:cubicBezTo>
                                <a:cubicBezTo>
                                  <a:pt x="177757" y="178520"/>
                                  <a:pt x="177757" y="179472"/>
                                  <a:pt x="178709" y="181377"/>
                                </a:cubicBezTo>
                                <a:cubicBezTo>
                                  <a:pt x="178709" y="184234"/>
                                  <a:pt x="179662" y="187092"/>
                                  <a:pt x="179662" y="189949"/>
                                </a:cubicBezTo>
                                <a:cubicBezTo>
                                  <a:pt x="179662" y="192807"/>
                                  <a:pt x="179662" y="194712"/>
                                  <a:pt x="180614" y="197570"/>
                                </a:cubicBezTo>
                                <a:cubicBezTo>
                                  <a:pt x="180614" y="202332"/>
                                  <a:pt x="181567" y="206142"/>
                                  <a:pt x="181567" y="209952"/>
                                </a:cubicBezTo>
                                <a:cubicBezTo>
                                  <a:pt x="181567" y="216620"/>
                                  <a:pt x="181567" y="220430"/>
                                  <a:pt x="181567" y="220430"/>
                                </a:cubicBezTo>
                                <a:cubicBezTo>
                                  <a:pt x="181567" y="220430"/>
                                  <a:pt x="182519" y="216620"/>
                                  <a:pt x="183472" y="209952"/>
                                </a:cubicBezTo>
                                <a:cubicBezTo>
                                  <a:pt x="184424" y="206142"/>
                                  <a:pt x="185377" y="202332"/>
                                  <a:pt x="185377" y="197570"/>
                                </a:cubicBezTo>
                                <a:cubicBezTo>
                                  <a:pt x="185377" y="195664"/>
                                  <a:pt x="186329" y="192807"/>
                                  <a:pt x="186329" y="189949"/>
                                </a:cubicBezTo>
                                <a:cubicBezTo>
                                  <a:pt x="186329" y="187092"/>
                                  <a:pt x="187282" y="184234"/>
                                  <a:pt x="187282" y="181377"/>
                                </a:cubicBezTo>
                                <a:cubicBezTo>
                                  <a:pt x="187282" y="179472"/>
                                  <a:pt x="187282" y="178520"/>
                                  <a:pt x="187282" y="176614"/>
                                </a:cubicBezTo>
                                <a:cubicBezTo>
                                  <a:pt x="187282" y="174709"/>
                                  <a:pt x="187282" y="173757"/>
                                  <a:pt x="187282" y="171852"/>
                                </a:cubicBezTo>
                                <a:cubicBezTo>
                                  <a:pt x="187282" y="168995"/>
                                  <a:pt x="187282" y="165184"/>
                                  <a:pt x="187282" y="161374"/>
                                </a:cubicBezTo>
                                <a:cubicBezTo>
                                  <a:pt x="187282" y="158517"/>
                                  <a:pt x="187282" y="154707"/>
                                  <a:pt x="187282" y="15089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9" name="Freeform: Shape 2049"/>
                        <wps:cNvSpPr/>
                        <wps:spPr>
                          <a:xfrm>
                            <a:off x="1185863" y="882098"/>
                            <a:ext cx="219075" cy="409575"/>
                          </a:xfrm>
                          <a:custGeom>
                            <a:avLst/>
                            <a:gdLst>
                              <a:gd name="connsiteX0" fmla="*/ 181451 w 219075"/>
                              <a:gd name="connsiteY0" fmla="*/ 261303 h 409575"/>
                              <a:gd name="connsiteX1" fmla="*/ 183356 w 219075"/>
                              <a:gd name="connsiteY1" fmla="*/ 256541 h 409575"/>
                              <a:gd name="connsiteX2" fmla="*/ 185261 w 219075"/>
                              <a:gd name="connsiteY2" fmla="*/ 251778 h 409575"/>
                              <a:gd name="connsiteX3" fmla="*/ 189071 w 219075"/>
                              <a:gd name="connsiteY3" fmla="*/ 242253 h 409575"/>
                              <a:gd name="connsiteX4" fmla="*/ 202406 w 219075"/>
                              <a:gd name="connsiteY4" fmla="*/ 204153 h 409575"/>
                              <a:gd name="connsiteX5" fmla="*/ 210979 w 219075"/>
                              <a:gd name="connsiteY5" fmla="*/ 167005 h 409575"/>
                              <a:gd name="connsiteX6" fmla="*/ 215741 w 219075"/>
                              <a:gd name="connsiteY6" fmla="*/ 133668 h 409575"/>
                              <a:gd name="connsiteX7" fmla="*/ 217646 w 219075"/>
                              <a:gd name="connsiteY7" fmla="*/ 105093 h 409575"/>
                              <a:gd name="connsiteX8" fmla="*/ 217646 w 219075"/>
                              <a:gd name="connsiteY8" fmla="*/ 82233 h 409575"/>
                              <a:gd name="connsiteX9" fmla="*/ 215741 w 219075"/>
                              <a:gd name="connsiteY9" fmla="*/ 46038 h 409575"/>
                              <a:gd name="connsiteX10" fmla="*/ 155734 w 219075"/>
                              <a:gd name="connsiteY10" fmla="*/ 7938 h 409575"/>
                              <a:gd name="connsiteX11" fmla="*/ 113824 w 219075"/>
                              <a:gd name="connsiteY11" fmla="*/ 65088 h 409575"/>
                              <a:gd name="connsiteX12" fmla="*/ 136684 w 219075"/>
                              <a:gd name="connsiteY12" fmla="*/ 161291 h 409575"/>
                              <a:gd name="connsiteX13" fmla="*/ 137636 w 219075"/>
                              <a:gd name="connsiteY13" fmla="*/ 192723 h 409575"/>
                              <a:gd name="connsiteX14" fmla="*/ 134779 w 219075"/>
                              <a:gd name="connsiteY14" fmla="*/ 226060 h 409575"/>
                              <a:gd name="connsiteX15" fmla="*/ 133826 w 219075"/>
                              <a:gd name="connsiteY15" fmla="*/ 234633 h 409575"/>
                              <a:gd name="connsiteX16" fmla="*/ 132874 w 219075"/>
                              <a:gd name="connsiteY16" fmla="*/ 238443 h 409575"/>
                              <a:gd name="connsiteX17" fmla="*/ 131921 w 219075"/>
                              <a:gd name="connsiteY17" fmla="*/ 242253 h 409575"/>
                              <a:gd name="connsiteX18" fmla="*/ 130016 w 219075"/>
                              <a:gd name="connsiteY18" fmla="*/ 250826 h 409575"/>
                              <a:gd name="connsiteX19" fmla="*/ 128111 w 219075"/>
                              <a:gd name="connsiteY19" fmla="*/ 259398 h 409575"/>
                              <a:gd name="connsiteX20" fmla="*/ 122396 w 219075"/>
                              <a:gd name="connsiteY20" fmla="*/ 275591 h 409575"/>
                              <a:gd name="connsiteX21" fmla="*/ 119539 w 219075"/>
                              <a:gd name="connsiteY21" fmla="*/ 283210 h 409575"/>
                              <a:gd name="connsiteX22" fmla="*/ 115729 w 219075"/>
                              <a:gd name="connsiteY22" fmla="*/ 290830 h 409575"/>
                              <a:gd name="connsiteX23" fmla="*/ 111919 w 219075"/>
                              <a:gd name="connsiteY23" fmla="*/ 298451 h 409575"/>
                              <a:gd name="connsiteX24" fmla="*/ 108109 w 219075"/>
                              <a:gd name="connsiteY24" fmla="*/ 306071 h 409575"/>
                              <a:gd name="connsiteX25" fmla="*/ 103346 w 219075"/>
                              <a:gd name="connsiteY25" fmla="*/ 313691 h 409575"/>
                              <a:gd name="connsiteX26" fmla="*/ 101441 w 219075"/>
                              <a:gd name="connsiteY26" fmla="*/ 317501 h 409575"/>
                              <a:gd name="connsiteX27" fmla="*/ 99536 w 219075"/>
                              <a:gd name="connsiteY27" fmla="*/ 321310 h 409575"/>
                              <a:gd name="connsiteX28" fmla="*/ 79534 w 219075"/>
                              <a:gd name="connsiteY28" fmla="*/ 347028 h 409575"/>
                              <a:gd name="connsiteX29" fmla="*/ 69056 w 219075"/>
                              <a:gd name="connsiteY29" fmla="*/ 358458 h 409575"/>
                              <a:gd name="connsiteX30" fmla="*/ 58579 w 219075"/>
                              <a:gd name="connsiteY30" fmla="*/ 367983 h 409575"/>
                              <a:gd name="connsiteX31" fmla="*/ 48101 w 219075"/>
                              <a:gd name="connsiteY31" fmla="*/ 376555 h 409575"/>
                              <a:gd name="connsiteX32" fmla="*/ 38576 w 219075"/>
                              <a:gd name="connsiteY32" fmla="*/ 384176 h 409575"/>
                              <a:gd name="connsiteX33" fmla="*/ 30004 w 219075"/>
                              <a:gd name="connsiteY33" fmla="*/ 389891 h 409575"/>
                              <a:gd name="connsiteX34" fmla="*/ 26194 w 219075"/>
                              <a:gd name="connsiteY34" fmla="*/ 392748 h 409575"/>
                              <a:gd name="connsiteX35" fmla="*/ 22384 w 219075"/>
                              <a:gd name="connsiteY35" fmla="*/ 394653 h 409575"/>
                              <a:gd name="connsiteX36" fmla="*/ 7144 w 219075"/>
                              <a:gd name="connsiteY36" fmla="*/ 403226 h 409575"/>
                              <a:gd name="connsiteX37" fmla="*/ 24289 w 219075"/>
                              <a:gd name="connsiteY37" fmla="*/ 398463 h 409575"/>
                              <a:gd name="connsiteX38" fmla="*/ 28099 w 219075"/>
                              <a:gd name="connsiteY38" fmla="*/ 397510 h 409575"/>
                              <a:gd name="connsiteX39" fmla="*/ 32861 w 219075"/>
                              <a:gd name="connsiteY39" fmla="*/ 395605 h 409575"/>
                              <a:gd name="connsiteX40" fmla="*/ 43339 w 219075"/>
                              <a:gd name="connsiteY40" fmla="*/ 391796 h 409575"/>
                              <a:gd name="connsiteX41" fmla="*/ 54769 w 219075"/>
                              <a:gd name="connsiteY41" fmla="*/ 387033 h 409575"/>
                              <a:gd name="connsiteX42" fmla="*/ 67151 w 219075"/>
                              <a:gd name="connsiteY42" fmla="*/ 381318 h 409575"/>
                              <a:gd name="connsiteX43" fmla="*/ 80486 w 219075"/>
                              <a:gd name="connsiteY43" fmla="*/ 373698 h 409575"/>
                              <a:gd name="connsiteX44" fmla="*/ 94774 w 219075"/>
                              <a:gd name="connsiteY44" fmla="*/ 365126 h 409575"/>
                              <a:gd name="connsiteX45" fmla="*/ 123349 w 219075"/>
                              <a:gd name="connsiteY45" fmla="*/ 342266 h 409575"/>
                              <a:gd name="connsiteX46" fmla="*/ 127159 w 219075"/>
                              <a:gd name="connsiteY46" fmla="*/ 339408 h 409575"/>
                              <a:gd name="connsiteX47" fmla="*/ 130969 w 219075"/>
                              <a:gd name="connsiteY47" fmla="*/ 335598 h 409575"/>
                              <a:gd name="connsiteX48" fmla="*/ 137636 w 219075"/>
                              <a:gd name="connsiteY48" fmla="*/ 328930 h 409575"/>
                              <a:gd name="connsiteX49" fmla="*/ 144304 w 219075"/>
                              <a:gd name="connsiteY49" fmla="*/ 321310 h 409575"/>
                              <a:gd name="connsiteX50" fmla="*/ 150971 w 219075"/>
                              <a:gd name="connsiteY50" fmla="*/ 313691 h 409575"/>
                              <a:gd name="connsiteX51" fmla="*/ 156686 w 219075"/>
                              <a:gd name="connsiteY51" fmla="*/ 305118 h 409575"/>
                              <a:gd name="connsiteX52" fmla="*/ 162401 w 219075"/>
                              <a:gd name="connsiteY52" fmla="*/ 296546 h 409575"/>
                              <a:gd name="connsiteX53" fmla="*/ 173831 w 219075"/>
                              <a:gd name="connsiteY53" fmla="*/ 279401 h 409575"/>
                              <a:gd name="connsiteX54" fmla="*/ 178594 w 219075"/>
                              <a:gd name="connsiteY54" fmla="*/ 269876 h 409575"/>
                              <a:gd name="connsiteX55" fmla="*/ 181451 w 219075"/>
                              <a:gd name="connsiteY55" fmla="*/ 261303 h 40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219075" h="409575">
                                <a:moveTo>
                                  <a:pt x="181451" y="261303"/>
                                </a:moveTo>
                                <a:lnTo>
                                  <a:pt x="183356" y="256541"/>
                                </a:lnTo>
                                <a:lnTo>
                                  <a:pt x="185261" y="251778"/>
                                </a:lnTo>
                                <a:cubicBezTo>
                                  <a:pt x="186214" y="248921"/>
                                  <a:pt x="188119" y="245110"/>
                                  <a:pt x="189071" y="242253"/>
                                </a:cubicBezTo>
                                <a:cubicBezTo>
                                  <a:pt x="193834" y="229871"/>
                                  <a:pt x="198596" y="216535"/>
                                  <a:pt x="202406" y="204153"/>
                                </a:cubicBezTo>
                                <a:cubicBezTo>
                                  <a:pt x="206216" y="191771"/>
                                  <a:pt x="209074" y="179388"/>
                                  <a:pt x="210979" y="167005"/>
                                </a:cubicBezTo>
                                <a:cubicBezTo>
                                  <a:pt x="212884" y="155576"/>
                                  <a:pt x="214789" y="144146"/>
                                  <a:pt x="215741" y="133668"/>
                                </a:cubicBezTo>
                                <a:cubicBezTo>
                                  <a:pt x="216694" y="123191"/>
                                  <a:pt x="217646" y="113666"/>
                                  <a:pt x="217646" y="105093"/>
                                </a:cubicBezTo>
                                <a:cubicBezTo>
                                  <a:pt x="217646" y="96521"/>
                                  <a:pt x="217646" y="88901"/>
                                  <a:pt x="217646" y="82233"/>
                                </a:cubicBezTo>
                                <a:cubicBezTo>
                                  <a:pt x="217646" y="75566"/>
                                  <a:pt x="217646" y="51753"/>
                                  <a:pt x="215741" y="46038"/>
                                </a:cubicBezTo>
                                <a:cubicBezTo>
                                  <a:pt x="210979" y="20321"/>
                                  <a:pt x="184309" y="3176"/>
                                  <a:pt x="155734" y="7938"/>
                                </a:cubicBezTo>
                                <a:cubicBezTo>
                                  <a:pt x="127159" y="13653"/>
                                  <a:pt x="108109" y="38418"/>
                                  <a:pt x="113824" y="65088"/>
                                </a:cubicBezTo>
                                <a:cubicBezTo>
                                  <a:pt x="114776" y="72708"/>
                                  <a:pt x="135731" y="116523"/>
                                  <a:pt x="136684" y="161291"/>
                                </a:cubicBezTo>
                                <a:cubicBezTo>
                                  <a:pt x="136684" y="170816"/>
                                  <a:pt x="137636" y="181293"/>
                                  <a:pt x="137636" y="192723"/>
                                </a:cubicBezTo>
                                <a:cubicBezTo>
                                  <a:pt x="137636" y="203201"/>
                                  <a:pt x="136684" y="214630"/>
                                  <a:pt x="134779" y="226060"/>
                                </a:cubicBezTo>
                                <a:cubicBezTo>
                                  <a:pt x="134779" y="228918"/>
                                  <a:pt x="133826" y="231776"/>
                                  <a:pt x="133826" y="234633"/>
                                </a:cubicBezTo>
                                <a:lnTo>
                                  <a:pt x="132874" y="238443"/>
                                </a:lnTo>
                                <a:lnTo>
                                  <a:pt x="131921" y="242253"/>
                                </a:lnTo>
                                <a:cubicBezTo>
                                  <a:pt x="130969" y="245110"/>
                                  <a:pt x="130969" y="247968"/>
                                  <a:pt x="130016" y="250826"/>
                                </a:cubicBezTo>
                                <a:lnTo>
                                  <a:pt x="128111" y="259398"/>
                                </a:lnTo>
                                <a:cubicBezTo>
                                  <a:pt x="126206" y="265113"/>
                                  <a:pt x="124301" y="270828"/>
                                  <a:pt x="122396" y="275591"/>
                                </a:cubicBezTo>
                                <a:cubicBezTo>
                                  <a:pt x="121444" y="278448"/>
                                  <a:pt x="120491" y="281305"/>
                                  <a:pt x="119539" y="283210"/>
                                </a:cubicBezTo>
                                <a:cubicBezTo>
                                  <a:pt x="118586" y="286068"/>
                                  <a:pt x="117634" y="288926"/>
                                  <a:pt x="115729" y="290830"/>
                                </a:cubicBezTo>
                                <a:cubicBezTo>
                                  <a:pt x="114776" y="293688"/>
                                  <a:pt x="112871" y="295593"/>
                                  <a:pt x="111919" y="298451"/>
                                </a:cubicBezTo>
                                <a:cubicBezTo>
                                  <a:pt x="110966" y="301308"/>
                                  <a:pt x="109061" y="303213"/>
                                  <a:pt x="108109" y="306071"/>
                                </a:cubicBezTo>
                                <a:cubicBezTo>
                                  <a:pt x="106204" y="308928"/>
                                  <a:pt x="105251" y="310833"/>
                                  <a:pt x="103346" y="313691"/>
                                </a:cubicBezTo>
                                <a:cubicBezTo>
                                  <a:pt x="102394" y="314643"/>
                                  <a:pt x="101441" y="316548"/>
                                  <a:pt x="101441" y="317501"/>
                                </a:cubicBezTo>
                                <a:cubicBezTo>
                                  <a:pt x="100489" y="318453"/>
                                  <a:pt x="99536" y="319405"/>
                                  <a:pt x="99536" y="321310"/>
                                </a:cubicBezTo>
                                <a:cubicBezTo>
                                  <a:pt x="93821" y="330835"/>
                                  <a:pt x="86201" y="339408"/>
                                  <a:pt x="79534" y="347028"/>
                                </a:cubicBezTo>
                                <a:cubicBezTo>
                                  <a:pt x="75724" y="350838"/>
                                  <a:pt x="72866" y="354648"/>
                                  <a:pt x="69056" y="358458"/>
                                </a:cubicBezTo>
                                <a:cubicBezTo>
                                  <a:pt x="65246" y="362268"/>
                                  <a:pt x="61436" y="365126"/>
                                  <a:pt x="58579" y="367983"/>
                                </a:cubicBezTo>
                                <a:cubicBezTo>
                                  <a:pt x="54769" y="370841"/>
                                  <a:pt x="51911" y="373698"/>
                                  <a:pt x="48101" y="376555"/>
                                </a:cubicBezTo>
                                <a:cubicBezTo>
                                  <a:pt x="44291" y="379413"/>
                                  <a:pt x="41434" y="381318"/>
                                  <a:pt x="38576" y="384176"/>
                                </a:cubicBezTo>
                                <a:cubicBezTo>
                                  <a:pt x="35719" y="386080"/>
                                  <a:pt x="32861" y="387985"/>
                                  <a:pt x="30004" y="389891"/>
                                </a:cubicBezTo>
                                <a:cubicBezTo>
                                  <a:pt x="29051" y="390843"/>
                                  <a:pt x="27146" y="391796"/>
                                  <a:pt x="26194" y="392748"/>
                                </a:cubicBezTo>
                                <a:cubicBezTo>
                                  <a:pt x="25241" y="393701"/>
                                  <a:pt x="23336" y="394653"/>
                                  <a:pt x="22384" y="394653"/>
                                </a:cubicBezTo>
                                <a:cubicBezTo>
                                  <a:pt x="12859" y="400368"/>
                                  <a:pt x="7144" y="403226"/>
                                  <a:pt x="7144" y="403226"/>
                                </a:cubicBezTo>
                                <a:cubicBezTo>
                                  <a:pt x="7144" y="403226"/>
                                  <a:pt x="12859" y="401321"/>
                                  <a:pt x="24289" y="398463"/>
                                </a:cubicBezTo>
                                <a:cubicBezTo>
                                  <a:pt x="25241" y="398463"/>
                                  <a:pt x="27146" y="397510"/>
                                  <a:pt x="28099" y="397510"/>
                                </a:cubicBezTo>
                                <a:cubicBezTo>
                                  <a:pt x="30004" y="396558"/>
                                  <a:pt x="30956" y="396558"/>
                                  <a:pt x="32861" y="395605"/>
                                </a:cubicBezTo>
                                <a:cubicBezTo>
                                  <a:pt x="35719" y="394653"/>
                                  <a:pt x="39529" y="392748"/>
                                  <a:pt x="43339" y="391796"/>
                                </a:cubicBezTo>
                                <a:cubicBezTo>
                                  <a:pt x="47149" y="390843"/>
                                  <a:pt x="50959" y="388938"/>
                                  <a:pt x="54769" y="387033"/>
                                </a:cubicBezTo>
                                <a:cubicBezTo>
                                  <a:pt x="58579" y="385128"/>
                                  <a:pt x="63341" y="383223"/>
                                  <a:pt x="67151" y="381318"/>
                                </a:cubicBezTo>
                                <a:cubicBezTo>
                                  <a:pt x="71914" y="379413"/>
                                  <a:pt x="75724" y="376555"/>
                                  <a:pt x="80486" y="373698"/>
                                </a:cubicBezTo>
                                <a:cubicBezTo>
                                  <a:pt x="85249" y="370841"/>
                                  <a:pt x="90011" y="367983"/>
                                  <a:pt x="94774" y="365126"/>
                                </a:cubicBezTo>
                                <a:cubicBezTo>
                                  <a:pt x="104299" y="358458"/>
                                  <a:pt x="113824" y="350838"/>
                                  <a:pt x="123349" y="342266"/>
                                </a:cubicBezTo>
                                <a:cubicBezTo>
                                  <a:pt x="124301" y="341313"/>
                                  <a:pt x="125254" y="340360"/>
                                  <a:pt x="127159" y="339408"/>
                                </a:cubicBezTo>
                                <a:cubicBezTo>
                                  <a:pt x="128111" y="338455"/>
                                  <a:pt x="129064" y="337503"/>
                                  <a:pt x="130969" y="335598"/>
                                </a:cubicBezTo>
                                <a:cubicBezTo>
                                  <a:pt x="132874" y="333693"/>
                                  <a:pt x="135731" y="330835"/>
                                  <a:pt x="137636" y="328930"/>
                                </a:cubicBezTo>
                                <a:cubicBezTo>
                                  <a:pt x="140494" y="327026"/>
                                  <a:pt x="142399" y="324168"/>
                                  <a:pt x="144304" y="321310"/>
                                </a:cubicBezTo>
                                <a:cubicBezTo>
                                  <a:pt x="146209" y="318453"/>
                                  <a:pt x="149066" y="316548"/>
                                  <a:pt x="150971" y="313691"/>
                                </a:cubicBezTo>
                                <a:cubicBezTo>
                                  <a:pt x="152876" y="310833"/>
                                  <a:pt x="154781" y="307976"/>
                                  <a:pt x="156686" y="305118"/>
                                </a:cubicBezTo>
                                <a:cubicBezTo>
                                  <a:pt x="158591" y="302260"/>
                                  <a:pt x="160496" y="299403"/>
                                  <a:pt x="162401" y="296546"/>
                                </a:cubicBezTo>
                                <a:cubicBezTo>
                                  <a:pt x="166211" y="290830"/>
                                  <a:pt x="170021" y="285116"/>
                                  <a:pt x="173831" y="279401"/>
                                </a:cubicBezTo>
                                <a:lnTo>
                                  <a:pt x="178594" y="269876"/>
                                </a:lnTo>
                                <a:cubicBezTo>
                                  <a:pt x="178594" y="267971"/>
                                  <a:pt x="179546" y="265113"/>
                                  <a:pt x="181451" y="26130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0" name="Freeform: Shape 2050"/>
                        <wps:cNvSpPr/>
                        <wps:spPr>
                          <a:xfrm>
                            <a:off x="3810" y="920993"/>
                            <a:ext cx="257175" cy="161925"/>
                          </a:xfrm>
                          <a:custGeom>
                            <a:avLst/>
                            <a:gdLst>
                              <a:gd name="connsiteX0" fmla="*/ 14764 w 257175"/>
                              <a:gd name="connsiteY0" fmla="*/ 144303 h 161925"/>
                              <a:gd name="connsiteX1" fmla="*/ 21431 w 257175"/>
                              <a:gd name="connsiteY1" fmla="*/ 135731 h 161925"/>
                              <a:gd name="connsiteX2" fmla="*/ 37624 w 257175"/>
                              <a:gd name="connsiteY2" fmla="*/ 118586 h 161925"/>
                              <a:gd name="connsiteX3" fmla="*/ 39529 w 257175"/>
                              <a:gd name="connsiteY3" fmla="*/ 116681 h 161925"/>
                              <a:gd name="connsiteX4" fmla="*/ 42386 w 257175"/>
                              <a:gd name="connsiteY4" fmla="*/ 114776 h 161925"/>
                              <a:gd name="connsiteX5" fmla="*/ 47149 w 257175"/>
                              <a:gd name="connsiteY5" fmla="*/ 110966 h 161925"/>
                              <a:gd name="connsiteX6" fmla="*/ 51911 w 257175"/>
                              <a:gd name="connsiteY6" fmla="*/ 107156 h 161925"/>
                              <a:gd name="connsiteX7" fmla="*/ 56674 w 257175"/>
                              <a:gd name="connsiteY7" fmla="*/ 103346 h 161925"/>
                              <a:gd name="connsiteX8" fmla="*/ 62389 w 257175"/>
                              <a:gd name="connsiteY8" fmla="*/ 100489 h 161925"/>
                              <a:gd name="connsiteX9" fmla="*/ 68104 w 257175"/>
                              <a:gd name="connsiteY9" fmla="*/ 97631 h 161925"/>
                              <a:gd name="connsiteX10" fmla="*/ 79534 w 257175"/>
                              <a:gd name="connsiteY10" fmla="*/ 91916 h 161925"/>
                              <a:gd name="connsiteX11" fmla="*/ 85249 w 257175"/>
                              <a:gd name="connsiteY11" fmla="*/ 89059 h 161925"/>
                              <a:gd name="connsiteX12" fmla="*/ 90964 w 257175"/>
                              <a:gd name="connsiteY12" fmla="*/ 87153 h 161925"/>
                              <a:gd name="connsiteX13" fmla="*/ 93821 w 257175"/>
                              <a:gd name="connsiteY13" fmla="*/ 86201 h 161925"/>
                              <a:gd name="connsiteX14" fmla="*/ 96679 w 257175"/>
                              <a:gd name="connsiteY14" fmla="*/ 85248 h 161925"/>
                              <a:gd name="connsiteX15" fmla="*/ 102394 w 257175"/>
                              <a:gd name="connsiteY15" fmla="*/ 83344 h 161925"/>
                              <a:gd name="connsiteX16" fmla="*/ 126206 w 257175"/>
                              <a:gd name="connsiteY16" fmla="*/ 77628 h 161925"/>
                              <a:gd name="connsiteX17" fmla="*/ 148114 w 257175"/>
                              <a:gd name="connsiteY17" fmla="*/ 74771 h 161925"/>
                              <a:gd name="connsiteX18" fmla="*/ 219551 w 257175"/>
                              <a:gd name="connsiteY18" fmla="*/ 81439 h 161925"/>
                              <a:gd name="connsiteX19" fmla="*/ 255746 w 257175"/>
                              <a:gd name="connsiteY19" fmla="*/ 46196 h 161925"/>
                              <a:gd name="connsiteX20" fmla="*/ 223361 w 257175"/>
                              <a:gd name="connsiteY20" fmla="*/ 7144 h 161925"/>
                              <a:gd name="connsiteX21" fmla="*/ 197644 w 257175"/>
                              <a:gd name="connsiteY21" fmla="*/ 10001 h 161925"/>
                              <a:gd name="connsiteX22" fmla="*/ 181451 w 257175"/>
                              <a:gd name="connsiteY22" fmla="*/ 11906 h 161925"/>
                              <a:gd name="connsiteX23" fmla="*/ 161449 w 257175"/>
                              <a:gd name="connsiteY23" fmla="*/ 15716 h 161925"/>
                              <a:gd name="connsiteX24" fmla="*/ 137636 w 257175"/>
                              <a:gd name="connsiteY24" fmla="*/ 22384 h 161925"/>
                              <a:gd name="connsiteX25" fmla="*/ 111919 w 257175"/>
                              <a:gd name="connsiteY25" fmla="*/ 31909 h 161925"/>
                              <a:gd name="connsiteX26" fmla="*/ 86201 w 257175"/>
                              <a:gd name="connsiteY26" fmla="*/ 45244 h 161925"/>
                              <a:gd name="connsiteX27" fmla="*/ 79534 w 257175"/>
                              <a:gd name="connsiteY27" fmla="*/ 49053 h 161925"/>
                              <a:gd name="connsiteX28" fmla="*/ 76676 w 257175"/>
                              <a:gd name="connsiteY28" fmla="*/ 50959 h 161925"/>
                              <a:gd name="connsiteX29" fmla="*/ 73819 w 257175"/>
                              <a:gd name="connsiteY29" fmla="*/ 53816 h 161925"/>
                              <a:gd name="connsiteX30" fmla="*/ 67151 w 257175"/>
                              <a:gd name="connsiteY30" fmla="*/ 57626 h 161925"/>
                              <a:gd name="connsiteX31" fmla="*/ 61436 w 257175"/>
                              <a:gd name="connsiteY31" fmla="*/ 62389 h 161925"/>
                              <a:gd name="connsiteX32" fmla="*/ 50006 w 257175"/>
                              <a:gd name="connsiteY32" fmla="*/ 71914 h 161925"/>
                              <a:gd name="connsiteX33" fmla="*/ 44291 w 257175"/>
                              <a:gd name="connsiteY33" fmla="*/ 76676 h 161925"/>
                              <a:gd name="connsiteX34" fmla="*/ 39529 w 257175"/>
                              <a:gd name="connsiteY34" fmla="*/ 81439 h 161925"/>
                              <a:gd name="connsiteX35" fmla="*/ 34766 w 257175"/>
                              <a:gd name="connsiteY35" fmla="*/ 87153 h 161925"/>
                              <a:gd name="connsiteX36" fmla="*/ 30004 w 257175"/>
                              <a:gd name="connsiteY36" fmla="*/ 92869 h 161925"/>
                              <a:gd name="connsiteX37" fmla="*/ 25241 w 257175"/>
                              <a:gd name="connsiteY37" fmla="*/ 98584 h 161925"/>
                              <a:gd name="connsiteX38" fmla="*/ 23336 w 257175"/>
                              <a:gd name="connsiteY38" fmla="*/ 101441 h 161925"/>
                              <a:gd name="connsiteX39" fmla="*/ 21431 w 257175"/>
                              <a:gd name="connsiteY39" fmla="*/ 104298 h 161925"/>
                              <a:gd name="connsiteX40" fmla="*/ 8096 w 257175"/>
                              <a:gd name="connsiteY40" fmla="*/ 127159 h 161925"/>
                              <a:gd name="connsiteX41" fmla="*/ 7144 w 257175"/>
                              <a:gd name="connsiteY41" fmla="*/ 129064 h 161925"/>
                              <a:gd name="connsiteX42" fmla="*/ 7144 w 257175"/>
                              <a:gd name="connsiteY42" fmla="*/ 155734 h 161925"/>
                              <a:gd name="connsiteX43" fmla="*/ 9049 w 257175"/>
                              <a:gd name="connsiteY43" fmla="*/ 152876 h 161925"/>
                              <a:gd name="connsiteX44" fmla="*/ 14764 w 257175"/>
                              <a:gd name="connsiteY44" fmla="*/ 144303 h 161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</a:cxnLst>
                            <a:rect l="l" t="t" r="r" b="b"/>
                            <a:pathLst>
                              <a:path w="257175" h="161925">
                                <a:moveTo>
                                  <a:pt x="14764" y="144303"/>
                                </a:moveTo>
                                <a:cubicBezTo>
                                  <a:pt x="16669" y="141446"/>
                                  <a:pt x="19526" y="138589"/>
                                  <a:pt x="21431" y="135731"/>
                                </a:cubicBezTo>
                                <a:cubicBezTo>
                                  <a:pt x="26194" y="130016"/>
                                  <a:pt x="31909" y="124301"/>
                                  <a:pt x="37624" y="118586"/>
                                </a:cubicBezTo>
                                <a:cubicBezTo>
                                  <a:pt x="38576" y="117634"/>
                                  <a:pt x="39529" y="117634"/>
                                  <a:pt x="39529" y="116681"/>
                                </a:cubicBezTo>
                                <a:cubicBezTo>
                                  <a:pt x="40481" y="115728"/>
                                  <a:pt x="41434" y="115728"/>
                                  <a:pt x="42386" y="114776"/>
                                </a:cubicBezTo>
                                <a:cubicBezTo>
                                  <a:pt x="44291" y="113823"/>
                                  <a:pt x="45244" y="111919"/>
                                  <a:pt x="47149" y="110966"/>
                                </a:cubicBezTo>
                                <a:cubicBezTo>
                                  <a:pt x="49054" y="110014"/>
                                  <a:pt x="50959" y="108109"/>
                                  <a:pt x="51911" y="107156"/>
                                </a:cubicBezTo>
                                <a:cubicBezTo>
                                  <a:pt x="53816" y="106203"/>
                                  <a:pt x="55721" y="105251"/>
                                  <a:pt x="56674" y="103346"/>
                                </a:cubicBezTo>
                                <a:cubicBezTo>
                                  <a:pt x="58579" y="102394"/>
                                  <a:pt x="60484" y="101441"/>
                                  <a:pt x="62389" y="100489"/>
                                </a:cubicBezTo>
                                <a:cubicBezTo>
                                  <a:pt x="64294" y="99536"/>
                                  <a:pt x="66199" y="98584"/>
                                  <a:pt x="68104" y="97631"/>
                                </a:cubicBezTo>
                                <a:cubicBezTo>
                                  <a:pt x="71914" y="95726"/>
                                  <a:pt x="75724" y="93821"/>
                                  <a:pt x="79534" y="91916"/>
                                </a:cubicBezTo>
                                <a:lnTo>
                                  <a:pt x="85249" y="89059"/>
                                </a:lnTo>
                                <a:cubicBezTo>
                                  <a:pt x="87154" y="88106"/>
                                  <a:pt x="89059" y="87153"/>
                                  <a:pt x="90964" y="87153"/>
                                </a:cubicBezTo>
                                <a:lnTo>
                                  <a:pt x="93821" y="86201"/>
                                </a:lnTo>
                                <a:lnTo>
                                  <a:pt x="96679" y="85248"/>
                                </a:lnTo>
                                <a:cubicBezTo>
                                  <a:pt x="98584" y="84296"/>
                                  <a:pt x="100489" y="84296"/>
                                  <a:pt x="102394" y="83344"/>
                                </a:cubicBezTo>
                                <a:cubicBezTo>
                                  <a:pt x="110014" y="81439"/>
                                  <a:pt x="117634" y="79534"/>
                                  <a:pt x="126206" y="77628"/>
                                </a:cubicBezTo>
                                <a:cubicBezTo>
                                  <a:pt x="133826" y="76676"/>
                                  <a:pt x="141446" y="75723"/>
                                  <a:pt x="148114" y="74771"/>
                                </a:cubicBezTo>
                                <a:cubicBezTo>
                                  <a:pt x="180499" y="70961"/>
                                  <a:pt x="213836" y="81439"/>
                                  <a:pt x="219551" y="81439"/>
                                </a:cubicBezTo>
                                <a:cubicBezTo>
                                  <a:pt x="238601" y="82391"/>
                                  <a:pt x="254794" y="66198"/>
                                  <a:pt x="255746" y="46196"/>
                                </a:cubicBezTo>
                                <a:cubicBezTo>
                                  <a:pt x="256699" y="25241"/>
                                  <a:pt x="242411" y="8096"/>
                                  <a:pt x="223361" y="7144"/>
                                </a:cubicBezTo>
                                <a:cubicBezTo>
                                  <a:pt x="219551" y="7144"/>
                                  <a:pt x="202406" y="9048"/>
                                  <a:pt x="197644" y="10001"/>
                                </a:cubicBezTo>
                                <a:cubicBezTo>
                                  <a:pt x="192881" y="10953"/>
                                  <a:pt x="188119" y="10953"/>
                                  <a:pt x="181451" y="11906"/>
                                </a:cubicBezTo>
                                <a:cubicBezTo>
                                  <a:pt x="175736" y="12859"/>
                                  <a:pt x="168116" y="13811"/>
                                  <a:pt x="161449" y="15716"/>
                                </a:cubicBezTo>
                                <a:cubicBezTo>
                                  <a:pt x="153829" y="17621"/>
                                  <a:pt x="146209" y="19526"/>
                                  <a:pt x="137636" y="22384"/>
                                </a:cubicBezTo>
                                <a:cubicBezTo>
                                  <a:pt x="129064" y="25241"/>
                                  <a:pt x="120491" y="28098"/>
                                  <a:pt x="111919" y="31909"/>
                                </a:cubicBezTo>
                                <a:cubicBezTo>
                                  <a:pt x="103346" y="35719"/>
                                  <a:pt x="94774" y="40481"/>
                                  <a:pt x="86201" y="45244"/>
                                </a:cubicBezTo>
                                <a:cubicBezTo>
                                  <a:pt x="84296" y="46196"/>
                                  <a:pt x="82391" y="48101"/>
                                  <a:pt x="79534" y="49053"/>
                                </a:cubicBezTo>
                                <a:lnTo>
                                  <a:pt x="76676" y="50959"/>
                                </a:lnTo>
                                <a:lnTo>
                                  <a:pt x="73819" y="53816"/>
                                </a:lnTo>
                                <a:cubicBezTo>
                                  <a:pt x="71914" y="54769"/>
                                  <a:pt x="70009" y="56673"/>
                                  <a:pt x="67151" y="57626"/>
                                </a:cubicBezTo>
                                <a:lnTo>
                                  <a:pt x="61436" y="62389"/>
                                </a:lnTo>
                                <a:cubicBezTo>
                                  <a:pt x="57626" y="65246"/>
                                  <a:pt x="53816" y="69056"/>
                                  <a:pt x="50006" y="71914"/>
                                </a:cubicBezTo>
                                <a:cubicBezTo>
                                  <a:pt x="48101" y="73819"/>
                                  <a:pt x="46196" y="75723"/>
                                  <a:pt x="44291" y="76676"/>
                                </a:cubicBezTo>
                                <a:cubicBezTo>
                                  <a:pt x="42386" y="78581"/>
                                  <a:pt x="40481" y="80486"/>
                                  <a:pt x="39529" y="81439"/>
                                </a:cubicBezTo>
                                <a:cubicBezTo>
                                  <a:pt x="37624" y="83344"/>
                                  <a:pt x="36671" y="85248"/>
                                  <a:pt x="34766" y="87153"/>
                                </a:cubicBezTo>
                                <a:cubicBezTo>
                                  <a:pt x="32861" y="89059"/>
                                  <a:pt x="31909" y="90964"/>
                                  <a:pt x="30004" y="92869"/>
                                </a:cubicBezTo>
                                <a:cubicBezTo>
                                  <a:pt x="28099" y="94773"/>
                                  <a:pt x="27146" y="96678"/>
                                  <a:pt x="25241" y="98584"/>
                                </a:cubicBezTo>
                                <a:cubicBezTo>
                                  <a:pt x="24289" y="99536"/>
                                  <a:pt x="23336" y="100489"/>
                                  <a:pt x="23336" y="101441"/>
                                </a:cubicBezTo>
                                <a:cubicBezTo>
                                  <a:pt x="22384" y="102394"/>
                                  <a:pt x="22384" y="103346"/>
                                  <a:pt x="21431" y="104298"/>
                                </a:cubicBezTo>
                                <a:cubicBezTo>
                                  <a:pt x="16669" y="111919"/>
                                  <a:pt x="11906" y="119539"/>
                                  <a:pt x="8096" y="127159"/>
                                </a:cubicBezTo>
                                <a:cubicBezTo>
                                  <a:pt x="8096" y="128111"/>
                                  <a:pt x="7144" y="129064"/>
                                  <a:pt x="7144" y="129064"/>
                                </a:cubicBezTo>
                                <a:lnTo>
                                  <a:pt x="7144" y="155734"/>
                                </a:lnTo>
                                <a:cubicBezTo>
                                  <a:pt x="8096" y="154781"/>
                                  <a:pt x="8096" y="153828"/>
                                  <a:pt x="9049" y="152876"/>
                                </a:cubicBezTo>
                                <a:cubicBezTo>
                                  <a:pt x="10954" y="150019"/>
                                  <a:pt x="12859" y="147161"/>
                                  <a:pt x="14764" y="14430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1" name="Freeform: Shape 2051"/>
                        <wps:cNvSpPr/>
                        <wps:spPr>
                          <a:xfrm>
                            <a:off x="453390" y="223763"/>
                            <a:ext cx="85725" cy="180975"/>
                          </a:xfrm>
                          <a:custGeom>
                            <a:avLst/>
                            <a:gdLst>
                              <a:gd name="connsiteX0" fmla="*/ 21431 w 85725"/>
                              <a:gd name="connsiteY0" fmla="*/ 37624 h 180975"/>
                              <a:gd name="connsiteX1" fmla="*/ 22384 w 85725"/>
                              <a:gd name="connsiteY1" fmla="*/ 31909 h 180975"/>
                              <a:gd name="connsiteX2" fmla="*/ 24289 w 85725"/>
                              <a:gd name="connsiteY2" fmla="*/ 26194 h 180975"/>
                              <a:gd name="connsiteX3" fmla="*/ 26194 w 85725"/>
                              <a:gd name="connsiteY3" fmla="*/ 21431 h 180975"/>
                              <a:gd name="connsiteX4" fmla="*/ 28099 w 85725"/>
                              <a:gd name="connsiteY4" fmla="*/ 17621 h 180975"/>
                              <a:gd name="connsiteX5" fmla="*/ 29051 w 85725"/>
                              <a:gd name="connsiteY5" fmla="*/ 15716 h 180975"/>
                              <a:gd name="connsiteX6" fmla="*/ 30004 w 85725"/>
                              <a:gd name="connsiteY6" fmla="*/ 13811 h 180975"/>
                              <a:gd name="connsiteX7" fmla="*/ 32861 w 85725"/>
                              <a:gd name="connsiteY7" fmla="*/ 7144 h 180975"/>
                              <a:gd name="connsiteX8" fmla="*/ 28099 w 85725"/>
                              <a:gd name="connsiteY8" fmla="*/ 12859 h 180975"/>
                              <a:gd name="connsiteX9" fmla="*/ 27146 w 85725"/>
                              <a:gd name="connsiteY9" fmla="*/ 14764 h 180975"/>
                              <a:gd name="connsiteX10" fmla="*/ 26194 w 85725"/>
                              <a:gd name="connsiteY10" fmla="*/ 16669 h 180975"/>
                              <a:gd name="connsiteX11" fmla="*/ 23336 w 85725"/>
                              <a:gd name="connsiteY11" fmla="*/ 20479 h 180975"/>
                              <a:gd name="connsiteX12" fmla="*/ 20479 w 85725"/>
                              <a:gd name="connsiteY12" fmla="*/ 25241 h 180975"/>
                              <a:gd name="connsiteX13" fmla="*/ 17621 w 85725"/>
                              <a:gd name="connsiteY13" fmla="*/ 30004 h 180975"/>
                              <a:gd name="connsiteX14" fmla="*/ 14764 w 85725"/>
                              <a:gd name="connsiteY14" fmla="*/ 35719 h 180975"/>
                              <a:gd name="connsiteX15" fmla="*/ 11906 w 85725"/>
                              <a:gd name="connsiteY15" fmla="*/ 42386 h 180975"/>
                              <a:gd name="connsiteX16" fmla="*/ 8096 w 85725"/>
                              <a:gd name="connsiteY16" fmla="*/ 56674 h 180975"/>
                              <a:gd name="connsiteX17" fmla="*/ 8096 w 85725"/>
                              <a:gd name="connsiteY17" fmla="*/ 58579 h 180975"/>
                              <a:gd name="connsiteX18" fmla="*/ 8096 w 85725"/>
                              <a:gd name="connsiteY18" fmla="*/ 60484 h 180975"/>
                              <a:gd name="connsiteX19" fmla="*/ 7144 w 85725"/>
                              <a:gd name="connsiteY19" fmla="*/ 64294 h 180975"/>
                              <a:gd name="connsiteX20" fmla="*/ 7144 w 85725"/>
                              <a:gd name="connsiteY20" fmla="*/ 68104 h 180975"/>
                              <a:gd name="connsiteX21" fmla="*/ 7144 w 85725"/>
                              <a:gd name="connsiteY21" fmla="*/ 71914 h 180975"/>
                              <a:gd name="connsiteX22" fmla="*/ 7144 w 85725"/>
                              <a:gd name="connsiteY22" fmla="*/ 75724 h 180975"/>
                              <a:gd name="connsiteX23" fmla="*/ 7144 w 85725"/>
                              <a:gd name="connsiteY23" fmla="*/ 79534 h 180975"/>
                              <a:gd name="connsiteX24" fmla="*/ 7144 w 85725"/>
                              <a:gd name="connsiteY24" fmla="*/ 88106 h 180975"/>
                              <a:gd name="connsiteX25" fmla="*/ 7144 w 85725"/>
                              <a:gd name="connsiteY25" fmla="*/ 91916 h 180975"/>
                              <a:gd name="connsiteX26" fmla="*/ 8096 w 85725"/>
                              <a:gd name="connsiteY26" fmla="*/ 95726 h 180975"/>
                              <a:gd name="connsiteX27" fmla="*/ 8096 w 85725"/>
                              <a:gd name="connsiteY27" fmla="*/ 97631 h 180975"/>
                              <a:gd name="connsiteX28" fmla="*/ 8096 w 85725"/>
                              <a:gd name="connsiteY28" fmla="*/ 99536 h 180975"/>
                              <a:gd name="connsiteX29" fmla="*/ 9049 w 85725"/>
                              <a:gd name="connsiteY29" fmla="*/ 103346 h 180975"/>
                              <a:gd name="connsiteX30" fmla="*/ 13811 w 85725"/>
                              <a:gd name="connsiteY30" fmla="*/ 119539 h 180975"/>
                              <a:gd name="connsiteX31" fmla="*/ 19526 w 85725"/>
                              <a:gd name="connsiteY31" fmla="*/ 133826 h 180975"/>
                              <a:gd name="connsiteX32" fmla="*/ 26194 w 85725"/>
                              <a:gd name="connsiteY32" fmla="*/ 146209 h 180975"/>
                              <a:gd name="connsiteX33" fmla="*/ 32861 w 85725"/>
                              <a:gd name="connsiteY33" fmla="*/ 156686 h 180975"/>
                              <a:gd name="connsiteX34" fmla="*/ 38576 w 85725"/>
                              <a:gd name="connsiteY34" fmla="*/ 164306 h 180975"/>
                              <a:gd name="connsiteX35" fmla="*/ 47149 w 85725"/>
                              <a:gd name="connsiteY35" fmla="*/ 175736 h 180975"/>
                              <a:gd name="connsiteX36" fmla="*/ 76676 w 85725"/>
                              <a:gd name="connsiteY36" fmla="*/ 174784 h 180975"/>
                              <a:gd name="connsiteX37" fmla="*/ 77629 w 85725"/>
                              <a:gd name="connsiteY37" fmla="*/ 145256 h 180975"/>
                              <a:gd name="connsiteX38" fmla="*/ 47149 w 85725"/>
                              <a:gd name="connsiteY38" fmla="*/ 117634 h 180975"/>
                              <a:gd name="connsiteX39" fmla="*/ 39529 w 85725"/>
                              <a:gd name="connsiteY39" fmla="*/ 107156 h 180975"/>
                              <a:gd name="connsiteX40" fmla="*/ 32861 w 85725"/>
                              <a:gd name="connsiteY40" fmla="*/ 95726 h 180975"/>
                              <a:gd name="connsiteX41" fmla="*/ 30956 w 85725"/>
                              <a:gd name="connsiteY41" fmla="*/ 92869 h 180975"/>
                              <a:gd name="connsiteX42" fmla="*/ 30004 w 85725"/>
                              <a:gd name="connsiteY42" fmla="*/ 90964 h 180975"/>
                              <a:gd name="connsiteX43" fmla="*/ 29051 w 85725"/>
                              <a:gd name="connsiteY43" fmla="*/ 89059 h 180975"/>
                              <a:gd name="connsiteX44" fmla="*/ 28099 w 85725"/>
                              <a:gd name="connsiteY44" fmla="*/ 86201 h 180975"/>
                              <a:gd name="connsiteX45" fmla="*/ 27146 w 85725"/>
                              <a:gd name="connsiteY45" fmla="*/ 82391 h 180975"/>
                              <a:gd name="connsiteX46" fmla="*/ 25241 w 85725"/>
                              <a:gd name="connsiteY46" fmla="*/ 75724 h 180975"/>
                              <a:gd name="connsiteX47" fmla="*/ 24289 w 85725"/>
                              <a:gd name="connsiteY47" fmla="*/ 71914 h 180975"/>
                              <a:gd name="connsiteX48" fmla="*/ 23336 w 85725"/>
                              <a:gd name="connsiteY48" fmla="*/ 68104 h 180975"/>
                              <a:gd name="connsiteX49" fmla="*/ 22384 w 85725"/>
                              <a:gd name="connsiteY49" fmla="*/ 64294 h 180975"/>
                              <a:gd name="connsiteX50" fmla="*/ 22384 w 85725"/>
                              <a:gd name="connsiteY50" fmla="*/ 60484 h 180975"/>
                              <a:gd name="connsiteX51" fmla="*/ 22384 w 85725"/>
                              <a:gd name="connsiteY51" fmla="*/ 56674 h 180975"/>
                              <a:gd name="connsiteX52" fmla="*/ 22384 w 85725"/>
                              <a:gd name="connsiteY52" fmla="*/ 54769 h 180975"/>
                              <a:gd name="connsiteX53" fmla="*/ 22384 w 85725"/>
                              <a:gd name="connsiteY53" fmla="*/ 52864 h 180975"/>
                              <a:gd name="connsiteX54" fmla="*/ 23336 w 85725"/>
                              <a:gd name="connsiteY54" fmla="*/ 39529 h 180975"/>
                              <a:gd name="connsiteX55" fmla="*/ 21431 w 85725"/>
                              <a:gd name="connsiteY55" fmla="*/ 37624 h 180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85725" h="180975">
                                <a:moveTo>
                                  <a:pt x="21431" y="37624"/>
                                </a:moveTo>
                                <a:cubicBezTo>
                                  <a:pt x="21431" y="35719"/>
                                  <a:pt x="22384" y="33814"/>
                                  <a:pt x="22384" y="31909"/>
                                </a:cubicBezTo>
                                <a:cubicBezTo>
                                  <a:pt x="22384" y="30004"/>
                                  <a:pt x="23336" y="28099"/>
                                  <a:pt x="24289" y="26194"/>
                                </a:cubicBezTo>
                                <a:cubicBezTo>
                                  <a:pt x="24289" y="24289"/>
                                  <a:pt x="25241" y="23336"/>
                                  <a:pt x="26194" y="21431"/>
                                </a:cubicBezTo>
                                <a:cubicBezTo>
                                  <a:pt x="27146" y="19526"/>
                                  <a:pt x="27146" y="18574"/>
                                  <a:pt x="28099" y="17621"/>
                                </a:cubicBezTo>
                                <a:cubicBezTo>
                                  <a:pt x="28099" y="16669"/>
                                  <a:pt x="28099" y="16669"/>
                                  <a:pt x="29051" y="15716"/>
                                </a:cubicBezTo>
                                <a:cubicBezTo>
                                  <a:pt x="29051" y="14764"/>
                                  <a:pt x="30004" y="14764"/>
                                  <a:pt x="30004" y="13811"/>
                                </a:cubicBezTo>
                                <a:cubicBezTo>
                                  <a:pt x="31909" y="10001"/>
                                  <a:pt x="32861" y="7144"/>
                                  <a:pt x="32861" y="7144"/>
                                </a:cubicBezTo>
                                <a:cubicBezTo>
                                  <a:pt x="32861" y="7144"/>
                                  <a:pt x="30956" y="9049"/>
                                  <a:pt x="28099" y="12859"/>
                                </a:cubicBezTo>
                                <a:cubicBezTo>
                                  <a:pt x="28099" y="12859"/>
                                  <a:pt x="27146" y="13811"/>
                                  <a:pt x="27146" y="14764"/>
                                </a:cubicBezTo>
                                <a:cubicBezTo>
                                  <a:pt x="27146" y="15716"/>
                                  <a:pt x="26194" y="15716"/>
                                  <a:pt x="26194" y="16669"/>
                                </a:cubicBezTo>
                                <a:cubicBezTo>
                                  <a:pt x="25241" y="17621"/>
                                  <a:pt x="24289" y="19526"/>
                                  <a:pt x="23336" y="20479"/>
                                </a:cubicBezTo>
                                <a:cubicBezTo>
                                  <a:pt x="22384" y="21431"/>
                                  <a:pt x="21431" y="23336"/>
                                  <a:pt x="20479" y="25241"/>
                                </a:cubicBezTo>
                                <a:cubicBezTo>
                                  <a:pt x="19526" y="27146"/>
                                  <a:pt x="18574" y="28099"/>
                                  <a:pt x="17621" y="30004"/>
                                </a:cubicBezTo>
                                <a:cubicBezTo>
                                  <a:pt x="16669" y="31909"/>
                                  <a:pt x="15716" y="33814"/>
                                  <a:pt x="14764" y="35719"/>
                                </a:cubicBezTo>
                                <a:cubicBezTo>
                                  <a:pt x="13811" y="37624"/>
                                  <a:pt x="12859" y="39529"/>
                                  <a:pt x="11906" y="42386"/>
                                </a:cubicBezTo>
                                <a:cubicBezTo>
                                  <a:pt x="10001" y="47149"/>
                                  <a:pt x="9049" y="51911"/>
                                  <a:pt x="8096" y="56674"/>
                                </a:cubicBezTo>
                                <a:cubicBezTo>
                                  <a:pt x="8096" y="57626"/>
                                  <a:pt x="8096" y="57626"/>
                                  <a:pt x="8096" y="58579"/>
                                </a:cubicBezTo>
                                <a:cubicBezTo>
                                  <a:pt x="8096" y="59531"/>
                                  <a:pt x="8096" y="59531"/>
                                  <a:pt x="8096" y="60484"/>
                                </a:cubicBezTo>
                                <a:cubicBezTo>
                                  <a:pt x="8096" y="61436"/>
                                  <a:pt x="8096" y="63341"/>
                                  <a:pt x="7144" y="64294"/>
                                </a:cubicBezTo>
                                <a:cubicBezTo>
                                  <a:pt x="7144" y="65246"/>
                                  <a:pt x="7144" y="67151"/>
                                  <a:pt x="7144" y="68104"/>
                                </a:cubicBezTo>
                                <a:cubicBezTo>
                                  <a:pt x="7144" y="69056"/>
                                  <a:pt x="7144" y="70961"/>
                                  <a:pt x="7144" y="71914"/>
                                </a:cubicBezTo>
                                <a:cubicBezTo>
                                  <a:pt x="7144" y="72866"/>
                                  <a:pt x="7144" y="74771"/>
                                  <a:pt x="7144" y="75724"/>
                                </a:cubicBezTo>
                                <a:cubicBezTo>
                                  <a:pt x="7144" y="76676"/>
                                  <a:pt x="7144" y="78581"/>
                                  <a:pt x="7144" y="79534"/>
                                </a:cubicBezTo>
                                <a:cubicBezTo>
                                  <a:pt x="7144" y="82391"/>
                                  <a:pt x="7144" y="85249"/>
                                  <a:pt x="7144" y="88106"/>
                                </a:cubicBezTo>
                                <a:lnTo>
                                  <a:pt x="7144" y="91916"/>
                                </a:lnTo>
                                <a:cubicBezTo>
                                  <a:pt x="7144" y="92869"/>
                                  <a:pt x="7144" y="94774"/>
                                  <a:pt x="8096" y="95726"/>
                                </a:cubicBezTo>
                                <a:lnTo>
                                  <a:pt x="8096" y="97631"/>
                                </a:lnTo>
                                <a:lnTo>
                                  <a:pt x="8096" y="99536"/>
                                </a:lnTo>
                                <a:cubicBezTo>
                                  <a:pt x="8096" y="100489"/>
                                  <a:pt x="9049" y="102394"/>
                                  <a:pt x="9049" y="103346"/>
                                </a:cubicBezTo>
                                <a:cubicBezTo>
                                  <a:pt x="10001" y="109061"/>
                                  <a:pt x="11906" y="113824"/>
                                  <a:pt x="13811" y="119539"/>
                                </a:cubicBezTo>
                                <a:cubicBezTo>
                                  <a:pt x="15716" y="124301"/>
                                  <a:pt x="17621" y="129064"/>
                                  <a:pt x="19526" y="133826"/>
                                </a:cubicBezTo>
                                <a:cubicBezTo>
                                  <a:pt x="21431" y="138589"/>
                                  <a:pt x="23336" y="142399"/>
                                  <a:pt x="26194" y="146209"/>
                                </a:cubicBezTo>
                                <a:cubicBezTo>
                                  <a:pt x="28099" y="150019"/>
                                  <a:pt x="30004" y="153829"/>
                                  <a:pt x="32861" y="156686"/>
                                </a:cubicBezTo>
                                <a:cubicBezTo>
                                  <a:pt x="34766" y="159544"/>
                                  <a:pt x="36671" y="162401"/>
                                  <a:pt x="38576" y="164306"/>
                                </a:cubicBezTo>
                                <a:cubicBezTo>
                                  <a:pt x="40481" y="166211"/>
                                  <a:pt x="46196" y="174784"/>
                                  <a:pt x="47149" y="175736"/>
                                </a:cubicBezTo>
                                <a:cubicBezTo>
                                  <a:pt x="54769" y="183356"/>
                                  <a:pt x="68104" y="182403"/>
                                  <a:pt x="76676" y="174784"/>
                                </a:cubicBezTo>
                                <a:cubicBezTo>
                                  <a:pt x="85249" y="166211"/>
                                  <a:pt x="85249" y="152876"/>
                                  <a:pt x="77629" y="145256"/>
                                </a:cubicBezTo>
                                <a:cubicBezTo>
                                  <a:pt x="75724" y="143351"/>
                                  <a:pt x="57626" y="132874"/>
                                  <a:pt x="47149" y="117634"/>
                                </a:cubicBezTo>
                                <a:cubicBezTo>
                                  <a:pt x="44291" y="114776"/>
                                  <a:pt x="42386" y="110966"/>
                                  <a:pt x="39529" y="107156"/>
                                </a:cubicBezTo>
                                <a:cubicBezTo>
                                  <a:pt x="36671" y="103346"/>
                                  <a:pt x="34766" y="99536"/>
                                  <a:pt x="32861" y="95726"/>
                                </a:cubicBezTo>
                                <a:cubicBezTo>
                                  <a:pt x="31909" y="94774"/>
                                  <a:pt x="31909" y="93821"/>
                                  <a:pt x="30956" y="92869"/>
                                </a:cubicBezTo>
                                <a:lnTo>
                                  <a:pt x="30004" y="90964"/>
                                </a:lnTo>
                                <a:lnTo>
                                  <a:pt x="29051" y="89059"/>
                                </a:lnTo>
                                <a:cubicBezTo>
                                  <a:pt x="29051" y="88106"/>
                                  <a:pt x="28099" y="87154"/>
                                  <a:pt x="28099" y="86201"/>
                                </a:cubicBezTo>
                                <a:lnTo>
                                  <a:pt x="27146" y="82391"/>
                                </a:lnTo>
                                <a:cubicBezTo>
                                  <a:pt x="26194" y="80486"/>
                                  <a:pt x="26194" y="77629"/>
                                  <a:pt x="25241" y="75724"/>
                                </a:cubicBezTo>
                                <a:cubicBezTo>
                                  <a:pt x="25241" y="74771"/>
                                  <a:pt x="24289" y="73819"/>
                                  <a:pt x="24289" y="71914"/>
                                </a:cubicBezTo>
                                <a:cubicBezTo>
                                  <a:pt x="24289" y="70961"/>
                                  <a:pt x="23336" y="70009"/>
                                  <a:pt x="23336" y="68104"/>
                                </a:cubicBezTo>
                                <a:cubicBezTo>
                                  <a:pt x="23336" y="67151"/>
                                  <a:pt x="23336" y="66199"/>
                                  <a:pt x="22384" y="64294"/>
                                </a:cubicBezTo>
                                <a:cubicBezTo>
                                  <a:pt x="22384" y="63341"/>
                                  <a:pt x="22384" y="62389"/>
                                  <a:pt x="22384" y="60484"/>
                                </a:cubicBezTo>
                                <a:cubicBezTo>
                                  <a:pt x="22384" y="59531"/>
                                  <a:pt x="22384" y="58579"/>
                                  <a:pt x="22384" y="56674"/>
                                </a:cubicBezTo>
                                <a:cubicBezTo>
                                  <a:pt x="22384" y="55721"/>
                                  <a:pt x="22384" y="55721"/>
                                  <a:pt x="22384" y="54769"/>
                                </a:cubicBezTo>
                                <a:cubicBezTo>
                                  <a:pt x="22384" y="53816"/>
                                  <a:pt x="22384" y="53816"/>
                                  <a:pt x="22384" y="52864"/>
                                </a:cubicBezTo>
                                <a:cubicBezTo>
                                  <a:pt x="22384" y="48101"/>
                                  <a:pt x="22384" y="43339"/>
                                  <a:pt x="23336" y="39529"/>
                                </a:cubicBezTo>
                                <a:cubicBezTo>
                                  <a:pt x="20479" y="41434"/>
                                  <a:pt x="20479" y="39529"/>
                                  <a:pt x="21431" y="3762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2" name="Freeform: Shape 2052"/>
                        <wps:cNvSpPr/>
                        <wps:spPr>
                          <a:xfrm>
                            <a:off x="520065" y="288044"/>
                            <a:ext cx="190500" cy="76200"/>
                          </a:xfrm>
                          <a:custGeom>
                            <a:avLst/>
                            <a:gdLst>
                              <a:gd name="connsiteX0" fmla="*/ 16669 w 190500"/>
                              <a:gd name="connsiteY0" fmla="*/ 45733 h 76200"/>
                              <a:gd name="connsiteX1" fmla="*/ 18574 w 190500"/>
                              <a:gd name="connsiteY1" fmla="*/ 46685 h 76200"/>
                              <a:gd name="connsiteX2" fmla="*/ 22384 w 190500"/>
                              <a:gd name="connsiteY2" fmla="*/ 49543 h 76200"/>
                              <a:gd name="connsiteX3" fmla="*/ 26194 w 190500"/>
                              <a:gd name="connsiteY3" fmla="*/ 52400 h 76200"/>
                              <a:gd name="connsiteX4" fmla="*/ 30956 w 190500"/>
                              <a:gd name="connsiteY4" fmla="*/ 56210 h 76200"/>
                              <a:gd name="connsiteX5" fmla="*/ 36671 w 190500"/>
                              <a:gd name="connsiteY5" fmla="*/ 60020 h 76200"/>
                              <a:gd name="connsiteX6" fmla="*/ 42386 w 190500"/>
                              <a:gd name="connsiteY6" fmla="*/ 62878 h 76200"/>
                              <a:gd name="connsiteX7" fmla="*/ 55721 w 190500"/>
                              <a:gd name="connsiteY7" fmla="*/ 68593 h 76200"/>
                              <a:gd name="connsiteX8" fmla="*/ 57626 w 190500"/>
                              <a:gd name="connsiteY8" fmla="*/ 69545 h 76200"/>
                              <a:gd name="connsiteX9" fmla="*/ 59531 w 190500"/>
                              <a:gd name="connsiteY9" fmla="*/ 70498 h 76200"/>
                              <a:gd name="connsiteX10" fmla="*/ 63341 w 190500"/>
                              <a:gd name="connsiteY10" fmla="*/ 71450 h 76200"/>
                              <a:gd name="connsiteX11" fmla="*/ 67151 w 190500"/>
                              <a:gd name="connsiteY11" fmla="*/ 72403 h 76200"/>
                              <a:gd name="connsiteX12" fmla="*/ 70961 w 190500"/>
                              <a:gd name="connsiteY12" fmla="*/ 73355 h 76200"/>
                              <a:gd name="connsiteX13" fmla="*/ 74771 w 190500"/>
                              <a:gd name="connsiteY13" fmla="*/ 74308 h 76200"/>
                              <a:gd name="connsiteX14" fmla="*/ 78581 w 190500"/>
                              <a:gd name="connsiteY14" fmla="*/ 74308 h 76200"/>
                              <a:gd name="connsiteX15" fmla="*/ 87154 w 190500"/>
                              <a:gd name="connsiteY15" fmla="*/ 74308 h 76200"/>
                              <a:gd name="connsiteX16" fmla="*/ 90964 w 190500"/>
                              <a:gd name="connsiteY16" fmla="*/ 74308 h 76200"/>
                              <a:gd name="connsiteX17" fmla="*/ 95726 w 190500"/>
                              <a:gd name="connsiteY17" fmla="*/ 74308 h 76200"/>
                              <a:gd name="connsiteX18" fmla="*/ 97631 w 190500"/>
                              <a:gd name="connsiteY18" fmla="*/ 74308 h 76200"/>
                              <a:gd name="connsiteX19" fmla="*/ 99536 w 190500"/>
                              <a:gd name="connsiteY19" fmla="*/ 74308 h 76200"/>
                              <a:gd name="connsiteX20" fmla="*/ 103346 w 190500"/>
                              <a:gd name="connsiteY20" fmla="*/ 74308 h 76200"/>
                              <a:gd name="connsiteX21" fmla="*/ 119539 w 190500"/>
                              <a:gd name="connsiteY21" fmla="*/ 71450 h 76200"/>
                              <a:gd name="connsiteX22" fmla="*/ 134779 w 190500"/>
                              <a:gd name="connsiteY22" fmla="*/ 66688 h 76200"/>
                              <a:gd name="connsiteX23" fmla="*/ 148114 w 190500"/>
                              <a:gd name="connsiteY23" fmla="*/ 61925 h 76200"/>
                              <a:gd name="connsiteX24" fmla="*/ 158591 w 190500"/>
                              <a:gd name="connsiteY24" fmla="*/ 57163 h 76200"/>
                              <a:gd name="connsiteX25" fmla="*/ 167164 w 190500"/>
                              <a:gd name="connsiteY25" fmla="*/ 52400 h 76200"/>
                              <a:gd name="connsiteX26" fmla="*/ 179546 w 190500"/>
                              <a:gd name="connsiteY26" fmla="*/ 44780 h 76200"/>
                              <a:gd name="connsiteX27" fmla="*/ 181451 w 190500"/>
                              <a:gd name="connsiteY27" fmla="*/ 15253 h 76200"/>
                              <a:gd name="connsiteX28" fmla="*/ 152876 w 190500"/>
                              <a:gd name="connsiteY28" fmla="*/ 11443 h 76200"/>
                              <a:gd name="connsiteX29" fmla="*/ 122396 w 190500"/>
                              <a:gd name="connsiteY29" fmla="*/ 39065 h 76200"/>
                              <a:gd name="connsiteX30" fmla="*/ 110966 w 190500"/>
                              <a:gd name="connsiteY30" fmla="*/ 45733 h 76200"/>
                              <a:gd name="connsiteX31" fmla="*/ 98584 w 190500"/>
                              <a:gd name="connsiteY31" fmla="*/ 51448 h 76200"/>
                              <a:gd name="connsiteX32" fmla="*/ 95726 w 190500"/>
                              <a:gd name="connsiteY32" fmla="*/ 52400 h 76200"/>
                              <a:gd name="connsiteX33" fmla="*/ 93821 w 190500"/>
                              <a:gd name="connsiteY33" fmla="*/ 53353 h 76200"/>
                              <a:gd name="connsiteX34" fmla="*/ 91916 w 190500"/>
                              <a:gd name="connsiteY34" fmla="*/ 54305 h 76200"/>
                              <a:gd name="connsiteX35" fmla="*/ 88106 w 190500"/>
                              <a:gd name="connsiteY35" fmla="*/ 55258 h 76200"/>
                              <a:gd name="connsiteX36" fmla="*/ 84296 w 190500"/>
                              <a:gd name="connsiteY36" fmla="*/ 56210 h 76200"/>
                              <a:gd name="connsiteX37" fmla="*/ 77629 w 190500"/>
                              <a:gd name="connsiteY37" fmla="*/ 57163 h 76200"/>
                              <a:gd name="connsiteX38" fmla="*/ 73819 w 190500"/>
                              <a:gd name="connsiteY38" fmla="*/ 57163 h 76200"/>
                              <a:gd name="connsiteX39" fmla="*/ 70009 w 190500"/>
                              <a:gd name="connsiteY39" fmla="*/ 57163 h 76200"/>
                              <a:gd name="connsiteX40" fmla="*/ 66199 w 190500"/>
                              <a:gd name="connsiteY40" fmla="*/ 57163 h 76200"/>
                              <a:gd name="connsiteX41" fmla="*/ 62389 w 190500"/>
                              <a:gd name="connsiteY41" fmla="*/ 57163 h 76200"/>
                              <a:gd name="connsiteX42" fmla="*/ 58579 w 190500"/>
                              <a:gd name="connsiteY42" fmla="*/ 57163 h 76200"/>
                              <a:gd name="connsiteX43" fmla="*/ 56674 w 190500"/>
                              <a:gd name="connsiteY43" fmla="*/ 57163 h 76200"/>
                              <a:gd name="connsiteX44" fmla="*/ 54769 w 190500"/>
                              <a:gd name="connsiteY44" fmla="*/ 57163 h 76200"/>
                              <a:gd name="connsiteX45" fmla="*/ 41434 w 190500"/>
                              <a:gd name="connsiteY45" fmla="*/ 55258 h 76200"/>
                              <a:gd name="connsiteX46" fmla="*/ 35719 w 190500"/>
                              <a:gd name="connsiteY46" fmla="*/ 53353 h 76200"/>
                              <a:gd name="connsiteX47" fmla="*/ 30004 w 190500"/>
                              <a:gd name="connsiteY47" fmla="*/ 51448 h 76200"/>
                              <a:gd name="connsiteX48" fmla="*/ 25241 w 190500"/>
                              <a:gd name="connsiteY48" fmla="*/ 49543 h 76200"/>
                              <a:gd name="connsiteX49" fmla="*/ 20479 w 190500"/>
                              <a:gd name="connsiteY49" fmla="*/ 47638 h 76200"/>
                              <a:gd name="connsiteX50" fmla="*/ 16669 w 190500"/>
                              <a:gd name="connsiteY50" fmla="*/ 45733 h 76200"/>
                              <a:gd name="connsiteX51" fmla="*/ 14764 w 190500"/>
                              <a:gd name="connsiteY51" fmla="*/ 44780 h 76200"/>
                              <a:gd name="connsiteX52" fmla="*/ 12859 w 190500"/>
                              <a:gd name="connsiteY52" fmla="*/ 43828 h 76200"/>
                              <a:gd name="connsiteX53" fmla="*/ 7144 w 190500"/>
                              <a:gd name="connsiteY53" fmla="*/ 40018 h 76200"/>
                              <a:gd name="connsiteX54" fmla="*/ 11906 w 190500"/>
                              <a:gd name="connsiteY54" fmla="*/ 44780 h 76200"/>
                              <a:gd name="connsiteX55" fmla="*/ 16669 w 190500"/>
                              <a:gd name="connsiteY55" fmla="*/ 45733 h 76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190500" h="76200">
                                <a:moveTo>
                                  <a:pt x="16669" y="45733"/>
                                </a:moveTo>
                                <a:cubicBezTo>
                                  <a:pt x="16669" y="45733"/>
                                  <a:pt x="17621" y="46685"/>
                                  <a:pt x="18574" y="46685"/>
                                </a:cubicBezTo>
                                <a:cubicBezTo>
                                  <a:pt x="19526" y="47638"/>
                                  <a:pt x="20479" y="48590"/>
                                  <a:pt x="22384" y="49543"/>
                                </a:cubicBezTo>
                                <a:cubicBezTo>
                                  <a:pt x="23336" y="50495"/>
                                  <a:pt x="25241" y="51448"/>
                                  <a:pt x="26194" y="52400"/>
                                </a:cubicBezTo>
                                <a:cubicBezTo>
                                  <a:pt x="28099" y="53353"/>
                                  <a:pt x="29051" y="54305"/>
                                  <a:pt x="30956" y="56210"/>
                                </a:cubicBezTo>
                                <a:cubicBezTo>
                                  <a:pt x="32861" y="57163"/>
                                  <a:pt x="34766" y="58115"/>
                                  <a:pt x="36671" y="60020"/>
                                </a:cubicBezTo>
                                <a:cubicBezTo>
                                  <a:pt x="38576" y="60973"/>
                                  <a:pt x="40481" y="61925"/>
                                  <a:pt x="42386" y="62878"/>
                                </a:cubicBezTo>
                                <a:cubicBezTo>
                                  <a:pt x="46196" y="64783"/>
                                  <a:pt x="50959" y="66688"/>
                                  <a:pt x="55721" y="68593"/>
                                </a:cubicBezTo>
                                <a:cubicBezTo>
                                  <a:pt x="56674" y="68593"/>
                                  <a:pt x="56674" y="68593"/>
                                  <a:pt x="57626" y="69545"/>
                                </a:cubicBezTo>
                                <a:cubicBezTo>
                                  <a:pt x="58579" y="69545"/>
                                  <a:pt x="58579" y="69545"/>
                                  <a:pt x="59531" y="70498"/>
                                </a:cubicBezTo>
                                <a:cubicBezTo>
                                  <a:pt x="60484" y="70498"/>
                                  <a:pt x="62389" y="71450"/>
                                  <a:pt x="63341" y="71450"/>
                                </a:cubicBezTo>
                                <a:cubicBezTo>
                                  <a:pt x="64294" y="71450"/>
                                  <a:pt x="66199" y="72403"/>
                                  <a:pt x="67151" y="72403"/>
                                </a:cubicBezTo>
                                <a:cubicBezTo>
                                  <a:pt x="68104" y="72403"/>
                                  <a:pt x="70009" y="73355"/>
                                  <a:pt x="70961" y="73355"/>
                                </a:cubicBezTo>
                                <a:cubicBezTo>
                                  <a:pt x="71914" y="73355"/>
                                  <a:pt x="73819" y="73355"/>
                                  <a:pt x="74771" y="74308"/>
                                </a:cubicBezTo>
                                <a:cubicBezTo>
                                  <a:pt x="75724" y="74308"/>
                                  <a:pt x="77629" y="74308"/>
                                  <a:pt x="78581" y="74308"/>
                                </a:cubicBezTo>
                                <a:cubicBezTo>
                                  <a:pt x="81439" y="74308"/>
                                  <a:pt x="84296" y="74308"/>
                                  <a:pt x="87154" y="74308"/>
                                </a:cubicBezTo>
                                <a:lnTo>
                                  <a:pt x="90964" y="74308"/>
                                </a:lnTo>
                                <a:cubicBezTo>
                                  <a:pt x="91916" y="74308"/>
                                  <a:pt x="93821" y="74308"/>
                                  <a:pt x="95726" y="74308"/>
                                </a:cubicBezTo>
                                <a:lnTo>
                                  <a:pt x="97631" y="74308"/>
                                </a:lnTo>
                                <a:lnTo>
                                  <a:pt x="99536" y="74308"/>
                                </a:lnTo>
                                <a:cubicBezTo>
                                  <a:pt x="100489" y="74308"/>
                                  <a:pt x="102394" y="74308"/>
                                  <a:pt x="103346" y="74308"/>
                                </a:cubicBezTo>
                                <a:cubicBezTo>
                                  <a:pt x="109061" y="73355"/>
                                  <a:pt x="114776" y="72403"/>
                                  <a:pt x="119539" y="71450"/>
                                </a:cubicBezTo>
                                <a:cubicBezTo>
                                  <a:pt x="125254" y="70498"/>
                                  <a:pt x="130016" y="68593"/>
                                  <a:pt x="134779" y="66688"/>
                                </a:cubicBezTo>
                                <a:cubicBezTo>
                                  <a:pt x="139541" y="64783"/>
                                  <a:pt x="143351" y="63830"/>
                                  <a:pt x="148114" y="61925"/>
                                </a:cubicBezTo>
                                <a:cubicBezTo>
                                  <a:pt x="151924" y="60020"/>
                                  <a:pt x="155734" y="58115"/>
                                  <a:pt x="158591" y="57163"/>
                                </a:cubicBezTo>
                                <a:cubicBezTo>
                                  <a:pt x="161449" y="55258"/>
                                  <a:pt x="164306" y="54305"/>
                                  <a:pt x="167164" y="52400"/>
                                </a:cubicBezTo>
                                <a:cubicBezTo>
                                  <a:pt x="169069" y="51448"/>
                                  <a:pt x="177641" y="45733"/>
                                  <a:pt x="179546" y="44780"/>
                                </a:cubicBezTo>
                                <a:cubicBezTo>
                                  <a:pt x="188119" y="38113"/>
                                  <a:pt x="189071" y="24778"/>
                                  <a:pt x="181451" y="15253"/>
                                </a:cubicBezTo>
                                <a:cubicBezTo>
                                  <a:pt x="173831" y="5728"/>
                                  <a:pt x="160496" y="4775"/>
                                  <a:pt x="152876" y="11443"/>
                                </a:cubicBezTo>
                                <a:cubicBezTo>
                                  <a:pt x="150971" y="13348"/>
                                  <a:pt x="138589" y="29540"/>
                                  <a:pt x="122396" y="39065"/>
                                </a:cubicBezTo>
                                <a:cubicBezTo>
                                  <a:pt x="118586" y="40970"/>
                                  <a:pt x="115729" y="43828"/>
                                  <a:pt x="110966" y="45733"/>
                                </a:cubicBezTo>
                                <a:cubicBezTo>
                                  <a:pt x="107156" y="47638"/>
                                  <a:pt x="102394" y="49543"/>
                                  <a:pt x="98584" y="51448"/>
                                </a:cubicBezTo>
                                <a:cubicBezTo>
                                  <a:pt x="97631" y="51448"/>
                                  <a:pt x="96679" y="52400"/>
                                  <a:pt x="95726" y="52400"/>
                                </a:cubicBezTo>
                                <a:lnTo>
                                  <a:pt x="93821" y="53353"/>
                                </a:lnTo>
                                <a:lnTo>
                                  <a:pt x="91916" y="54305"/>
                                </a:lnTo>
                                <a:cubicBezTo>
                                  <a:pt x="90964" y="54305"/>
                                  <a:pt x="90011" y="55258"/>
                                  <a:pt x="88106" y="55258"/>
                                </a:cubicBezTo>
                                <a:lnTo>
                                  <a:pt x="84296" y="56210"/>
                                </a:lnTo>
                                <a:cubicBezTo>
                                  <a:pt x="82391" y="57163"/>
                                  <a:pt x="79534" y="57163"/>
                                  <a:pt x="77629" y="57163"/>
                                </a:cubicBezTo>
                                <a:cubicBezTo>
                                  <a:pt x="76676" y="57163"/>
                                  <a:pt x="75724" y="57163"/>
                                  <a:pt x="73819" y="57163"/>
                                </a:cubicBezTo>
                                <a:cubicBezTo>
                                  <a:pt x="72866" y="57163"/>
                                  <a:pt x="71914" y="57163"/>
                                  <a:pt x="70009" y="57163"/>
                                </a:cubicBezTo>
                                <a:cubicBezTo>
                                  <a:pt x="69056" y="57163"/>
                                  <a:pt x="68104" y="57163"/>
                                  <a:pt x="66199" y="57163"/>
                                </a:cubicBezTo>
                                <a:cubicBezTo>
                                  <a:pt x="65246" y="57163"/>
                                  <a:pt x="64294" y="57163"/>
                                  <a:pt x="62389" y="57163"/>
                                </a:cubicBezTo>
                                <a:cubicBezTo>
                                  <a:pt x="61436" y="57163"/>
                                  <a:pt x="60484" y="57163"/>
                                  <a:pt x="58579" y="57163"/>
                                </a:cubicBezTo>
                                <a:cubicBezTo>
                                  <a:pt x="57626" y="57163"/>
                                  <a:pt x="57626" y="57163"/>
                                  <a:pt x="56674" y="57163"/>
                                </a:cubicBezTo>
                                <a:cubicBezTo>
                                  <a:pt x="55721" y="57163"/>
                                  <a:pt x="55721" y="57163"/>
                                  <a:pt x="54769" y="57163"/>
                                </a:cubicBezTo>
                                <a:cubicBezTo>
                                  <a:pt x="50006" y="57163"/>
                                  <a:pt x="46196" y="56210"/>
                                  <a:pt x="41434" y="55258"/>
                                </a:cubicBezTo>
                                <a:cubicBezTo>
                                  <a:pt x="39529" y="54305"/>
                                  <a:pt x="37624" y="54305"/>
                                  <a:pt x="35719" y="53353"/>
                                </a:cubicBezTo>
                                <a:cubicBezTo>
                                  <a:pt x="33814" y="52400"/>
                                  <a:pt x="31909" y="52400"/>
                                  <a:pt x="30004" y="51448"/>
                                </a:cubicBezTo>
                                <a:cubicBezTo>
                                  <a:pt x="28099" y="50495"/>
                                  <a:pt x="26194" y="50495"/>
                                  <a:pt x="25241" y="49543"/>
                                </a:cubicBezTo>
                                <a:cubicBezTo>
                                  <a:pt x="23336" y="48590"/>
                                  <a:pt x="22384" y="48590"/>
                                  <a:pt x="20479" y="47638"/>
                                </a:cubicBezTo>
                                <a:cubicBezTo>
                                  <a:pt x="19526" y="46685"/>
                                  <a:pt x="17621" y="46685"/>
                                  <a:pt x="16669" y="45733"/>
                                </a:cubicBezTo>
                                <a:cubicBezTo>
                                  <a:pt x="15716" y="45733"/>
                                  <a:pt x="15716" y="44780"/>
                                  <a:pt x="14764" y="44780"/>
                                </a:cubicBezTo>
                                <a:cubicBezTo>
                                  <a:pt x="13811" y="44780"/>
                                  <a:pt x="13811" y="43828"/>
                                  <a:pt x="12859" y="43828"/>
                                </a:cubicBezTo>
                                <a:cubicBezTo>
                                  <a:pt x="9049" y="41923"/>
                                  <a:pt x="7144" y="40018"/>
                                  <a:pt x="7144" y="40018"/>
                                </a:cubicBezTo>
                                <a:cubicBezTo>
                                  <a:pt x="7144" y="40018"/>
                                  <a:pt x="9049" y="41923"/>
                                  <a:pt x="11906" y="44780"/>
                                </a:cubicBezTo>
                                <a:cubicBezTo>
                                  <a:pt x="15716" y="44780"/>
                                  <a:pt x="16669" y="45733"/>
                                  <a:pt x="16669" y="457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3" name="Freeform: Shape 2053"/>
                        <wps:cNvSpPr/>
                        <wps:spPr>
                          <a:xfrm>
                            <a:off x="613410" y="127069"/>
                            <a:ext cx="76200" cy="180975"/>
                          </a:xfrm>
                          <a:custGeom>
                            <a:avLst/>
                            <a:gdLst>
                              <a:gd name="connsiteX0" fmla="*/ 44291 w 76200"/>
                              <a:gd name="connsiteY0" fmla="*/ 108600 h 180975"/>
                              <a:gd name="connsiteX1" fmla="*/ 44291 w 76200"/>
                              <a:gd name="connsiteY1" fmla="*/ 112410 h 180975"/>
                              <a:gd name="connsiteX2" fmla="*/ 43339 w 76200"/>
                              <a:gd name="connsiteY2" fmla="*/ 119078 h 180975"/>
                              <a:gd name="connsiteX3" fmla="*/ 42386 w 76200"/>
                              <a:gd name="connsiteY3" fmla="*/ 122888 h 180975"/>
                              <a:gd name="connsiteX4" fmla="*/ 41434 w 76200"/>
                              <a:gd name="connsiteY4" fmla="*/ 126698 h 180975"/>
                              <a:gd name="connsiteX5" fmla="*/ 40481 w 76200"/>
                              <a:gd name="connsiteY5" fmla="*/ 130508 h 180975"/>
                              <a:gd name="connsiteX6" fmla="*/ 39529 w 76200"/>
                              <a:gd name="connsiteY6" fmla="*/ 134318 h 180975"/>
                              <a:gd name="connsiteX7" fmla="*/ 38576 w 76200"/>
                              <a:gd name="connsiteY7" fmla="*/ 137175 h 180975"/>
                              <a:gd name="connsiteX8" fmla="*/ 37624 w 76200"/>
                              <a:gd name="connsiteY8" fmla="*/ 139080 h 180975"/>
                              <a:gd name="connsiteX9" fmla="*/ 36671 w 76200"/>
                              <a:gd name="connsiteY9" fmla="*/ 140985 h 180975"/>
                              <a:gd name="connsiteX10" fmla="*/ 30956 w 76200"/>
                              <a:gd name="connsiteY10" fmla="*/ 153368 h 180975"/>
                              <a:gd name="connsiteX11" fmla="*/ 28099 w 76200"/>
                              <a:gd name="connsiteY11" fmla="*/ 159083 h 180975"/>
                              <a:gd name="connsiteX12" fmla="*/ 24289 w 76200"/>
                              <a:gd name="connsiteY12" fmla="*/ 163845 h 180975"/>
                              <a:gd name="connsiteX13" fmla="*/ 20479 w 76200"/>
                              <a:gd name="connsiteY13" fmla="*/ 167655 h 180975"/>
                              <a:gd name="connsiteX14" fmla="*/ 17621 w 76200"/>
                              <a:gd name="connsiteY14" fmla="*/ 171465 h 180975"/>
                              <a:gd name="connsiteX15" fmla="*/ 14764 w 76200"/>
                              <a:gd name="connsiteY15" fmla="*/ 174323 h 180975"/>
                              <a:gd name="connsiteX16" fmla="*/ 13811 w 76200"/>
                              <a:gd name="connsiteY16" fmla="*/ 175275 h 180975"/>
                              <a:gd name="connsiteX17" fmla="*/ 12859 w 76200"/>
                              <a:gd name="connsiteY17" fmla="*/ 176228 h 180975"/>
                              <a:gd name="connsiteX18" fmla="*/ 7144 w 76200"/>
                              <a:gd name="connsiteY18" fmla="*/ 180990 h 180975"/>
                              <a:gd name="connsiteX19" fmla="*/ 13811 w 76200"/>
                              <a:gd name="connsiteY19" fmla="*/ 177180 h 180975"/>
                              <a:gd name="connsiteX20" fmla="*/ 15716 w 76200"/>
                              <a:gd name="connsiteY20" fmla="*/ 176228 h 180975"/>
                              <a:gd name="connsiteX21" fmla="*/ 17621 w 76200"/>
                              <a:gd name="connsiteY21" fmla="*/ 175275 h 180975"/>
                              <a:gd name="connsiteX22" fmla="*/ 21431 w 76200"/>
                              <a:gd name="connsiteY22" fmla="*/ 172418 h 180975"/>
                              <a:gd name="connsiteX23" fmla="*/ 25241 w 76200"/>
                              <a:gd name="connsiteY23" fmla="*/ 169560 h 180975"/>
                              <a:gd name="connsiteX24" fmla="*/ 30004 w 76200"/>
                              <a:gd name="connsiteY24" fmla="*/ 165750 h 180975"/>
                              <a:gd name="connsiteX25" fmla="*/ 34766 w 76200"/>
                              <a:gd name="connsiteY25" fmla="*/ 161940 h 180975"/>
                              <a:gd name="connsiteX26" fmla="*/ 39529 w 76200"/>
                              <a:gd name="connsiteY26" fmla="*/ 157178 h 180975"/>
                              <a:gd name="connsiteX27" fmla="*/ 49054 w 76200"/>
                              <a:gd name="connsiteY27" fmla="*/ 145748 h 180975"/>
                              <a:gd name="connsiteX28" fmla="*/ 50006 w 76200"/>
                              <a:gd name="connsiteY28" fmla="*/ 143843 h 180975"/>
                              <a:gd name="connsiteX29" fmla="*/ 50959 w 76200"/>
                              <a:gd name="connsiteY29" fmla="*/ 141938 h 180975"/>
                              <a:gd name="connsiteX30" fmla="*/ 52864 w 76200"/>
                              <a:gd name="connsiteY30" fmla="*/ 138128 h 180975"/>
                              <a:gd name="connsiteX31" fmla="*/ 54769 w 76200"/>
                              <a:gd name="connsiteY31" fmla="*/ 134318 h 180975"/>
                              <a:gd name="connsiteX32" fmla="*/ 56674 w 76200"/>
                              <a:gd name="connsiteY32" fmla="*/ 130508 h 180975"/>
                              <a:gd name="connsiteX33" fmla="*/ 58579 w 76200"/>
                              <a:gd name="connsiteY33" fmla="*/ 126698 h 180975"/>
                              <a:gd name="connsiteX34" fmla="*/ 60484 w 76200"/>
                              <a:gd name="connsiteY34" fmla="*/ 122888 h 180975"/>
                              <a:gd name="connsiteX35" fmla="*/ 63341 w 76200"/>
                              <a:gd name="connsiteY35" fmla="*/ 115268 h 180975"/>
                              <a:gd name="connsiteX36" fmla="*/ 64294 w 76200"/>
                              <a:gd name="connsiteY36" fmla="*/ 111458 h 180975"/>
                              <a:gd name="connsiteX37" fmla="*/ 65246 w 76200"/>
                              <a:gd name="connsiteY37" fmla="*/ 107648 h 180975"/>
                              <a:gd name="connsiteX38" fmla="*/ 66199 w 76200"/>
                              <a:gd name="connsiteY38" fmla="*/ 105743 h 180975"/>
                              <a:gd name="connsiteX39" fmla="*/ 66199 w 76200"/>
                              <a:gd name="connsiteY39" fmla="*/ 103838 h 180975"/>
                              <a:gd name="connsiteX40" fmla="*/ 67151 w 76200"/>
                              <a:gd name="connsiteY40" fmla="*/ 100028 h 180975"/>
                              <a:gd name="connsiteX41" fmla="*/ 69056 w 76200"/>
                              <a:gd name="connsiteY41" fmla="*/ 83835 h 180975"/>
                              <a:gd name="connsiteX42" fmla="*/ 69056 w 76200"/>
                              <a:gd name="connsiteY42" fmla="*/ 68595 h 180975"/>
                              <a:gd name="connsiteX43" fmla="*/ 68104 w 76200"/>
                              <a:gd name="connsiteY43" fmla="*/ 54308 h 180975"/>
                              <a:gd name="connsiteX44" fmla="*/ 66199 w 76200"/>
                              <a:gd name="connsiteY44" fmla="*/ 42878 h 180975"/>
                              <a:gd name="connsiteX45" fmla="*/ 64294 w 76200"/>
                              <a:gd name="connsiteY45" fmla="*/ 33353 h 180975"/>
                              <a:gd name="connsiteX46" fmla="*/ 60484 w 76200"/>
                              <a:gd name="connsiteY46" fmla="*/ 19065 h 180975"/>
                              <a:gd name="connsiteX47" fmla="*/ 32861 w 76200"/>
                              <a:gd name="connsiteY47" fmla="*/ 8588 h 180975"/>
                              <a:gd name="connsiteX48" fmla="*/ 20479 w 76200"/>
                              <a:gd name="connsiteY48" fmla="*/ 35258 h 180975"/>
                              <a:gd name="connsiteX49" fmla="*/ 37624 w 76200"/>
                              <a:gd name="connsiteY49" fmla="*/ 72405 h 180975"/>
                              <a:gd name="connsiteX50" fmla="*/ 40481 w 76200"/>
                              <a:gd name="connsiteY50" fmla="*/ 84788 h 180975"/>
                              <a:gd name="connsiteX51" fmla="*/ 42386 w 76200"/>
                              <a:gd name="connsiteY51" fmla="*/ 98123 h 180975"/>
                              <a:gd name="connsiteX52" fmla="*/ 42386 w 76200"/>
                              <a:gd name="connsiteY52" fmla="*/ 101933 h 180975"/>
                              <a:gd name="connsiteX53" fmla="*/ 42386 w 76200"/>
                              <a:gd name="connsiteY53" fmla="*/ 103838 h 180975"/>
                              <a:gd name="connsiteX54" fmla="*/ 42386 w 76200"/>
                              <a:gd name="connsiteY54" fmla="*/ 105743 h 180975"/>
                              <a:gd name="connsiteX55" fmla="*/ 44291 w 76200"/>
                              <a:gd name="connsiteY55" fmla="*/ 108600 h 180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76200" h="180975">
                                <a:moveTo>
                                  <a:pt x="44291" y="108600"/>
                                </a:moveTo>
                                <a:lnTo>
                                  <a:pt x="44291" y="112410"/>
                                </a:lnTo>
                                <a:cubicBezTo>
                                  <a:pt x="44291" y="115268"/>
                                  <a:pt x="43339" y="117173"/>
                                  <a:pt x="43339" y="119078"/>
                                </a:cubicBezTo>
                                <a:cubicBezTo>
                                  <a:pt x="43339" y="120030"/>
                                  <a:pt x="43339" y="120983"/>
                                  <a:pt x="42386" y="122888"/>
                                </a:cubicBezTo>
                                <a:cubicBezTo>
                                  <a:pt x="42386" y="123840"/>
                                  <a:pt x="42386" y="124793"/>
                                  <a:pt x="41434" y="126698"/>
                                </a:cubicBezTo>
                                <a:cubicBezTo>
                                  <a:pt x="41434" y="127650"/>
                                  <a:pt x="40481" y="128603"/>
                                  <a:pt x="40481" y="130508"/>
                                </a:cubicBezTo>
                                <a:cubicBezTo>
                                  <a:pt x="40481" y="131460"/>
                                  <a:pt x="39529" y="132413"/>
                                  <a:pt x="39529" y="134318"/>
                                </a:cubicBezTo>
                                <a:cubicBezTo>
                                  <a:pt x="39529" y="135270"/>
                                  <a:pt x="38576" y="136223"/>
                                  <a:pt x="38576" y="137175"/>
                                </a:cubicBezTo>
                                <a:cubicBezTo>
                                  <a:pt x="38576" y="138128"/>
                                  <a:pt x="38576" y="138128"/>
                                  <a:pt x="37624" y="139080"/>
                                </a:cubicBezTo>
                                <a:cubicBezTo>
                                  <a:pt x="37624" y="140033"/>
                                  <a:pt x="37624" y="140033"/>
                                  <a:pt x="36671" y="140985"/>
                                </a:cubicBezTo>
                                <a:cubicBezTo>
                                  <a:pt x="34766" y="145748"/>
                                  <a:pt x="32861" y="149558"/>
                                  <a:pt x="30956" y="153368"/>
                                </a:cubicBezTo>
                                <a:cubicBezTo>
                                  <a:pt x="30004" y="155273"/>
                                  <a:pt x="29051" y="157178"/>
                                  <a:pt x="28099" y="159083"/>
                                </a:cubicBezTo>
                                <a:cubicBezTo>
                                  <a:pt x="27146" y="160988"/>
                                  <a:pt x="26194" y="161940"/>
                                  <a:pt x="24289" y="163845"/>
                                </a:cubicBezTo>
                                <a:cubicBezTo>
                                  <a:pt x="23336" y="165750"/>
                                  <a:pt x="22384" y="166703"/>
                                  <a:pt x="20479" y="167655"/>
                                </a:cubicBezTo>
                                <a:cubicBezTo>
                                  <a:pt x="19526" y="168608"/>
                                  <a:pt x="18574" y="170513"/>
                                  <a:pt x="17621" y="171465"/>
                                </a:cubicBezTo>
                                <a:cubicBezTo>
                                  <a:pt x="16669" y="172418"/>
                                  <a:pt x="15716" y="173370"/>
                                  <a:pt x="14764" y="174323"/>
                                </a:cubicBezTo>
                                <a:cubicBezTo>
                                  <a:pt x="13811" y="175275"/>
                                  <a:pt x="13811" y="175275"/>
                                  <a:pt x="13811" y="175275"/>
                                </a:cubicBezTo>
                                <a:cubicBezTo>
                                  <a:pt x="13811" y="175275"/>
                                  <a:pt x="12859" y="176228"/>
                                  <a:pt x="12859" y="176228"/>
                                </a:cubicBezTo>
                                <a:cubicBezTo>
                                  <a:pt x="9049" y="179085"/>
                                  <a:pt x="7144" y="180990"/>
                                  <a:pt x="7144" y="180990"/>
                                </a:cubicBezTo>
                                <a:cubicBezTo>
                                  <a:pt x="7144" y="180990"/>
                                  <a:pt x="9049" y="180038"/>
                                  <a:pt x="13811" y="177180"/>
                                </a:cubicBezTo>
                                <a:cubicBezTo>
                                  <a:pt x="14764" y="177180"/>
                                  <a:pt x="14764" y="176228"/>
                                  <a:pt x="15716" y="176228"/>
                                </a:cubicBezTo>
                                <a:cubicBezTo>
                                  <a:pt x="16669" y="176228"/>
                                  <a:pt x="16669" y="175275"/>
                                  <a:pt x="17621" y="175275"/>
                                </a:cubicBezTo>
                                <a:cubicBezTo>
                                  <a:pt x="18574" y="174323"/>
                                  <a:pt x="20479" y="173370"/>
                                  <a:pt x="21431" y="172418"/>
                                </a:cubicBezTo>
                                <a:cubicBezTo>
                                  <a:pt x="22384" y="171465"/>
                                  <a:pt x="24289" y="170513"/>
                                  <a:pt x="25241" y="169560"/>
                                </a:cubicBezTo>
                                <a:cubicBezTo>
                                  <a:pt x="27146" y="168608"/>
                                  <a:pt x="28099" y="167655"/>
                                  <a:pt x="30004" y="165750"/>
                                </a:cubicBezTo>
                                <a:cubicBezTo>
                                  <a:pt x="31909" y="164798"/>
                                  <a:pt x="32861" y="162893"/>
                                  <a:pt x="34766" y="161940"/>
                                </a:cubicBezTo>
                                <a:cubicBezTo>
                                  <a:pt x="36671" y="160035"/>
                                  <a:pt x="37624" y="159083"/>
                                  <a:pt x="39529" y="157178"/>
                                </a:cubicBezTo>
                                <a:cubicBezTo>
                                  <a:pt x="42386" y="153368"/>
                                  <a:pt x="46196" y="149558"/>
                                  <a:pt x="49054" y="145748"/>
                                </a:cubicBezTo>
                                <a:cubicBezTo>
                                  <a:pt x="49054" y="144795"/>
                                  <a:pt x="50006" y="144795"/>
                                  <a:pt x="50006" y="143843"/>
                                </a:cubicBezTo>
                                <a:cubicBezTo>
                                  <a:pt x="50006" y="142890"/>
                                  <a:pt x="50959" y="142890"/>
                                  <a:pt x="50959" y="141938"/>
                                </a:cubicBezTo>
                                <a:cubicBezTo>
                                  <a:pt x="51911" y="140985"/>
                                  <a:pt x="51911" y="140033"/>
                                  <a:pt x="52864" y="138128"/>
                                </a:cubicBezTo>
                                <a:cubicBezTo>
                                  <a:pt x="53816" y="137175"/>
                                  <a:pt x="53816" y="136223"/>
                                  <a:pt x="54769" y="134318"/>
                                </a:cubicBezTo>
                                <a:cubicBezTo>
                                  <a:pt x="55721" y="133365"/>
                                  <a:pt x="55721" y="131460"/>
                                  <a:pt x="56674" y="130508"/>
                                </a:cubicBezTo>
                                <a:cubicBezTo>
                                  <a:pt x="57626" y="129555"/>
                                  <a:pt x="57626" y="127650"/>
                                  <a:pt x="58579" y="126698"/>
                                </a:cubicBezTo>
                                <a:cubicBezTo>
                                  <a:pt x="59531" y="125745"/>
                                  <a:pt x="59531" y="123840"/>
                                  <a:pt x="60484" y="122888"/>
                                </a:cubicBezTo>
                                <a:cubicBezTo>
                                  <a:pt x="61436" y="120030"/>
                                  <a:pt x="62389" y="117173"/>
                                  <a:pt x="63341" y="115268"/>
                                </a:cubicBezTo>
                                <a:lnTo>
                                  <a:pt x="64294" y="111458"/>
                                </a:lnTo>
                                <a:cubicBezTo>
                                  <a:pt x="64294" y="110505"/>
                                  <a:pt x="65246" y="108600"/>
                                  <a:pt x="65246" y="107648"/>
                                </a:cubicBezTo>
                                <a:lnTo>
                                  <a:pt x="66199" y="105743"/>
                                </a:lnTo>
                                <a:lnTo>
                                  <a:pt x="66199" y="103838"/>
                                </a:lnTo>
                                <a:cubicBezTo>
                                  <a:pt x="66199" y="102885"/>
                                  <a:pt x="67151" y="100980"/>
                                  <a:pt x="67151" y="100028"/>
                                </a:cubicBezTo>
                                <a:cubicBezTo>
                                  <a:pt x="68104" y="94313"/>
                                  <a:pt x="69056" y="88598"/>
                                  <a:pt x="69056" y="83835"/>
                                </a:cubicBezTo>
                                <a:cubicBezTo>
                                  <a:pt x="69056" y="78120"/>
                                  <a:pt x="69056" y="73358"/>
                                  <a:pt x="69056" y="68595"/>
                                </a:cubicBezTo>
                                <a:cubicBezTo>
                                  <a:pt x="69056" y="63833"/>
                                  <a:pt x="68104" y="59070"/>
                                  <a:pt x="68104" y="54308"/>
                                </a:cubicBezTo>
                                <a:cubicBezTo>
                                  <a:pt x="67151" y="49545"/>
                                  <a:pt x="67151" y="45735"/>
                                  <a:pt x="66199" y="42878"/>
                                </a:cubicBezTo>
                                <a:cubicBezTo>
                                  <a:pt x="65246" y="39068"/>
                                  <a:pt x="65246" y="36210"/>
                                  <a:pt x="64294" y="33353"/>
                                </a:cubicBezTo>
                                <a:cubicBezTo>
                                  <a:pt x="63341" y="30495"/>
                                  <a:pt x="61436" y="20970"/>
                                  <a:pt x="60484" y="19065"/>
                                </a:cubicBezTo>
                                <a:cubicBezTo>
                                  <a:pt x="56674" y="8588"/>
                                  <a:pt x="44291" y="4778"/>
                                  <a:pt x="32861" y="8588"/>
                                </a:cubicBezTo>
                                <a:cubicBezTo>
                                  <a:pt x="22384" y="13350"/>
                                  <a:pt x="16669" y="24780"/>
                                  <a:pt x="20479" y="35258"/>
                                </a:cubicBezTo>
                                <a:cubicBezTo>
                                  <a:pt x="21431" y="38115"/>
                                  <a:pt x="33814" y="54308"/>
                                  <a:pt x="37624" y="72405"/>
                                </a:cubicBezTo>
                                <a:cubicBezTo>
                                  <a:pt x="38576" y="76215"/>
                                  <a:pt x="39529" y="80025"/>
                                  <a:pt x="40481" y="84788"/>
                                </a:cubicBezTo>
                                <a:cubicBezTo>
                                  <a:pt x="41434" y="89550"/>
                                  <a:pt x="41434" y="93360"/>
                                  <a:pt x="42386" y="98123"/>
                                </a:cubicBezTo>
                                <a:cubicBezTo>
                                  <a:pt x="42386" y="99075"/>
                                  <a:pt x="42386" y="100028"/>
                                  <a:pt x="42386" y="101933"/>
                                </a:cubicBezTo>
                                <a:lnTo>
                                  <a:pt x="42386" y="103838"/>
                                </a:lnTo>
                                <a:lnTo>
                                  <a:pt x="42386" y="105743"/>
                                </a:lnTo>
                                <a:cubicBezTo>
                                  <a:pt x="44291" y="105743"/>
                                  <a:pt x="44291" y="106695"/>
                                  <a:pt x="44291" y="108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4" name="Freeform: Shape 2054"/>
                        <wps:cNvSpPr/>
                        <wps:spPr>
                          <a:xfrm>
                            <a:off x="1278255" y="1240080"/>
                            <a:ext cx="247650" cy="76200"/>
                          </a:xfrm>
                          <a:custGeom>
                            <a:avLst/>
                            <a:gdLst>
                              <a:gd name="connsiteX0" fmla="*/ 242411 w 247650"/>
                              <a:gd name="connsiteY0" fmla="*/ 72866 h 76200"/>
                              <a:gd name="connsiteX1" fmla="*/ 229076 w 247650"/>
                              <a:gd name="connsiteY1" fmla="*/ 59531 h 76200"/>
                              <a:gd name="connsiteX2" fmla="*/ 211931 w 247650"/>
                              <a:gd name="connsiteY2" fmla="*/ 45244 h 76200"/>
                              <a:gd name="connsiteX3" fmla="*/ 190976 w 247650"/>
                              <a:gd name="connsiteY3" fmla="*/ 30956 h 76200"/>
                              <a:gd name="connsiteX4" fmla="*/ 179546 w 247650"/>
                              <a:gd name="connsiteY4" fmla="*/ 24289 h 76200"/>
                              <a:gd name="connsiteX5" fmla="*/ 172879 w 247650"/>
                              <a:gd name="connsiteY5" fmla="*/ 21431 h 76200"/>
                              <a:gd name="connsiteX6" fmla="*/ 166211 w 247650"/>
                              <a:gd name="connsiteY6" fmla="*/ 18573 h 76200"/>
                              <a:gd name="connsiteX7" fmla="*/ 159544 w 247650"/>
                              <a:gd name="connsiteY7" fmla="*/ 15716 h 76200"/>
                              <a:gd name="connsiteX8" fmla="*/ 152876 w 247650"/>
                              <a:gd name="connsiteY8" fmla="*/ 13811 h 76200"/>
                              <a:gd name="connsiteX9" fmla="*/ 139541 w 247650"/>
                              <a:gd name="connsiteY9" fmla="*/ 10001 h 76200"/>
                              <a:gd name="connsiteX10" fmla="*/ 132874 w 247650"/>
                              <a:gd name="connsiteY10" fmla="*/ 9048 h 76200"/>
                              <a:gd name="connsiteX11" fmla="*/ 126206 w 247650"/>
                              <a:gd name="connsiteY11" fmla="*/ 8096 h 76200"/>
                              <a:gd name="connsiteX12" fmla="*/ 112871 w 247650"/>
                              <a:gd name="connsiteY12" fmla="*/ 7144 h 76200"/>
                              <a:gd name="connsiteX13" fmla="*/ 106204 w 247650"/>
                              <a:gd name="connsiteY13" fmla="*/ 7144 h 76200"/>
                              <a:gd name="connsiteX14" fmla="*/ 99536 w 247650"/>
                              <a:gd name="connsiteY14" fmla="*/ 7144 h 76200"/>
                              <a:gd name="connsiteX15" fmla="*/ 92869 w 247650"/>
                              <a:gd name="connsiteY15" fmla="*/ 7144 h 76200"/>
                              <a:gd name="connsiteX16" fmla="*/ 86201 w 247650"/>
                              <a:gd name="connsiteY16" fmla="*/ 8096 h 76200"/>
                              <a:gd name="connsiteX17" fmla="*/ 80486 w 247650"/>
                              <a:gd name="connsiteY17" fmla="*/ 9048 h 76200"/>
                              <a:gd name="connsiteX18" fmla="*/ 74771 w 247650"/>
                              <a:gd name="connsiteY18" fmla="*/ 10001 h 76200"/>
                              <a:gd name="connsiteX19" fmla="*/ 69056 w 247650"/>
                              <a:gd name="connsiteY19" fmla="*/ 10953 h 76200"/>
                              <a:gd name="connsiteX20" fmla="*/ 63341 w 247650"/>
                              <a:gd name="connsiteY20" fmla="*/ 12859 h 76200"/>
                              <a:gd name="connsiteX21" fmla="*/ 57626 w 247650"/>
                              <a:gd name="connsiteY21" fmla="*/ 14764 h 76200"/>
                              <a:gd name="connsiteX22" fmla="*/ 52864 w 247650"/>
                              <a:gd name="connsiteY22" fmla="*/ 16669 h 76200"/>
                              <a:gd name="connsiteX23" fmla="*/ 43339 w 247650"/>
                              <a:gd name="connsiteY23" fmla="*/ 20478 h 76200"/>
                              <a:gd name="connsiteX24" fmla="*/ 28099 w 247650"/>
                              <a:gd name="connsiteY24" fmla="*/ 28098 h 76200"/>
                              <a:gd name="connsiteX25" fmla="*/ 16669 w 247650"/>
                              <a:gd name="connsiteY25" fmla="*/ 34766 h 76200"/>
                              <a:gd name="connsiteX26" fmla="*/ 7144 w 247650"/>
                              <a:gd name="connsiteY26" fmla="*/ 41434 h 76200"/>
                              <a:gd name="connsiteX27" fmla="*/ 17621 w 247650"/>
                              <a:gd name="connsiteY27" fmla="*/ 37623 h 76200"/>
                              <a:gd name="connsiteX28" fmla="*/ 30004 w 247650"/>
                              <a:gd name="connsiteY28" fmla="*/ 33814 h 76200"/>
                              <a:gd name="connsiteX29" fmla="*/ 46196 w 247650"/>
                              <a:gd name="connsiteY29" fmla="*/ 30003 h 76200"/>
                              <a:gd name="connsiteX30" fmla="*/ 55721 w 247650"/>
                              <a:gd name="connsiteY30" fmla="*/ 29051 h 76200"/>
                              <a:gd name="connsiteX31" fmla="*/ 60484 w 247650"/>
                              <a:gd name="connsiteY31" fmla="*/ 28098 h 76200"/>
                              <a:gd name="connsiteX32" fmla="*/ 65246 w 247650"/>
                              <a:gd name="connsiteY32" fmla="*/ 28098 h 76200"/>
                              <a:gd name="connsiteX33" fmla="*/ 70009 w 247650"/>
                              <a:gd name="connsiteY33" fmla="*/ 28098 h 76200"/>
                              <a:gd name="connsiteX34" fmla="*/ 75724 w 247650"/>
                              <a:gd name="connsiteY34" fmla="*/ 28098 h 76200"/>
                              <a:gd name="connsiteX35" fmla="*/ 81439 w 247650"/>
                              <a:gd name="connsiteY35" fmla="*/ 28098 h 76200"/>
                              <a:gd name="connsiteX36" fmla="*/ 87154 w 247650"/>
                              <a:gd name="connsiteY36" fmla="*/ 29051 h 76200"/>
                              <a:gd name="connsiteX37" fmla="*/ 92869 w 247650"/>
                              <a:gd name="connsiteY37" fmla="*/ 30003 h 76200"/>
                              <a:gd name="connsiteX38" fmla="*/ 98584 w 247650"/>
                              <a:gd name="connsiteY38" fmla="*/ 30956 h 76200"/>
                              <a:gd name="connsiteX39" fmla="*/ 104299 w 247650"/>
                              <a:gd name="connsiteY39" fmla="*/ 31909 h 76200"/>
                              <a:gd name="connsiteX40" fmla="*/ 110014 w 247650"/>
                              <a:gd name="connsiteY40" fmla="*/ 33814 h 76200"/>
                              <a:gd name="connsiteX41" fmla="*/ 120491 w 247650"/>
                              <a:gd name="connsiteY41" fmla="*/ 37623 h 76200"/>
                              <a:gd name="connsiteX42" fmla="*/ 125254 w 247650"/>
                              <a:gd name="connsiteY42" fmla="*/ 39528 h 76200"/>
                              <a:gd name="connsiteX43" fmla="*/ 130016 w 247650"/>
                              <a:gd name="connsiteY43" fmla="*/ 41434 h 76200"/>
                              <a:gd name="connsiteX44" fmla="*/ 139541 w 247650"/>
                              <a:gd name="connsiteY44" fmla="*/ 47148 h 76200"/>
                              <a:gd name="connsiteX45" fmla="*/ 144304 w 247650"/>
                              <a:gd name="connsiteY45" fmla="*/ 50006 h 76200"/>
                              <a:gd name="connsiteX46" fmla="*/ 149066 w 247650"/>
                              <a:gd name="connsiteY46" fmla="*/ 52864 h 76200"/>
                              <a:gd name="connsiteX47" fmla="*/ 153829 w 247650"/>
                              <a:gd name="connsiteY47" fmla="*/ 55721 h 76200"/>
                              <a:gd name="connsiteX48" fmla="*/ 157639 w 247650"/>
                              <a:gd name="connsiteY48" fmla="*/ 59531 h 76200"/>
                              <a:gd name="connsiteX49" fmla="*/ 165259 w 247650"/>
                              <a:gd name="connsiteY49" fmla="*/ 67151 h 76200"/>
                              <a:gd name="connsiteX50" fmla="*/ 173831 w 247650"/>
                              <a:gd name="connsiteY50" fmla="*/ 76676 h 76200"/>
                              <a:gd name="connsiteX51" fmla="*/ 246221 w 247650"/>
                              <a:gd name="connsiteY51" fmla="*/ 76676 h 76200"/>
                              <a:gd name="connsiteX52" fmla="*/ 246221 w 247650"/>
                              <a:gd name="connsiteY52" fmla="*/ 76676 h 76200"/>
                              <a:gd name="connsiteX53" fmla="*/ 242411 w 247650"/>
                              <a:gd name="connsiteY53" fmla="*/ 72866 h 76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</a:cxnLst>
                            <a:rect l="l" t="t" r="r" b="b"/>
                            <a:pathLst>
                              <a:path w="247650" h="76200">
                                <a:moveTo>
                                  <a:pt x="242411" y="72866"/>
                                </a:moveTo>
                                <a:cubicBezTo>
                                  <a:pt x="238601" y="69056"/>
                                  <a:pt x="233839" y="64294"/>
                                  <a:pt x="229076" y="59531"/>
                                </a:cubicBezTo>
                                <a:cubicBezTo>
                                  <a:pt x="224314" y="54769"/>
                                  <a:pt x="217646" y="50006"/>
                                  <a:pt x="211931" y="45244"/>
                                </a:cubicBezTo>
                                <a:cubicBezTo>
                                  <a:pt x="205264" y="40481"/>
                                  <a:pt x="198596" y="35719"/>
                                  <a:pt x="190976" y="30956"/>
                                </a:cubicBezTo>
                                <a:cubicBezTo>
                                  <a:pt x="187166" y="29051"/>
                                  <a:pt x="183356" y="26194"/>
                                  <a:pt x="179546" y="24289"/>
                                </a:cubicBezTo>
                                <a:cubicBezTo>
                                  <a:pt x="177641" y="23336"/>
                                  <a:pt x="175736" y="22384"/>
                                  <a:pt x="172879" y="21431"/>
                                </a:cubicBezTo>
                                <a:cubicBezTo>
                                  <a:pt x="170974" y="20478"/>
                                  <a:pt x="169069" y="19526"/>
                                  <a:pt x="166211" y="18573"/>
                                </a:cubicBezTo>
                                <a:cubicBezTo>
                                  <a:pt x="164306" y="17621"/>
                                  <a:pt x="161449" y="16669"/>
                                  <a:pt x="159544" y="15716"/>
                                </a:cubicBezTo>
                                <a:cubicBezTo>
                                  <a:pt x="157639" y="14764"/>
                                  <a:pt x="154781" y="13811"/>
                                  <a:pt x="152876" y="13811"/>
                                </a:cubicBezTo>
                                <a:cubicBezTo>
                                  <a:pt x="148114" y="11906"/>
                                  <a:pt x="143351" y="10953"/>
                                  <a:pt x="139541" y="10001"/>
                                </a:cubicBezTo>
                                <a:cubicBezTo>
                                  <a:pt x="137636" y="9048"/>
                                  <a:pt x="134779" y="9048"/>
                                  <a:pt x="132874" y="9048"/>
                                </a:cubicBezTo>
                                <a:cubicBezTo>
                                  <a:pt x="130969" y="9048"/>
                                  <a:pt x="128111" y="8096"/>
                                  <a:pt x="126206" y="8096"/>
                                </a:cubicBezTo>
                                <a:cubicBezTo>
                                  <a:pt x="121444" y="8096"/>
                                  <a:pt x="116681" y="7144"/>
                                  <a:pt x="112871" y="7144"/>
                                </a:cubicBezTo>
                                <a:cubicBezTo>
                                  <a:pt x="110966" y="7144"/>
                                  <a:pt x="108109" y="7144"/>
                                  <a:pt x="106204" y="7144"/>
                                </a:cubicBezTo>
                                <a:cubicBezTo>
                                  <a:pt x="104299" y="7144"/>
                                  <a:pt x="101441" y="7144"/>
                                  <a:pt x="99536" y="7144"/>
                                </a:cubicBezTo>
                                <a:cubicBezTo>
                                  <a:pt x="97631" y="7144"/>
                                  <a:pt x="94774" y="7144"/>
                                  <a:pt x="92869" y="7144"/>
                                </a:cubicBezTo>
                                <a:cubicBezTo>
                                  <a:pt x="90964" y="7144"/>
                                  <a:pt x="89059" y="8096"/>
                                  <a:pt x="86201" y="8096"/>
                                </a:cubicBezTo>
                                <a:cubicBezTo>
                                  <a:pt x="84296" y="8096"/>
                                  <a:pt x="82391" y="8096"/>
                                  <a:pt x="80486" y="9048"/>
                                </a:cubicBezTo>
                                <a:cubicBezTo>
                                  <a:pt x="78581" y="9048"/>
                                  <a:pt x="76676" y="10001"/>
                                  <a:pt x="74771" y="10001"/>
                                </a:cubicBezTo>
                                <a:cubicBezTo>
                                  <a:pt x="72866" y="10001"/>
                                  <a:pt x="70961" y="10953"/>
                                  <a:pt x="69056" y="10953"/>
                                </a:cubicBezTo>
                                <a:cubicBezTo>
                                  <a:pt x="67151" y="11906"/>
                                  <a:pt x="65246" y="11906"/>
                                  <a:pt x="63341" y="12859"/>
                                </a:cubicBezTo>
                                <a:cubicBezTo>
                                  <a:pt x="61436" y="13811"/>
                                  <a:pt x="59531" y="13811"/>
                                  <a:pt x="57626" y="14764"/>
                                </a:cubicBezTo>
                                <a:cubicBezTo>
                                  <a:pt x="55721" y="15716"/>
                                  <a:pt x="53816" y="15716"/>
                                  <a:pt x="52864" y="16669"/>
                                </a:cubicBezTo>
                                <a:cubicBezTo>
                                  <a:pt x="50006" y="17621"/>
                                  <a:pt x="46196" y="19526"/>
                                  <a:pt x="43339" y="20478"/>
                                </a:cubicBezTo>
                                <a:cubicBezTo>
                                  <a:pt x="37624" y="23336"/>
                                  <a:pt x="31909" y="25241"/>
                                  <a:pt x="28099" y="28098"/>
                                </a:cubicBezTo>
                                <a:cubicBezTo>
                                  <a:pt x="23336" y="30956"/>
                                  <a:pt x="19526" y="32861"/>
                                  <a:pt x="16669" y="34766"/>
                                </a:cubicBezTo>
                                <a:cubicBezTo>
                                  <a:pt x="10954" y="38576"/>
                                  <a:pt x="7144" y="41434"/>
                                  <a:pt x="7144" y="41434"/>
                                </a:cubicBezTo>
                                <a:cubicBezTo>
                                  <a:pt x="7144" y="41434"/>
                                  <a:pt x="10954" y="39528"/>
                                  <a:pt x="17621" y="37623"/>
                                </a:cubicBezTo>
                                <a:cubicBezTo>
                                  <a:pt x="21431" y="36671"/>
                                  <a:pt x="25241" y="34766"/>
                                  <a:pt x="30004" y="33814"/>
                                </a:cubicBezTo>
                                <a:cubicBezTo>
                                  <a:pt x="34766" y="31909"/>
                                  <a:pt x="40481" y="30956"/>
                                  <a:pt x="46196" y="30003"/>
                                </a:cubicBezTo>
                                <a:cubicBezTo>
                                  <a:pt x="49054" y="29051"/>
                                  <a:pt x="52864" y="29051"/>
                                  <a:pt x="55721" y="29051"/>
                                </a:cubicBezTo>
                                <a:cubicBezTo>
                                  <a:pt x="57626" y="29051"/>
                                  <a:pt x="58579" y="29051"/>
                                  <a:pt x="60484" y="28098"/>
                                </a:cubicBezTo>
                                <a:cubicBezTo>
                                  <a:pt x="62389" y="28098"/>
                                  <a:pt x="64294" y="28098"/>
                                  <a:pt x="65246" y="28098"/>
                                </a:cubicBezTo>
                                <a:cubicBezTo>
                                  <a:pt x="67151" y="28098"/>
                                  <a:pt x="69056" y="28098"/>
                                  <a:pt x="70009" y="28098"/>
                                </a:cubicBezTo>
                                <a:cubicBezTo>
                                  <a:pt x="71914" y="28098"/>
                                  <a:pt x="73819" y="28098"/>
                                  <a:pt x="75724" y="28098"/>
                                </a:cubicBezTo>
                                <a:cubicBezTo>
                                  <a:pt x="77629" y="28098"/>
                                  <a:pt x="79534" y="28098"/>
                                  <a:pt x="81439" y="28098"/>
                                </a:cubicBezTo>
                                <a:cubicBezTo>
                                  <a:pt x="83344" y="28098"/>
                                  <a:pt x="85249" y="28098"/>
                                  <a:pt x="87154" y="29051"/>
                                </a:cubicBezTo>
                                <a:cubicBezTo>
                                  <a:pt x="89059" y="29051"/>
                                  <a:pt x="90964" y="29051"/>
                                  <a:pt x="92869" y="30003"/>
                                </a:cubicBezTo>
                                <a:cubicBezTo>
                                  <a:pt x="94774" y="30003"/>
                                  <a:pt x="96679" y="30956"/>
                                  <a:pt x="98584" y="30956"/>
                                </a:cubicBezTo>
                                <a:cubicBezTo>
                                  <a:pt x="100489" y="30956"/>
                                  <a:pt x="102394" y="31909"/>
                                  <a:pt x="104299" y="31909"/>
                                </a:cubicBezTo>
                                <a:cubicBezTo>
                                  <a:pt x="106204" y="32861"/>
                                  <a:pt x="108109" y="32861"/>
                                  <a:pt x="110014" y="33814"/>
                                </a:cubicBezTo>
                                <a:cubicBezTo>
                                  <a:pt x="113824" y="34766"/>
                                  <a:pt x="117634" y="35719"/>
                                  <a:pt x="120491" y="37623"/>
                                </a:cubicBezTo>
                                <a:cubicBezTo>
                                  <a:pt x="122396" y="38576"/>
                                  <a:pt x="124301" y="39528"/>
                                  <a:pt x="125254" y="39528"/>
                                </a:cubicBezTo>
                                <a:cubicBezTo>
                                  <a:pt x="127159" y="40481"/>
                                  <a:pt x="129064" y="40481"/>
                                  <a:pt x="130016" y="41434"/>
                                </a:cubicBezTo>
                                <a:cubicBezTo>
                                  <a:pt x="132874" y="43339"/>
                                  <a:pt x="136684" y="45244"/>
                                  <a:pt x="139541" y="47148"/>
                                </a:cubicBezTo>
                                <a:cubicBezTo>
                                  <a:pt x="141446" y="48101"/>
                                  <a:pt x="142399" y="49053"/>
                                  <a:pt x="144304" y="50006"/>
                                </a:cubicBezTo>
                                <a:cubicBezTo>
                                  <a:pt x="146209" y="50959"/>
                                  <a:pt x="147161" y="51911"/>
                                  <a:pt x="149066" y="52864"/>
                                </a:cubicBezTo>
                                <a:cubicBezTo>
                                  <a:pt x="150971" y="53816"/>
                                  <a:pt x="151924" y="54769"/>
                                  <a:pt x="153829" y="55721"/>
                                </a:cubicBezTo>
                                <a:cubicBezTo>
                                  <a:pt x="154781" y="56673"/>
                                  <a:pt x="156686" y="57626"/>
                                  <a:pt x="157639" y="59531"/>
                                </a:cubicBezTo>
                                <a:cubicBezTo>
                                  <a:pt x="160496" y="62389"/>
                                  <a:pt x="163354" y="64294"/>
                                  <a:pt x="165259" y="67151"/>
                                </a:cubicBezTo>
                                <a:cubicBezTo>
                                  <a:pt x="168116" y="70009"/>
                                  <a:pt x="171926" y="73819"/>
                                  <a:pt x="173831" y="76676"/>
                                </a:cubicBezTo>
                                <a:lnTo>
                                  <a:pt x="246221" y="76676"/>
                                </a:lnTo>
                                <a:cubicBezTo>
                                  <a:pt x="246221" y="76676"/>
                                  <a:pt x="246221" y="76676"/>
                                  <a:pt x="246221" y="76676"/>
                                </a:cubicBezTo>
                                <a:cubicBezTo>
                                  <a:pt x="244316" y="74771"/>
                                  <a:pt x="243364" y="73819"/>
                                  <a:pt x="242411" y="7286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5" name="Freeform: Shape 2055"/>
                        <wps:cNvSpPr/>
                        <wps:spPr>
                          <a:xfrm>
                            <a:off x="325755" y="1295325"/>
                            <a:ext cx="95250" cy="19050"/>
                          </a:xfrm>
                          <a:custGeom>
                            <a:avLst/>
                            <a:gdLst>
                              <a:gd name="connsiteX0" fmla="*/ 74771 w 95250"/>
                              <a:gd name="connsiteY0" fmla="*/ 16669 h 19050"/>
                              <a:gd name="connsiteX1" fmla="*/ 64294 w 95250"/>
                              <a:gd name="connsiteY1" fmla="*/ 14764 h 19050"/>
                              <a:gd name="connsiteX2" fmla="*/ 54769 w 95250"/>
                              <a:gd name="connsiteY2" fmla="*/ 12859 h 19050"/>
                              <a:gd name="connsiteX3" fmla="*/ 38576 w 95250"/>
                              <a:gd name="connsiteY3" fmla="*/ 10953 h 19050"/>
                              <a:gd name="connsiteX4" fmla="*/ 25241 w 95250"/>
                              <a:gd name="connsiteY4" fmla="*/ 9049 h 19050"/>
                              <a:gd name="connsiteX5" fmla="*/ 15716 w 95250"/>
                              <a:gd name="connsiteY5" fmla="*/ 8096 h 19050"/>
                              <a:gd name="connsiteX6" fmla="*/ 7144 w 95250"/>
                              <a:gd name="connsiteY6" fmla="*/ 7144 h 19050"/>
                              <a:gd name="connsiteX7" fmla="*/ 14764 w 95250"/>
                              <a:gd name="connsiteY7" fmla="*/ 9049 h 19050"/>
                              <a:gd name="connsiteX8" fmla="*/ 24289 w 95250"/>
                              <a:gd name="connsiteY8" fmla="*/ 11906 h 19050"/>
                              <a:gd name="connsiteX9" fmla="*/ 37624 w 95250"/>
                              <a:gd name="connsiteY9" fmla="*/ 15716 h 19050"/>
                              <a:gd name="connsiteX10" fmla="*/ 52864 w 95250"/>
                              <a:gd name="connsiteY10" fmla="*/ 20478 h 19050"/>
                              <a:gd name="connsiteX11" fmla="*/ 90964 w 95250"/>
                              <a:gd name="connsiteY11" fmla="*/ 20478 h 19050"/>
                              <a:gd name="connsiteX12" fmla="*/ 86201 w 95250"/>
                              <a:gd name="connsiteY12" fmla="*/ 19526 h 19050"/>
                              <a:gd name="connsiteX13" fmla="*/ 74771 w 95250"/>
                              <a:gd name="connsiteY13" fmla="*/ 16669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74771" y="16669"/>
                                </a:moveTo>
                                <a:cubicBezTo>
                                  <a:pt x="70961" y="15716"/>
                                  <a:pt x="68104" y="15716"/>
                                  <a:pt x="64294" y="14764"/>
                                </a:cubicBezTo>
                                <a:cubicBezTo>
                                  <a:pt x="61436" y="13811"/>
                                  <a:pt x="57626" y="13811"/>
                                  <a:pt x="54769" y="12859"/>
                                </a:cubicBezTo>
                                <a:cubicBezTo>
                                  <a:pt x="49054" y="11906"/>
                                  <a:pt x="43339" y="10953"/>
                                  <a:pt x="38576" y="10953"/>
                                </a:cubicBezTo>
                                <a:cubicBezTo>
                                  <a:pt x="33814" y="10001"/>
                                  <a:pt x="29051" y="10001"/>
                                  <a:pt x="25241" y="9049"/>
                                </a:cubicBezTo>
                                <a:cubicBezTo>
                                  <a:pt x="21431" y="9049"/>
                                  <a:pt x="17621" y="8096"/>
                                  <a:pt x="15716" y="8096"/>
                                </a:cubicBezTo>
                                <a:cubicBezTo>
                                  <a:pt x="10001" y="7144"/>
                                  <a:pt x="7144" y="7144"/>
                                  <a:pt x="7144" y="7144"/>
                                </a:cubicBezTo>
                                <a:cubicBezTo>
                                  <a:pt x="7144" y="7144"/>
                                  <a:pt x="10001" y="8096"/>
                                  <a:pt x="14764" y="9049"/>
                                </a:cubicBezTo>
                                <a:cubicBezTo>
                                  <a:pt x="17621" y="10001"/>
                                  <a:pt x="20479" y="10953"/>
                                  <a:pt x="24289" y="11906"/>
                                </a:cubicBezTo>
                                <a:cubicBezTo>
                                  <a:pt x="28099" y="12859"/>
                                  <a:pt x="32861" y="13811"/>
                                  <a:pt x="37624" y="15716"/>
                                </a:cubicBezTo>
                                <a:cubicBezTo>
                                  <a:pt x="42386" y="16669"/>
                                  <a:pt x="47149" y="18574"/>
                                  <a:pt x="52864" y="20478"/>
                                </a:cubicBezTo>
                                <a:lnTo>
                                  <a:pt x="90964" y="20478"/>
                                </a:lnTo>
                                <a:cubicBezTo>
                                  <a:pt x="89059" y="20478"/>
                                  <a:pt x="87154" y="19526"/>
                                  <a:pt x="86201" y="19526"/>
                                </a:cubicBezTo>
                                <a:cubicBezTo>
                                  <a:pt x="82391" y="18574"/>
                                  <a:pt x="78581" y="17621"/>
                                  <a:pt x="74771" y="1666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6" name="Freeform: Shape 2056"/>
                        <wps:cNvSpPr/>
                        <wps:spPr>
                          <a:xfrm>
                            <a:off x="1173480" y="1298183"/>
                            <a:ext cx="161925" cy="19050"/>
                          </a:xfrm>
                          <a:custGeom>
                            <a:avLst/>
                            <a:gdLst>
                              <a:gd name="connsiteX0" fmla="*/ 150019 w 161925"/>
                              <a:gd name="connsiteY0" fmla="*/ 14764 h 19050"/>
                              <a:gd name="connsiteX1" fmla="*/ 145256 w 161925"/>
                              <a:gd name="connsiteY1" fmla="*/ 13811 h 19050"/>
                              <a:gd name="connsiteX2" fmla="*/ 135731 w 161925"/>
                              <a:gd name="connsiteY2" fmla="*/ 11906 h 19050"/>
                              <a:gd name="connsiteX3" fmla="*/ 117634 w 161925"/>
                              <a:gd name="connsiteY3" fmla="*/ 9049 h 19050"/>
                              <a:gd name="connsiteX4" fmla="*/ 99536 w 161925"/>
                              <a:gd name="connsiteY4" fmla="*/ 7144 h 19050"/>
                              <a:gd name="connsiteX5" fmla="*/ 82391 w 161925"/>
                              <a:gd name="connsiteY5" fmla="*/ 7144 h 19050"/>
                              <a:gd name="connsiteX6" fmla="*/ 17621 w 161925"/>
                              <a:gd name="connsiteY6" fmla="*/ 15716 h 19050"/>
                              <a:gd name="connsiteX7" fmla="*/ 10001 w 161925"/>
                              <a:gd name="connsiteY7" fmla="*/ 17621 h 19050"/>
                              <a:gd name="connsiteX8" fmla="*/ 7144 w 161925"/>
                              <a:gd name="connsiteY8" fmla="*/ 18574 h 19050"/>
                              <a:gd name="connsiteX9" fmla="*/ 159544 w 161925"/>
                              <a:gd name="connsiteY9" fmla="*/ 18574 h 19050"/>
                              <a:gd name="connsiteX10" fmla="*/ 154781 w 161925"/>
                              <a:gd name="connsiteY10" fmla="*/ 16669 h 19050"/>
                              <a:gd name="connsiteX11" fmla="*/ 150019 w 161925"/>
                              <a:gd name="connsiteY11" fmla="*/ 14764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61925" h="19050">
                                <a:moveTo>
                                  <a:pt x="150019" y="14764"/>
                                </a:moveTo>
                                <a:cubicBezTo>
                                  <a:pt x="148114" y="14764"/>
                                  <a:pt x="147161" y="13811"/>
                                  <a:pt x="145256" y="13811"/>
                                </a:cubicBezTo>
                                <a:cubicBezTo>
                                  <a:pt x="142399" y="12859"/>
                                  <a:pt x="139541" y="12859"/>
                                  <a:pt x="135731" y="11906"/>
                                </a:cubicBezTo>
                                <a:cubicBezTo>
                                  <a:pt x="130016" y="10954"/>
                                  <a:pt x="123349" y="10001"/>
                                  <a:pt x="117634" y="9049"/>
                                </a:cubicBezTo>
                                <a:cubicBezTo>
                                  <a:pt x="111919" y="8096"/>
                                  <a:pt x="105251" y="8096"/>
                                  <a:pt x="99536" y="7144"/>
                                </a:cubicBezTo>
                                <a:cubicBezTo>
                                  <a:pt x="93821" y="7144"/>
                                  <a:pt x="88106" y="7144"/>
                                  <a:pt x="82391" y="7144"/>
                                </a:cubicBezTo>
                                <a:cubicBezTo>
                                  <a:pt x="59531" y="7144"/>
                                  <a:pt x="37624" y="10954"/>
                                  <a:pt x="17621" y="15716"/>
                                </a:cubicBezTo>
                                <a:cubicBezTo>
                                  <a:pt x="14764" y="16669"/>
                                  <a:pt x="12859" y="16669"/>
                                  <a:pt x="10001" y="17621"/>
                                </a:cubicBezTo>
                                <a:cubicBezTo>
                                  <a:pt x="9049" y="17621"/>
                                  <a:pt x="8096" y="18574"/>
                                  <a:pt x="7144" y="18574"/>
                                </a:cubicBezTo>
                                <a:lnTo>
                                  <a:pt x="159544" y="18574"/>
                                </a:lnTo>
                                <a:cubicBezTo>
                                  <a:pt x="157639" y="17621"/>
                                  <a:pt x="155734" y="17621"/>
                                  <a:pt x="154781" y="16669"/>
                                </a:cubicBezTo>
                                <a:lnTo>
                                  <a:pt x="150019" y="1476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7" name="Freeform: Shape 2057"/>
                        <wps:cNvSpPr/>
                        <wps:spPr>
                          <a:xfrm>
                            <a:off x="5715" y="1043627"/>
                            <a:ext cx="228600" cy="219075"/>
                          </a:xfrm>
                          <a:custGeom>
                            <a:avLst/>
                            <a:gdLst>
                              <a:gd name="connsiteX0" fmla="*/ 27146 w 228600"/>
                              <a:gd name="connsiteY0" fmla="*/ 115014 h 219075"/>
                              <a:gd name="connsiteX1" fmla="*/ 33814 w 228600"/>
                              <a:gd name="connsiteY1" fmla="*/ 104537 h 219075"/>
                              <a:gd name="connsiteX2" fmla="*/ 41434 w 228600"/>
                              <a:gd name="connsiteY2" fmla="*/ 95012 h 219075"/>
                              <a:gd name="connsiteX3" fmla="*/ 45244 w 228600"/>
                              <a:gd name="connsiteY3" fmla="*/ 90249 h 219075"/>
                              <a:gd name="connsiteX4" fmla="*/ 47149 w 228600"/>
                              <a:gd name="connsiteY4" fmla="*/ 88344 h 219075"/>
                              <a:gd name="connsiteX5" fmla="*/ 49054 w 228600"/>
                              <a:gd name="connsiteY5" fmla="*/ 86439 h 219075"/>
                              <a:gd name="connsiteX6" fmla="*/ 53816 w 228600"/>
                              <a:gd name="connsiteY6" fmla="*/ 82629 h 219075"/>
                              <a:gd name="connsiteX7" fmla="*/ 58579 w 228600"/>
                              <a:gd name="connsiteY7" fmla="*/ 78819 h 219075"/>
                              <a:gd name="connsiteX8" fmla="*/ 62389 w 228600"/>
                              <a:gd name="connsiteY8" fmla="*/ 75962 h 219075"/>
                              <a:gd name="connsiteX9" fmla="*/ 65246 w 228600"/>
                              <a:gd name="connsiteY9" fmla="*/ 74057 h 219075"/>
                              <a:gd name="connsiteX10" fmla="*/ 70009 w 228600"/>
                              <a:gd name="connsiteY10" fmla="*/ 70247 h 219075"/>
                              <a:gd name="connsiteX11" fmla="*/ 90964 w 228600"/>
                              <a:gd name="connsiteY11" fmla="*/ 60722 h 219075"/>
                              <a:gd name="connsiteX12" fmla="*/ 111919 w 228600"/>
                              <a:gd name="connsiteY12" fmla="*/ 56912 h 219075"/>
                              <a:gd name="connsiteX13" fmla="*/ 130016 w 228600"/>
                              <a:gd name="connsiteY13" fmla="*/ 59769 h 219075"/>
                              <a:gd name="connsiteX14" fmla="*/ 131921 w 228600"/>
                              <a:gd name="connsiteY14" fmla="*/ 60722 h 219075"/>
                              <a:gd name="connsiteX15" fmla="*/ 133826 w 228600"/>
                              <a:gd name="connsiteY15" fmla="*/ 61674 h 219075"/>
                              <a:gd name="connsiteX16" fmla="*/ 135731 w 228600"/>
                              <a:gd name="connsiteY16" fmla="*/ 62627 h 219075"/>
                              <a:gd name="connsiteX17" fmla="*/ 137636 w 228600"/>
                              <a:gd name="connsiteY17" fmla="*/ 63579 h 219075"/>
                              <a:gd name="connsiteX18" fmla="*/ 139541 w 228600"/>
                              <a:gd name="connsiteY18" fmla="*/ 64532 h 219075"/>
                              <a:gd name="connsiteX19" fmla="*/ 140494 w 228600"/>
                              <a:gd name="connsiteY19" fmla="*/ 65485 h 219075"/>
                              <a:gd name="connsiteX20" fmla="*/ 141446 w 228600"/>
                              <a:gd name="connsiteY20" fmla="*/ 66437 h 219075"/>
                              <a:gd name="connsiteX21" fmla="*/ 142399 w 228600"/>
                              <a:gd name="connsiteY21" fmla="*/ 67389 h 219075"/>
                              <a:gd name="connsiteX22" fmla="*/ 143351 w 228600"/>
                              <a:gd name="connsiteY22" fmla="*/ 67389 h 219075"/>
                              <a:gd name="connsiteX23" fmla="*/ 143351 w 228600"/>
                              <a:gd name="connsiteY23" fmla="*/ 67389 h 219075"/>
                              <a:gd name="connsiteX24" fmla="*/ 144304 w 228600"/>
                              <a:gd name="connsiteY24" fmla="*/ 68342 h 219075"/>
                              <a:gd name="connsiteX25" fmla="*/ 149066 w 228600"/>
                              <a:gd name="connsiteY25" fmla="*/ 73104 h 219075"/>
                              <a:gd name="connsiteX26" fmla="*/ 149066 w 228600"/>
                              <a:gd name="connsiteY26" fmla="*/ 73104 h 219075"/>
                              <a:gd name="connsiteX27" fmla="*/ 148114 w 228600"/>
                              <a:gd name="connsiteY27" fmla="*/ 72152 h 219075"/>
                              <a:gd name="connsiteX28" fmla="*/ 148114 w 228600"/>
                              <a:gd name="connsiteY28" fmla="*/ 72152 h 219075"/>
                              <a:gd name="connsiteX29" fmla="*/ 148114 w 228600"/>
                              <a:gd name="connsiteY29" fmla="*/ 72152 h 219075"/>
                              <a:gd name="connsiteX30" fmla="*/ 149066 w 228600"/>
                              <a:gd name="connsiteY30" fmla="*/ 73104 h 219075"/>
                              <a:gd name="connsiteX31" fmla="*/ 150019 w 228600"/>
                              <a:gd name="connsiteY31" fmla="*/ 75010 h 219075"/>
                              <a:gd name="connsiteX32" fmla="*/ 152876 w 228600"/>
                              <a:gd name="connsiteY32" fmla="*/ 78819 h 219075"/>
                              <a:gd name="connsiteX33" fmla="*/ 153829 w 228600"/>
                              <a:gd name="connsiteY33" fmla="*/ 80724 h 219075"/>
                              <a:gd name="connsiteX34" fmla="*/ 154781 w 228600"/>
                              <a:gd name="connsiteY34" fmla="*/ 82629 h 219075"/>
                              <a:gd name="connsiteX35" fmla="*/ 157639 w 228600"/>
                              <a:gd name="connsiteY35" fmla="*/ 108347 h 219075"/>
                              <a:gd name="connsiteX36" fmla="*/ 151924 w 228600"/>
                              <a:gd name="connsiteY36" fmla="*/ 118824 h 219075"/>
                              <a:gd name="connsiteX37" fmla="*/ 144304 w 228600"/>
                              <a:gd name="connsiteY37" fmla="*/ 126444 h 219075"/>
                              <a:gd name="connsiteX38" fmla="*/ 143351 w 228600"/>
                              <a:gd name="connsiteY38" fmla="*/ 127397 h 219075"/>
                              <a:gd name="connsiteX39" fmla="*/ 111919 w 228600"/>
                              <a:gd name="connsiteY39" fmla="*/ 78819 h 219075"/>
                              <a:gd name="connsiteX40" fmla="*/ 35719 w 228600"/>
                              <a:gd name="connsiteY40" fmla="*/ 123587 h 219075"/>
                              <a:gd name="connsiteX41" fmla="*/ 147161 w 228600"/>
                              <a:gd name="connsiteY41" fmla="*/ 212169 h 219075"/>
                              <a:gd name="connsiteX42" fmla="*/ 174784 w 228600"/>
                              <a:gd name="connsiteY42" fmla="*/ 200739 h 219075"/>
                              <a:gd name="connsiteX43" fmla="*/ 198596 w 228600"/>
                              <a:gd name="connsiteY43" fmla="*/ 180737 h 219075"/>
                              <a:gd name="connsiteX44" fmla="*/ 216694 w 228600"/>
                              <a:gd name="connsiteY44" fmla="*/ 153114 h 219075"/>
                              <a:gd name="connsiteX45" fmla="*/ 226219 w 228600"/>
                              <a:gd name="connsiteY45" fmla="*/ 118824 h 219075"/>
                              <a:gd name="connsiteX46" fmla="*/ 223361 w 228600"/>
                              <a:gd name="connsiteY46" fmla="*/ 81677 h 219075"/>
                              <a:gd name="connsiteX47" fmla="*/ 206216 w 228600"/>
                              <a:gd name="connsiteY47" fmla="*/ 48339 h 219075"/>
                              <a:gd name="connsiteX48" fmla="*/ 203359 w 228600"/>
                              <a:gd name="connsiteY48" fmla="*/ 44529 h 219075"/>
                              <a:gd name="connsiteX49" fmla="*/ 200501 w 228600"/>
                              <a:gd name="connsiteY49" fmla="*/ 40719 h 219075"/>
                              <a:gd name="connsiteX50" fmla="*/ 193834 w 228600"/>
                              <a:gd name="connsiteY50" fmla="*/ 34052 h 219075"/>
                              <a:gd name="connsiteX51" fmla="*/ 190024 w 228600"/>
                              <a:gd name="connsiteY51" fmla="*/ 31194 h 219075"/>
                              <a:gd name="connsiteX52" fmla="*/ 188119 w 228600"/>
                              <a:gd name="connsiteY52" fmla="*/ 29289 h 219075"/>
                              <a:gd name="connsiteX53" fmla="*/ 187166 w 228600"/>
                              <a:gd name="connsiteY53" fmla="*/ 28337 h 219075"/>
                              <a:gd name="connsiteX54" fmla="*/ 187166 w 228600"/>
                              <a:gd name="connsiteY54" fmla="*/ 28337 h 219075"/>
                              <a:gd name="connsiteX55" fmla="*/ 186214 w 228600"/>
                              <a:gd name="connsiteY55" fmla="*/ 27385 h 219075"/>
                              <a:gd name="connsiteX56" fmla="*/ 186214 w 228600"/>
                              <a:gd name="connsiteY56" fmla="*/ 27385 h 219075"/>
                              <a:gd name="connsiteX57" fmla="*/ 180499 w 228600"/>
                              <a:gd name="connsiteY57" fmla="*/ 23574 h 219075"/>
                              <a:gd name="connsiteX58" fmla="*/ 179546 w 228600"/>
                              <a:gd name="connsiteY58" fmla="*/ 22622 h 219075"/>
                              <a:gd name="connsiteX59" fmla="*/ 178594 w 228600"/>
                              <a:gd name="connsiteY59" fmla="*/ 21669 h 219075"/>
                              <a:gd name="connsiteX60" fmla="*/ 176689 w 228600"/>
                              <a:gd name="connsiteY60" fmla="*/ 20717 h 219075"/>
                              <a:gd name="connsiteX61" fmla="*/ 171926 w 228600"/>
                              <a:gd name="connsiteY61" fmla="*/ 17860 h 219075"/>
                              <a:gd name="connsiteX62" fmla="*/ 170021 w 228600"/>
                              <a:gd name="connsiteY62" fmla="*/ 16907 h 219075"/>
                              <a:gd name="connsiteX63" fmla="*/ 168116 w 228600"/>
                              <a:gd name="connsiteY63" fmla="*/ 15954 h 219075"/>
                              <a:gd name="connsiteX64" fmla="*/ 163354 w 228600"/>
                              <a:gd name="connsiteY64" fmla="*/ 14049 h 219075"/>
                              <a:gd name="connsiteX65" fmla="*/ 158591 w 228600"/>
                              <a:gd name="connsiteY65" fmla="*/ 12144 h 219075"/>
                              <a:gd name="connsiteX66" fmla="*/ 153829 w 228600"/>
                              <a:gd name="connsiteY66" fmla="*/ 11192 h 219075"/>
                              <a:gd name="connsiteX67" fmla="*/ 149066 w 228600"/>
                              <a:gd name="connsiteY67" fmla="*/ 10239 h 219075"/>
                              <a:gd name="connsiteX68" fmla="*/ 144304 w 228600"/>
                              <a:gd name="connsiteY68" fmla="*/ 9287 h 219075"/>
                              <a:gd name="connsiteX69" fmla="*/ 107156 w 228600"/>
                              <a:gd name="connsiteY69" fmla="*/ 9287 h 219075"/>
                              <a:gd name="connsiteX70" fmla="*/ 73819 w 228600"/>
                              <a:gd name="connsiteY70" fmla="*/ 20717 h 219075"/>
                              <a:gd name="connsiteX71" fmla="*/ 46196 w 228600"/>
                              <a:gd name="connsiteY71" fmla="*/ 39767 h 219075"/>
                              <a:gd name="connsiteX72" fmla="*/ 40481 w 228600"/>
                              <a:gd name="connsiteY72" fmla="*/ 45482 h 219075"/>
                              <a:gd name="connsiteX73" fmla="*/ 37624 w 228600"/>
                              <a:gd name="connsiteY73" fmla="*/ 48339 h 219075"/>
                              <a:gd name="connsiteX74" fmla="*/ 34766 w 228600"/>
                              <a:gd name="connsiteY74" fmla="*/ 51197 h 219075"/>
                              <a:gd name="connsiteX75" fmla="*/ 29051 w 228600"/>
                              <a:gd name="connsiteY75" fmla="*/ 56912 h 219075"/>
                              <a:gd name="connsiteX76" fmla="*/ 24289 w 228600"/>
                              <a:gd name="connsiteY76" fmla="*/ 63579 h 219075"/>
                              <a:gd name="connsiteX77" fmla="*/ 22384 w 228600"/>
                              <a:gd name="connsiteY77" fmla="*/ 66437 h 219075"/>
                              <a:gd name="connsiteX78" fmla="*/ 20479 w 228600"/>
                              <a:gd name="connsiteY78" fmla="*/ 69294 h 219075"/>
                              <a:gd name="connsiteX79" fmla="*/ 16669 w 228600"/>
                              <a:gd name="connsiteY79" fmla="*/ 75962 h 219075"/>
                              <a:gd name="connsiteX80" fmla="*/ 9049 w 228600"/>
                              <a:gd name="connsiteY80" fmla="*/ 89297 h 219075"/>
                              <a:gd name="connsiteX81" fmla="*/ 7144 w 228600"/>
                              <a:gd name="connsiteY81" fmla="*/ 92154 h 219075"/>
                              <a:gd name="connsiteX82" fmla="*/ 7144 w 228600"/>
                              <a:gd name="connsiteY82" fmla="*/ 166449 h 219075"/>
                              <a:gd name="connsiteX83" fmla="*/ 23336 w 228600"/>
                              <a:gd name="connsiteY83" fmla="*/ 127397 h 219075"/>
                              <a:gd name="connsiteX84" fmla="*/ 27146 w 228600"/>
                              <a:gd name="connsiteY84" fmla="*/ 115014 h 219075"/>
                              <a:gd name="connsiteX85" fmla="*/ 147161 w 228600"/>
                              <a:gd name="connsiteY85" fmla="*/ 74057 h 219075"/>
                              <a:gd name="connsiteX86" fmla="*/ 147161 w 228600"/>
                              <a:gd name="connsiteY86" fmla="*/ 74057 h 219075"/>
                              <a:gd name="connsiteX87" fmla="*/ 147161 w 228600"/>
                              <a:gd name="connsiteY87" fmla="*/ 74057 h 219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</a:cxnLst>
                            <a:rect l="l" t="t" r="r" b="b"/>
                            <a:pathLst>
                              <a:path w="228600" h="219075">
                                <a:moveTo>
                                  <a:pt x="27146" y="115014"/>
                                </a:moveTo>
                                <a:cubicBezTo>
                                  <a:pt x="29051" y="111204"/>
                                  <a:pt x="31909" y="108347"/>
                                  <a:pt x="33814" y="104537"/>
                                </a:cubicBezTo>
                                <a:cubicBezTo>
                                  <a:pt x="36671" y="101679"/>
                                  <a:pt x="38576" y="97869"/>
                                  <a:pt x="41434" y="95012"/>
                                </a:cubicBezTo>
                                <a:cubicBezTo>
                                  <a:pt x="42386" y="93107"/>
                                  <a:pt x="44291" y="92154"/>
                                  <a:pt x="45244" y="90249"/>
                                </a:cubicBezTo>
                                <a:cubicBezTo>
                                  <a:pt x="46196" y="89297"/>
                                  <a:pt x="46196" y="88344"/>
                                  <a:pt x="47149" y="88344"/>
                                </a:cubicBezTo>
                                <a:lnTo>
                                  <a:pt x="49054" y="86439"/>
                                </a:lnTo>
                                <a:lnTo>
                                  <a:pt x="53816" y="82629"/>
                                </a:lnTo>
                                <a:lnTo>
                                  <a:pt x="58579" y="78819"/>
                                </a:lnTo>
                                <a:lnTo>
                                  <a:pt x="62389" y="75962"/>
                                </a:lnTo>
                                <a:cubicBezTo>
                                  <a:pt x="63341" y="75010"/>
                                  <a:pt x="64294" y="75010"/>
                                  <a:pt x="65246" y="74057"/>
                                </a:cubicBezTo>
                                <a:lnTo>
                                  <a:pt x="70009" y="70247"/>
                                </a:lnTo>
                                <a:cubicBezTo>
                                  <a:pt x="76676" y="66437"/>
                                  <a:pt x="83344" y="62627"/>
                                  <a:pt x="90964" y="60722"/>
                                </a:cubicBezTo>
                                <a:cubicBezTo>
                                  <a:pt x="97631" y="58817"/>
                                  <a:pt x="105251" y="56912"/>
                                  <a:pt x="111919" y="56912"/>
                                </a:cubicBezTo>
                                <a:cubicBezTo>
                                  <a:pt x="118586" y="56912"/>
                                  <a:pt x="125254" y="57864"/>
                                  <a:pt x="130016" y="59769"/>
                                </a:cubicBezTo>
                                <a:cubicBezTo>
                                  <a:pt x="130969" y="59769"/>
                                  <a:pt x="130969" y="59769"/>
                                  <a:pt x="131921" y="60722"/>
                                </a:cubicBezTo>
                                <a:lnTo>
                                  <a:pt x="133826" y="61674"/>
                                </a:lnTo>
                                <a:lnTo>
                                  <a:pt x="135731" y="62627"/>
                                </a:lnTo>
                                <a:cubicBezTo>
                                  <a:pt x="136684" y="62627"/>
                                  <a:pt x="136684" y="63579"/>
                                  <a:pt x="137636" y="63579"/>
                                </a:cubicBezTo>
                                <a:lnTo>
                                  <a:pt x="139541" y="64532"/>
                                </a:lnTo>
                                <a:cubicBezTo>
                                  <a:pt x="139541" y="64532"/>
                                  <a:pt x="140494" y="64532"/>
                                  <a:pt x="140494" y="65485"/>
                                </a:cubicBezTo>
                                <a:lnTo>
                                  <a:pt x="141446" y="66437"/>
                                </a:lnTo>
                                <a:cubicBezTo>
                                  <a:pt x="141446" y="66437"/>
                                  <a:pt x="142399" y="67389"/>
                                  <a:pt x="142399" y="67389"/>
                                </a:cubicBezTo>
                                <a:lnTo>
                                  <a:pt x="143351" y="67389"/>
                                </a:lnTo>
                                <a:lnTo>
                                  <a:pt x="143351" y="67389"/>
                                </a:lnTo>
                                <a:lnTo>
                                  <a:pt x="144304" y="68342"/>
                                </a:lnTo>
                                <a:cubicBezTo>
                                  <a:pt x="146209" y="70247"/>
                                  <a:pt x="147161" y="71199"/>
                                  <a:pt x="149066" y="73104"/>
                                </a:cubicBezTo>
                                <a:lnTo>
                                  <a:pt x="149066" y="73104"/>
                                </a:lnTo>
                                <a:cubicBezTo>
                                  <a:pt x="149066" y="73104"/>
                                  <a:pt x="148114" y="73104"/>
                                  <a:pt x="148114" y="72152"/>
                                </a:cubicBezTo>
                                <a:lnTo>
                                  <a:pt x="148114" y="72152"/>
                                </a:lnTo>
                                <a:lnTo>
                                  <a:pt x="148114" y="72152"/>
                                </a:lnTo>
                                <a:lnTo>
                                  <a:pt x="149066" y="73104"/>
                                </a:lnTo>
                                <a:lnTo>
                                  <a:pt x="150019" y="75010"/>
                                </a:lnTo>
                                <a:cubicBezTo>
                                  <a:pt x="150971" y="75962"/>
                                  <a:pt x="151924" y="77867"/>
                                  <a:pt x="152876" y="78819"/>
                                </a:cubicBezTo>
                                <a:cubicBezTo>
                                  <a:pt x="152876" y="79772"/>
                                  <a:pt x="153829" y="79772"/>
                                  <a:pt x="153829" y="80724"/>
                                </a:cubicBezTo>
                                <a:lnTo>
                                  <a:pt x="154781" y="82629"/>
                                </a:lnTo>
                                <a:cubicBezTo>
                                  <a:pt x="159544" y="92154"/>
                                  <a:pt x="159544" y="100727"/>
                                  <a:pt x="157639" y="108347"/>
                                </a:cubicBezTo>
                                <a:cubicBezTo>
                                  <a:pt x="156686" y="112157"/>
                                  <a:pt x="154781" y="115967"/>
                                  <a:pt x="151924" y="118824"/>
                                </a:cubicBezTo>
                                <a:cubicBezTo>
                                  <a:pt x="150019" y="121682"/>
                                  <a:pt x="147161" y="124539"/>
                                  <a:pt x="144304" y="126444"/>
                                </a:cubicBezTo>
                                <a:cubicBezTo>
                                  <a:pt x="144304" y="126444"/>
                                  <a:pt x="143351" y="127397"/>
                                  <a:pt x="143351" y="127397"/>
                                </a:cubicBezTo>
                                <a:cubicBezTo>
                                  <a:pt x="146209" y="113110"/>
                                  <a:pt x="141446" y="85487"/>
                                  <a:pt x="111919" y="78819"/>
                                </a:cubicBezTo>
                                <a:cubicBezTo>
                                  <a:pt x="85249" y="73104"/>
                                  <a:pt x="46196" y="89297"/>
                                  <a:pt x="35719" y="123587"/>
                                </a:cubicBezTo>
                                <a:cubicBezTo>
                                  <a:pt x="20479" y="170260"/>
                                  <a:pt x="62389" y="238839"/>
                                  <a:pt x="147161" y="212169"/>
                                </a:cubicBezTo>
                                <a:cubicBezTo>
                                  <a:pt x="156686" y="209312"/>
                                  <a:pt x="166211" y="205502"/>
                                  <a:pt x="174784" y="200739"/>
                                </a:cubicBezTo>
                                <a:cubicBezTo>
                                  <a:pt x="183356" y="195024"/>
                                  <a:pt x="191929" y="188357"/>
                                  <a:pt x="198596" y="180737"/>
                                </a:cubicBezTo>
                                <a:cubicBezTo>
                                  <a:pt x="206216" y="173117"/>
                                  <a:pt x="211931" y="163592"/>
                                  <a:pt x="216694" y="153114"/>
                                </a:cubicBezTo>
                                <a:cubicBezTo>
                                  <a:pt x="221456" y="142637"/>
                                  <a:pt x="224314" y="131207"/>
                                  <a:pt x="226219" y="118824"/>
                                </a:cubicBezTo>
                                <a:cubicBezTo>
                                  <a:pt x="227171" y="106442"/>
                                  <a:pt x="226219" y="94060"/>
                                  <a:pt x="223361" y="81677"/>
                                </a:cubicBezTo>
                                <a:cubicBezTo>
                                  <a:pt x="219551" y="69294"/>
                                  <a:pt x="213836" y="57864"/>
                                  <a:pt x="206216" y="48339"/>
                                </a:cubicBezTo>
                                <a:lnTo>
                                  <a:pt x="203359" y="44529"/>
                                </a:lnTo>
                                <a:cubicBezTo>
                                  <a:pt x="202406" y="43577"/>
                                  <a:pt x="201454" y="42624"/>
                                  <a:pt x="200501" y="40719"/>
                                </a:cubicBezTo>
                                <a:cubicBezTo>
                                  <a:pt x="198596" y="38814"/>
                                  <a:pt x="196691" y="35957"/>
                                  <a:pt x="193834" y="34052"/>
                                </a:cubicBezTo>
                                <a:lnTo>
                                  <a:pt x="190024" y="31194"/>
                                </a:lnTo>
                                <a:lnTo>
                                  <a:pt x="188119" y="29289"/>
                                </a:lnTo>
                                <a:lnTo>
                                  <a:pt x="187166" y="28337"/>
                                </a:lnTo>
                                <a:lnTo>
                                  <a:pt x="187166" y="28337"/>
                                </a:lnTo>
                                <a:cubicBezTo>
                                  <a:pt x="184309" y="26432"/>
                                  <a:pt x="186214" y="27385"/>
                                  <a:pt x="186214" y="27385"/>
                                </a:cubicBezTo>
                                <a:lnTo>
                                  <a:pt x="186214" y="27385"/>
                                </a:lnTo>
                                <a:cubicBezTo>
                                  <a:pt x="184309" y="26432"/>
                                  <a:pt x="182404" y="24527"/>
                                  <a:pt x="180499" y="23574"/>
                                </a:cubicBezTo>
                                <a:lnTo>
                                  <a:pt x="179546" y="22622"/>
                                </a:lnTo>
                                <a:lnTo>
                                  <a:pt x="178594" y="21669"/>
                                </a:lnTo>
                                <a:lnTo>
                                  <a:pt x="176689" y="20717"/>
                                </a:lnTo>
                                <a:cubicBezTo>
                                  <a:pt x="174784" y="19764"/>
                                  <a:pt x="173831" y="18812"/>
                                  <a:pt x="171926" y="17860"/>
                                </a:cubicBezTo>
                                <a:lnTo>
                                  <a:pt x="170021" y="16907"/>
                                </a:lnTo>
                                <a:cubicBezTo>
                                  <a:pt x="169069" y="16907"/>
                                  <a:pt x="168116" y="15954"/>
                                  <a:pt x="168116" y="15954"/>
                                </a:cubicBezTo>
                                <a:lnTo>
                                  <a:pt x="163354" y="14049"/>
                                </a:lnTo>
                                <a:cubicBezTo>
                                  <a:pt x="161449" y="13097"/>
                                  <a:pt x="160496" y="13097"/>
                                  <a:pt x="158591" y="12144"/>
                                </a:cubicBezTo>
                                <a:lnTo>
                                  <a:pt x="153829" y="11192"/>
                                </a:lnTo>
                                <a:lnTo>
                                  <a:pt x="149066" y="10239"/>
                                </a:lnTo>
                                <a:cubicBezTo>
                                  <a:pt x="147161" y="10239"/>
                                  <a:pt x="146209" y="9287"/>
                                  <a:pt x="144304" y="9287"/>
                                </a:cubicBezTo>
                                <a:cubicBezTo>
                                  <a:pt x="131921" y="6429"/>
                                  <a:pt x="119539" y="6429"/>
                                  <a:pt x="107156" y="9287"/>
                                </a:cubicBezTo>
                                <a:cubicBezTo>
                                  <a:pt x="94774" y="11192"/>
                                  <a:pt x="84296" y="15002"/>
                                  <a:pt x="73819" y="20717"/>
                                </a:cubicBezTo>
                                <a:cubicBezTo>
                                  <a:pt x="63341" y="26432"/>
                                  <a:pt x="54769" y="32147"/>
                                  <a:pt x="46196" y="39767"/>
                                </a:cubicBezTo>
                                <a:lnTo>
                                  <a:pt x="40481" y="45482"/>
                                </a:lnTo>
                                <a:cubicBezTo>
                                  <a:pt x="39529" y="46435"/>
                                  <a:pt x="38576" y="47387"/>
                                  <a:pt x="37624" y="48339"/>
                                </a:cubicBezTo>
                                <a:lnTo>
                                  <a:pt x="34766" y="51197"/>
                                </a:lnTo>
                                <a:cubicBezTo>
                                  <a:pt x="32861" y="53102"/>
                                  <a:pt x="30956" y="55007"/>
                                  <a:pt x="29051" y="56912"/>
                                </a:cubicBezTo>
                                <a:cubicBezTo>
                                  <a:pt x="27146" y="58817"/>
                                  <a:pt x="26194" y="60722"/>
                                  <a:pt x="24289" y="63579"/>
                                </a:cubicBezTo>
                                <a:lnTo>
                                  <a:pt x="22384" y="66437"/>
                                </a:lnTo>
                                <a:cubicBezTo>
                                  <a:pt x="21431" y="67389"/>
                                  <a:pt x="20479" y="68342"/>
                                  <a:pt x="20479" y="69294"/>
                                </a:cubicBezTo>
                                <a:cubicBezTo>
                                  <a:pt x="19526" y="71199"/>
                                  <a:pt x="17621" y="73104"/>
                                  <a:pt x="16669" y="75962"/>
                                </a:cubicBezTo>
                                <a:cubicBezTo>
                                  <a:pt x="13811" y="79772"/>
                                  <a:pt x="11906" y="84535"/>
                                  <a:pt x="9049" y="89297"/>
                                </a:cubicBezTo>
                                <a:cubicBezTo>
                                  <a:pt x="8096" y="90249"/>
                                  <a:pt x="8096" y="91202"/>
                                  <a:pt x="7144" y="92154"/>
                                </a:cubicBezTo>
                                <a:lnTo>
                                  <a:pt x="7144" y="166449"/>
                                </a:lnTo>
                                <a:cubicBezTo>
                                  <a:pt x="10954" y="153114"/>
                                  <a:pt x="16669" y="139779"/>
                                  <a:pt x="23336" y="127397"/>
                                </a:cubicBezTo>
                                <a:cubicBezTo>
                                  <a:pt x="23336" y="122635"/>
                                  <a:pt x="25241" y="118824"/>
                                  <a:pt x="27146" y="115014"/>
                                </a:cubicBezTo>
                                <a:close/>
                                <a:moveTo>
                                  <a:pt x="147161" y="74057"/>
                                </a:moveTo>
                                <a:lnTo>
                                  <a:pt x="147161" y="74057"/>
                                </a:lnTo>
                                <a:cubicBezTo>
                                  <a:pt x="147161" y="73104"/>
                                  <a:pt x="147161" y="73104"/>
                                  <a:pt x="147161" y="7405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" name="Freeform: Shape 2058"/>
                        <wps:cNvSpPr/>
                        <wps:spPr>
                          <a:xfrm>
                            <a:off x="478155" y="1305803"/>
                            <a:ext cx="28575" cy="9525"/>
                          </a:xfrm>
                          <a:custGeom>
                            <a:avLst/>
                            <a:gdLst>
                              <a:gd name="connsiteX0" fmla="*/ 7144 w 28575"/>
                              <a:gd name="connsiteY0" fmla="*/ 7144 h 9525"/>
                              <a:gd name="connsiteX1" fmla="*/ 12859 w 28575"/>
                              <a:gd name="connsiteY1" fmla="*/ 9049 h 9525"/>
                              <a:gd name="connsiteX2" fmla="*/ 13811 w 28575"/>
                              <a:gd name="connsiteY2" fmla="*/ 9049 h 9525"/>
                              <a:gd name="connsiteX3" fmla="*/ 21431 w 28575"/>
                              <a:gd name="connsiteY3" fmla="*/ 9049 h 9525"/>
                              <a:gd name="connsiteX4" fmla="*/ 12859 w 28575"/>
                              <a:gd name="connsiteY4" fmla="*/ 8097 h 9525"/>
                              <a:gd name="connsiteX5" fmla="*/ 7144 w 28575"/>
                              <a:gd name="connsiteY5" fmla="*/ 7144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575" h="9525">
                                <a:moveTo>
                                  <a:pt x="7144" y="7144"/>
                                </a:moveTo>
                                <a:cubicBezTo>
                                  <a:pt x="7144" y="7144"/>
                                  <a:pt x="9049" y="8097"/>
                                  <a:pt x="12859" y="9049"/>
                                </a:cubicBezTo>
                                <a:cubicBezTo>
                                  <a:pt x="12859" y="9049"/>
                                  <a:pt x="12859" y="9049"/>
                                  <a:pt x="13811" y="9049"/>
                                </a:cubicBezTo>
                                <a:lnTo>
                                  <a:pt x="21431" y="9049"/>
                                </a:lnTo>
                                <a:cubicBezTo>
                                  <a:pt x="17621" y="8097"/>
                                  <a:pt x="14764" y="8097"/>
                                  <a:pt x="12859" y="8097"/>
                                </a:cubicBezTo>
                                <a:cubicBezTo>
                                  <a:pt x="9049" y="8097"/>
                                  <a:pt x="7144" y="7144"/>
                                  <a:pt x="7144" y="71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9" name="Freeform: Shape 2059"/>
                        <wps:cNvSpPr/>
                        <wps:spPr>
                          <a:xfrm>
                            <a:off x="4763" y="86603"/>
                            <a:ext cx="314325" cy="495300"/>
                          </a:xfrm>
                          <a:custGeom>
                            <a:avLst/>
                            <a:gdLst>
                              <a:gd name="connsiteX0" fmla="*/ 44291 w 314325"/>
                              <a:gd name="connsiteY0" fmla="*/ 124301 h 495300"/>
                              <a:gd name="connsiteX1" fmla="*/ 50006 w 314325"/>
                              <a:gd name="connsiteY1" fmla="*/ 125254 h 495300"/>
                              <a:gd name="connsiteX2" fmla="*/ 57626 w 314325"/>
                              <a:gd name="connsiteY2" fmla="*/ 126206 h 495300"/>
                              <a:gd name="connsiteX3" fmla="*/ 62389 w 314325"/>
                              <a:gd name="connsiteY3" fmla="*/ 127159 h 495300"/>
                              <a:gd name="connsiteX4" fmla="*/ 64294 w 314325"/>
                              <a:gd name="connsiteY4" fmla="*/ 127159 h 495300"/>
                              <a:gd name="connsiteX5" fmla="*/ 66199 w 314325"/>
                              <a:gd name="connsiteY5" fmla="*/ 127159 h 495300"/>
                              <a:gd name="connsiteX6" fmla="*/ 76676 w 314325"/>
                              <a:gd name="connsiteY6" fmla="*/ 129064 h 495300"/>
                              <a:gd name="connsiteX7" fmla="*/ 89059 w 314325"/>
                              <a:gd name="connsiteY7" fmla="*/ 131921 h 495300"/>
                              <a:gd name="connsiteX8" fmla="*/ 103346 w 314325"/>
                              <a:gd name="connsiteY8" fmla="*/ 135731 h 495300"/>
                              <a:gd name="connsiteX9" fmla="*/ 110966 w 314325"/>
                              <a:gd name="connsiteY9" fmla="*/ 137636 h 495300"/>
                              <a:gd name="connsiteX10" fmla="*/ 118586 w 314325"/>
                              <a:gd name="connsiteY10" fmla="*/ 140494 h 495300"/>
                              <a:gd name="connsiteX11" fmla="*/ 152876 w 314325"/>
                              <a:gd name="connsiteY11" fmla="*/ 153829 h 495300"/>
                              <a:gd name="connsiteX12" fmla="*/ 188119 w 314325"/>
                              <a:gd name="connsiteY12" fmla="*/ 173831 h 495300"/>
                              <a:gd name="connsiteX13" fmla="*/ 221456 w 314325"/>
                              <a:gd name="connsiteY13" fmla="*/ 201454 h 495300"/>
                              <a:gd name="connsiteX14" fmla="*/ 249079 w 314325"/>
                              <a:gd name="connsiteY14" fmla="*/ 236696 h 495300"/>
                              <a:gd name="connsiteX15" fmla="*/ 251936 w 314325"/>
                              <a:gd name="connsiteY15" fmla="*/ 241459 h 495300"/>
                              <a:gd name="connsiteX16" fmla="*/ 253841 w 314325"/>
                              <a:gd name="connsiteY16" fmla="*/ 244316 h 495300"/>
                              <a:gd name="connsiteX17" fmla="*/ 254794 w 314325"/>
                              <a:gd name="connsiteY17" fmla="*/ 247174 h 495300"/>
                              <a:gd name="connsiteX18" fmla="*/ 260509 w 314325"/>
                              <a:gd name="connsiteY18" fmla="*/ 257651 h 495300"/>
                              <a:gd name="connsiteX19" fmla="*/ 265271 w 314325"/>
                              <a:gd name="connsiteY19" fmla="*/ 268129 h 495300"/>
                              <a:gd name="connsiteX20" fmla="*/ 269081 w 314325"/>
                              <a:gd name="connsiteY20" fmla="*/ 278606 h 495300"/>
                              <a:gd name="connsiteX21" fmla="*/ 272891 w 314325"/>
                              <a:gd name="connsiteY21" fmla="*/ 290036 h 495300"/>
                              <a:gd name="connsiteX22" fmla="*/ 275749 w 314325"/>
                              <a:gd name="connsiteY22" fmla="*/ 301466 h 495300"/>
                              <a:gd name="connsiteX23" fmla="*/ 278606 w 314325"/>
                              <a:gd name="connsiteY23" fmla="*/ 312897 h 495300"/>
                              <a:gd name="connsiteX24" fmla="*/ 280511 w 314325"/>
                              <a:gd name="connsiteY24" fmla="*/ 324326 h 495300"/>
                              <a:gd name="connsiteX25" fmla="*/ 283369 w 314325"/>
                              <a:gd name="connsiteY25" fmla="*/ 368141 h 495300"/>
                              <a:gd name="connsiteX26" fmla="*/ 283369 w 314325"/>
                              <a:gd name="connsiteY26" fmla="*/ 378619 h 495300"/>
                              <a:gd name="connsiteX27" fmla="*/ 282416 w 314325"/>
                              <a:gd name="connsiteY27" fmla="*/ 389097 h 495300"/>
                              <a:gd name="connsiteX28" fmla="*/ 282416 w 314325"/>
                              <a:gd name="connsiteY28" fmla="*/ 393859 h 495300"/>
                              <a:gd name="connsiteX29" fmla="*/ 281464 w 314325"/>
                              <a:gd name="connsiteY29" fmla="*/ 398622 h 495300"/>
                              <a:gd name="connsiteX30" fmla="*/ 280511 w 314325"/>
                              <a:gd name="connsiteY30" fmla="*/ 408147 h 495300"/>
                              <a:gd name="connsiteX31" fmla="*/ 274796 w 314325"/>
                              <a:gd name="connsiteY31" fmla="*/ 441484 h 495300"/>
                              <a:gd name="connsiteX32" fmla="*/ 272891 w 314325"/>
                              <a:gd name="connsiteY32" fmla="*/ 449104 h 495300"/>
                              <a:gd name="connsiteX33" fmla="*/ 270986 w 314325"/>
                              <a:gd name="connsiteY33" fmla="*/ 455772 h 495300"/>
                              <a:gd name="connsiteX34" fmla="*/ 268129 w 314325"/>
                              <a:gd name="connsiteY34" fmla="*/ 467201 h 495300"/>
                              <a:gd name="connsiteX35" fmla="*/ 263366 w 314325"/>
                              <a:gd name="connsiteY35" fmla="*/ 483394 h 495300"/>
                              <a:gd name="connsiteX36" fmla="*/ 261461 w 314325"/>
                              <a:gd name="connsiteY36" fmla="*/ 489109 h 495300"/>
                              <a:gd name="connsiteX37" fmla="*/ 264319 w 314325"/>
                              <a:gd name="connsiteY37" fmla="*/ 483394 h 495300"/>
                              <a:gd name="connsiteX38" fmla="*/ 271939 w 314325"/>
                              <a:gd name="connsiteY38" fmla="*/ 468154 h 495300"/>
                              <a:gd name="connsiteX39" fmla="*/ 277654 w 314325"/>
                              <a:gd name="connsiteY39" fmla="*/ 456724 h 495300"/>
                              <a:gd name="connsiteX40" fmla="*/ 280511 w 314325"/>
                              <a:gd name="connsiteY40" fmla="*/ 450056 h 495300"/>
                              <a:gd name="connsiteX41" fmla="*/ 283369 w 314325"/>
                              <a:gd name="connsiteY41" fmla="*/ 443389 h 495300"/>
                              <a:gd name="connsiteX42" fmla="*/ 295751 w 314325"/>
                              <a:gd name="connsiteY42" fmla="*/ 410051 h 495300"/>
                              <a:gd name="connsiteX43" fmla="*/ 298609 w 314325"/>
                              <a:gd name="connsiteY43" fmla="*/ 400526 h 495300"/>
                              <a:gd name="connsiteX44" fmla="*/ 300514 w 314325"/>
                              <a:gd name="connsiteY44" fmla="*/ 395764 h 495300"/>
                              <a:gd name="connsiteX45" fmla="*/ 301466 w 314325"/>
                              <a:gd name="connsiteY45" fmla="*/ 391001 h 495300"/>
                              <a:gd name="connsiteX46" fmla="*/ 304324 w 314325"/>
                              <a:gd name="connsiteY46" fmla="*/ 380524 h 495300"/>
                              <a:gd name="connsiteX47" fmla="*/ 306229 w 314325"/>
                              <a:gd name="connsiteY47" fmla="*/ 370047 h 495300"/>
                              <a:gd name="connsiteX48" fmla="*/ 311944 w 314325"/>
                              <a:gd name="connsiteY48" fmla="*/ 322422 h 495300"/>
                              <a:gd name="connsiteX49" fmla="*/ 311944 w 314325"/>
                              <a:gd name="connsiteY49" fmla="*/ 310039 h 495300"/>
                              <a:gd name="connsiteX50" fmla="*/ 310991 w 314325"/>
                              <a:gd name="connsiteY50" fmla="*/ 296704 h 495300"/>
                              <a:gd name="connsiteX51" fmla="*/ 310039 w 314325"/>
                              <a:gd name="connsiteY51" fmla="*/ 283369 h 495300"/>
                              <a:gd name="connsiteX52" fmla="*/ 308134 w 314325"/>
                              <a:gd name="connsiteY52" fmla="*/ 270034 h 495300"/>
                              <a:gd name="connsiteX53" fmla="*/ 305276 w 314325"/>
                              <a:gd name="connsiteY53" fmla="*/ 256699 h 495300"/>
                              <a:gd name="connsiteX54" fmla="*/ 302419 w 314325"/>
                              <a:gd name="connsiteY54" fmla="*/ 243364 h 495300"/>
                              <a:gd name="connsiteX55" fmla="*/ 298609 w 314325"/>
                              <a:gd name="connsiteY55" fmla="*/ 230029 h 495300"/>
                              <a:gd name="connsiteX56" fmla="*/ 297656 w 314325"/>
                              <a:gd name="connsiteY56" fmla="*/ 226219 h 495300"/>
                              <a:gd name="connsiteX57" fmla="*/ 296704 w 314325"/>
                              <a:gd name="connsiteY57" fmla="*/ 223361 h 495300"/>
                              <a:gd name="connsiteX58" fmla="*/ 293846 w 314325"/>
                              <a:gd name="connsiteY58" fmla="*/ 216694 h 495300"/>
                              <a:gd name="connsiteX59" fmla="*/ 267176 w 314325"/>
                              <a:gd name="connsiteY59" fmla="*/ 167164 h 495300"/>
                              <a:gd name="connsiteX60" fmla="*/ 251936 w 314325"/>
                              <a:gd name="connsiteY60" fmla="*/ 147161 h 495300"/>
                              <a:gd name="connsiteX61" fmla="*/ 251936 w 314325"/>
                              <a:gd name="connsiteY61" fmla="*/ 147161 h 495300"/>
                              <a:gd name="connsiteX62" fmla="*/ 251936 w 314325"/>
                              <a:gd name="connsiteY62" fmla="*/ 147161 h 495300"/>
                              <a:gd name="connsiteX63" fmla="*/ 231934 w 314325"/>
                              <a:gd name="connsiteY63" fmla="*/ 125254 h 495300"/>
                              <a:gd name="connsiteX64" fmla="*/ 201454 w 314325"/>
                              <a:gd name="connsiteY64" fmla="*/ 99536 h 495300"/>
                              <a:gd name="connsiteX65" fmla="*/ 7144 w 314325"/>
                              <a:gd name="connsiteY65" fmla="*/ 7144 h 495300"/>
                              <a:gd name="connsiteX66" fmla="*/ 7144 w 314325"/>
                              <a:gd name="connsiteY66" fmla="*/ 121444 h 495300"/>
                              <a:gd name="connsiteX67" fmla="*/ 44291 w 314325"/>
                              <a:gd name="connsiteY67" fmla="*/ 124301 h 495300"/>
                              <a:gd name="connsiteX68" fmla="*/ 44291 w 314325"/>
                              <a:gd name="connsiteY68" fmla="*/ 124301 h 495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314325" h="495300">
                                <a:moveTo>
                                  <a:pt x="44291" y="124301"/>
                                </a:moveTo>
                                <a:cubicBezTo>
                                  <a:pt x="44291" y="124301"/>
                                  <a:pt x="46196" y="124301"/>
                                  <a:pt x="50006" y="125254"/>
                                </a:cubicBezTo>
                                <a:cubicBezTo>
                                  <a:pt x="51911" y="125254"/>
                                  <a:pt x="54769" y="126206"/>
                                  <a:pt x="57626" y="126206"/>
                                </a:cubicBezTo>
                                <a:cubicBezTo>
                                  <a:pt x="59531" y="126206"/>
                                  <a:pt x="60484" y="126206"/>
                                  <a:pt x="62389" y="127159"/>
                                </a:cubicBezTo>
                                <a:cubicBezTo>
                                  <a:pt x="63341" y="127159"/>
                                  <a:pt x="64294" y="127159"/>
                                  <a:pt x="64294" y="127159"/>
                                </a:cubicBezTo>
                                <a:cubicBezTo>
                                  <a:pt x="65246" y="127159"/>
                                  <a:pt x="66199" y="127159"/>
                                  <a:pt x="66199" y="127159"/>
                                </a:cubicBezTo>
                                <a:cubicBezTo>
                                  <a:pt x="69056" y="128111"/>
                                  <a:pt x="72866" y="128111"/>
                                  <a:pt x="76676" y="129064"/>
                                </a:cubicBezTo>
                                <a:cubicBezTo>
                                  <a:pt x="80486" y="130016"/>
                                  <a:pt x="85249" y="130969"/>
                                  <a:pt x="89059" y="131921"/>
                                </a:cubicBezTo>
                                <a:cubicBezTo>
                                  <a:pt x="93821" y="132874"/>
                                  <a:pt x="98584" y="133826"/>
                                  <a:pt x="103346" y="135731"/>
                                </a:cubicBezTo>
                                <a:cubicBezTo>
                                  <a:pt x="106204" y="136684"/>
                                  <a:pt x="108109" y="136684"/>
                                  <a:pt x="110966" y="137636"/>
                                </a:cubicBezTo>
                                <a:cubicBezTo>
                                  <a:pt x="113824" y="138589"/>
                                  <a:pt x="115729" y="139541"/>
                                  <a:pt x="118586" y="140494"/>
                                </a:cubicBezTo>
                                <a:cubicBezTo>
                                  <a:pt x="129064" y="144304"/>
                                  <a:pt x="140494" y="148114"/>
                                  <a:pt x="152876" y="153829"/>
                                </a:cubicBezTo>
                                <a:cubicBezTo>
                                  <a:pt x="164306" y="159544"/>
                                  <a:pt x="176689" y="166211"/>
                                  <a:pt x="188119" y="173831"/>
                                </a:cubicBezTo>
                                <a:cubicBezTo>
                                  <a:pt x="199549" y="181451"/>
                                  <a:pt x="210979" y="190976"/>
                                  <a:pt x="221456" y="201454"/>
                                </a:cubicBezTo>
                                <a:cubicBezTo>
                                  <a:pt x="231934" y="211931"/>
                                  <a:pt x="241459" y="223361"/>
                                  <a:pt x="249079" y="236696"/>
                                </a:cubicBezTo>
                                <a:lnTo>
                                  <a:pt x="251936" y="241459"/>
                                </a:lnTo>
                                <a:lnTo>
                                  <a:pt x="253841" y="244316"/>
                                </a:lnTo>
                                <a:lnTo>
                                  <a:pt x="254794" y="247174"/>
                                </a:lnTo>
                                <a:cubicBezTo>
                                  <a:pt x="256699" y="250984"/>
                                  <a:pt x="258604" y="253841"/>
                                  <a:pt x="260509" y="257651"/>
                                </a:cubicBezTo>
                                <a:cubicBezTo>
                                  <a:pt x="262414" y="261461"/>
                                  <a:pt x="263366" y="264319"/>
                                  <a:pt x="265271" y="268129"/>
                                </a:cubicBezTo>
                                <a:cubicBezTo>
                                  <a:pt x="267176" y="271939"/>
                                  <a:pt x="268129" y="275749"/>
                                  <a:pt x="269081" y="278606"/>
                                </a:cubicBezTo>
                                <a:cubicBezTo>
                                  <a:pt x="270986" y="282416"/>
                                  <a:pt x="271939" y="286226"/>
                                  <a:pt x="272891" y="290036"/>
                                </a:cubicBezTo>
                                <a:cubicBezTo>
                                  <a:pt x="273844" y="293846"/>
                                  <a:pt x="274796" y="297656"/>
                                  <a:pt x="275749" y="301466"/>
                                </a:cubicBezTo>
                                <a:cubicBezTo>
                                  <a:pt x="276701" y="305276"/>
                                  <a:pt x="277654" y="309086"/>
                                  <a:pt x="278606" y="312897"/>
                                </a:cubicBezTo>
                                <a:cubicBezTo>
                                  <a:pt x="279559" y="316706"/>
                                  <a:pt x="279559" y="320516"/>
                                  <a:pt x="280511" y="324326"/>
                                </a:cubicBezTo>
                                <a:cubicBezTo>
                                  <a:pt x="282416" y="339566"/>
                                  <a:pt x="283369" y="353854"/>
                                  <a:pt x="283369" y="368141"/>
                                </a:cubicBezTo>
                                <a:cubicBezTo>
                                  <a:pt x="283369" y="371951"/>
                                  <a:pt x="283369" y="374809"/>
                                  <a:pt x="283369" y="378619"/>
                                </a:cubicBezTo>
                                <a:cubicBezTo>
                                  <a:pt x="283369" y="382429"/>
                                  <a:pt x="283369" y="385286"/>
                                  <a:pt x="282416" y="389097"/>
                                </a:cubicBezTo>
                                <a:cubicBezTo>
                                  <a:pt x="282416" y="391001"/>
                                  <a:pt x="282416" y="391954"/>
                                  <a:pt x="282416" y="393859"/>
                                </a:cubicBezTo>
                                <a:cubicBezTo>
                                  <a:pt x="282416" y="395764"/>
                                  <a:pt x="282416" y="396716"/>
                                  <a:pt x="281464" y="398622"/>
                                </a:cubicBezTo>
                                <a:cubicBezTo>
                                  <a:pt x="281464" y="401479"/>
                                  <a:pt x="280511" y="405289"/>
                                  <a:pt x="280511" y="408147"/>
                                </a:cubicBezTo>
                                <a:cubicBezTo>
                                  <a:pt x="278606" y="420529"/>
                                  <a:pt x="276701" y="431959"/>
                                  <a:pt x="274796" y="441484"/>
                                </a:cubicBezTo>
                                <a:cubicBezTo>
                                  <a:pt x="273844" y="444341"/>
                                  <a:pt x="273844" y="446247"/>
                                  <a:pt x="272891" y="449104"/>
                                </a:cubicBezTo>
                                <a:cubicBezTo>
                                  <a:pt x="271939" y="451009"/>
                                  <a:pt x="271939" y="453866"/>
                                  <a:pt x="270986" y="455772"/>
                                </a:cubicBezTo>
                                <a:cubicBezTo>
                                  <a:pt x="270034" y="460534"/>
                                  <a:pt x="269081" y="464344"/>
                                  <a:pt x="268129" y="467201"/>
                                </a:cubicBezTo>
                                <a:cubicBezTo>
                                  <a:pt x="266224" y="473869"/>
                                  <a:pt x="264319" y="479584"/>
                                  <a:pt x="263366" y="483394"/>
                                </a:cubicBezTo>
                                <a:cubicBezTo>
                                  <a:pt x="262414" y="487204"/>
                                  <a:pt x="261461" y="489109"/>
                                  <a:pt x="261461" y="489109"/>
                                </a:cubicBezTo>
                                <a:cubicBezTo>
                                  <a:pt x="261461" y="489109"/>
                                  <a:pt x="262414" y="487204"/>
                                  <a:pt x="264319" y="483394"/>
                                </a:cubicBezTo>
                                <a:cubicBezTo>
                                  <a:pt x="266224" y="479584"/>
                                  <a:pt x="269081" y="474822"/>
                                  <a:pt x="271939" y="468154"/>
                                </a:cubicBezTo>
                                <a:cubicBezTo>
                                  <a:pt x="273844" y="464344"/>
                                  <a:pt x="275749" y="461486"/>
                                  <a:pt x="277654" y="456724"/>
                                </a:cubicBezTo>
                                <a:cubicBezTo>
                                  <a:pt x="278606" y="454819"/>
                                  <a:pt x="279559" y="452914"/>
                                  <a:pt x="280511" y="450056"/>
                                </a:cubicBezTo>
                                <a:cubicBezTo>
                                  <a:pt x="281464" y="448151"/>
                                  <a:pt x="282416" y="445294"/>
                                  <a:pt x="283369" y="443389"/>
                                </a:cubicBezTo>
                                <a:cubicBezTo>
                                  <a:pt x="287179" y="433864"/>
                                  <a:pt x="291941" y="422434"/>
                                  <a:pt x="295751" y="410051"/>
                                </a:cubicBezTo>
                                <a:cubicBezTo>
                                  <a:pt x="296704" y="407194"/>
                                  <a:pt x="297656" y="403384"/>
                                  <a:pt x="298609" y="400526"/>
                                </a:cubicBezTo>
                                <a:cubicBezTo>
                                  <a:pt x="298609" y="398622"/>
                                  <a:pt x="299561" y="397669"/>
                                  <a:pt x="300514" y="395764"/>
                                </a:cubicBezTo>
                                <a:cubicBezTo>
                                  <a:pt x="300514" y="393859"/>
                                  <a:pt x="301466" y="391954"/>
                                  <a:pt x="301466" y="391001"/>
                                </a:cubicBezTo>
                                <a:cubicBezTo>
                                  <a:pt x="302419" y="387191"/>
                                  <a:pt x="303371" y="384334"/>
                                  <a:pt x="304324" y="380524"/>
                                </a:cubicBezTo>
                                <a:cubicBezTo>
                                  <a:pt x="305276" y="376714"/>
                                  <a:pt x="306229" y="372904"/>
                                  <a:pt x="306229" y="370047"/>
                                </a:cubicBezTo>
                                <a:cubicBezTo>
                                  <a:pt x="309086" y="354806"/>
                                  <a:pt x="310991" y="339566"/>
                                  <a:pt x="311944" y="322422"/>
                                </a:cubicBezTo>
                                <a:cubicBezTo>
                                  <a:pt x="311944" y="318611"/>
                                  <a:pt x="311944" y="313849"/>
                                  <a:pt x="311944" y="310039"/>
                                </a:cubicBezTo>
                                <a:cubicBezTo>
                                  <a:pt x="311944" y="305276"/>
                                  <a:pt x="311944" y="301466"/>
                                  <a:pt x="310991" y="296704"/>
                                </a:cubicBezTo>
                                <a:cubicBezTo>
                                  <a:pt x="310991" y="291941"/>
                                  <a:pt x="310039" y="288131"/>
                                  <a:pt x="310039" y="283369"/>
                                </a:cubicBezTo>
                                <a:cubicBezTo>
                                  <a:pt x="309086" y="278606"/>
                                  <a:pt x="309086" y="274796"/>
                                  <a:pt x="308134" y="270034"/>
                                </a:cubicBezTo>
                                <a:cubicBezTo>
                                  <a:pt x="307181" y="265271"/>
                                  <a:pt x="306229" y="261461"/>
                                  <a:pt x="305276" y="256699"/>
                                </a:cubicBezTo>
                                <a:cubicBezTo>
                                  <a:pt x="304324" y="251936"/>
                                  <a:pt x="303371" y="248126"/>
                                  <a:pt x="302419" y="243364"/>
                                </a:cubicBezTo>
                                <a:cubicBezTo>
                                  <a:pt x="301466" y="238601"/>
                                  <a:pt x="299561" y="234791"/>
                                  <a:pt x="298609" y="230029"/>
                                </a:cubicBezTo>
                                <a:lnTo>
                                  <a:pt x="297656" y="226219"/>
                                </a:lnTo>
                                <a:lnTo>
                                  <a:pt x="296704" y="223361"/>
                                </a:lnTo>
                                <a:lnTo>
                                  <a:pt x="293846" y="216694"/>
                                </a:lnTo>
                                <a:cubicBezTo>
                                  <a:pt x="287179" y="199549"/>
                                  <a:pt x="277654" y="182404"/>
                                  <a:pt x="267176" y="167164"/>
                                </a:cubicBezTo>
                                <a:cubicBezTo>
                                  <a:pt x="262414" y="160496"/>
                                  <a:pt x="256699" y="153829"/>
                                  <a:pt x="251936" y="147161"/>
                                </a:cubicBezTo>
                                <a:lnTo>
                                  <a:pt x="251936" y="147161"/>
                                </a:lnTo>
                                <a:cubicBezTo>
                                  <a:pt x="251936" y="147161"/>
                                  <a:pt x="251936" y="147161"/>
                                  <a:pt x="251936" y="147161"/>
                                </a:cubicBezTo>
                                <a:cubicBezTo>
                                  <a:pt x="245269" y="139541"/>
                                  <a:pt x="238601" y="131921"/>
                                  <a:pt x="231934" y="125254"/>
                                </a:cubicBezTo>
                                <a:cubicBezTo>
                                  <a:pt x="222409" y="115729"/>
                                  <a:pt x="211931" y="107156"/>
                                  <a:pt x="201454" y="99536"/>
                                </a:cubicBezTo>
                                <a:cubicBezTo>
                                  <a:pt x="143351" y="51911"/>
                                  <a:pt x="70961" y="13811"/>
                                  <a:pt x="7144" y="7144"/>
                                </a:cubicBezTo>
                                <a:lnTo>
                                  <a:pt x="7144" y="121444"/>
                                </a:lnTo>
                                <a:cubicBezTo>
                                  <a:pt x="18574" y="119539"/>
                                  <a:pt x="30956" y="121444"/>
                                  <a:pt x="44291" y="124301"/>
                                </a:cubicBezTo>
                                <a:lnTo>
                                  <a:pt x="44291" y="12430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0" name="Freeform: Shape 2060"/>
                        <wps:cNvSpPr/>
                        <wps:spPr>
                          <a:xfrm>
                            <a:off x="541973" y="499749"/>
                            <a:ext cx="228600" cy="285750"/>
                          </a:xfrm>
                          <a:custGeom>
                            <a:avLst/>
                            <a:gdLst>
                              <a:gd name="connsiteX0" fmla="*/ 189071 w 228600"/>
                              <a:gd name="connsiteY0" fmla="*/ 213123 h 285750"/>
                              <a:gd name="connsiteX1" fmla="*/ 197644 w 228600"/>
                              <a:gd name="connsiteY1" fmla="*/ 198835 h 285750"/>
                              <a:gd name="connsiteX2" fmla="*/ 207169 w 228600"/>
                              <a:gd name="connsiteY2" fmla="*/ 177880 h 285750"/>
                              <a:gd name="connsiteX3" fmla="*/ 212884 w 228600"/>
                              <a:gd name="connsiteY3" fmla="*/ 24528 h 285750"/>
                              <a:gd name="connsiteX4" fmla="*/ 152876 w 228600"/>
                              <a:gd name="connsiteY4" fmla="*/ 48340 h 285750"/>
                              <a:gd name="connsiteX5" fmla="*/ 168116 w 228600"/>
                              <a:gd name="connsiteY5" fmla="*/ 96917 h 285750"/>
                              <a:gd name="connsiteX6" fmla="*/ 168116 w 228600"/>
                              <a:gd name="connsiteY6" fmla="*/ 96917 h 285750"/>
                              <a:gd name="connsiteX7" fmla="*/ 169069 w 228600"/>
                              <a:gd name="connsiteY7" fmla="*/ 100728 h 285750"/>
                              <a:gd name="connsiteX8" fmla="*/ 170021 w 228600"/>
                              <a:gd name="connsiteY8" fmla="*/ 104538 h 285750"/>
                              <a:gd name="connsiteX9" fmla="*/ 170021 w 228600"/>
                              <a:gd name="connsiteY9" fmla="*/ 107395 h 285750"/>
                              <a:gd name="connsiteX10" fmla="*/ 170021 w 228600"/>
                              <a:gd name="connsiteY10" fmla="*/ 108348 h 285750"/>
                              <a:gd name="connsiteX11" fmla="*/ 170021 w 228600"/>
                              <a:gd name="connsiteY11" fmla="*/ 109300 h 285750"/>
                              <a:gd name="connsiteX12" fmla="*/ 170974 w 228600"/>
                              <a:gd name="connsiteY12" fmla="*/ 115015 h 285750"/>
                              <a:gd name="connsiteX13" fmla="*/ 171926 w 228600"/>
                              <a:gd name="connsiteY13" fmla="*/ 122635 h 285750"/>
                              <a:gd name="connsiteX14" fmla="*/ 171926 w 228600"/>
                              <a:gd name="connsiteY14" fmla="*/ 131208 h 285750"/>
                              <a:gd name="connsiteX15" fmla="*/ 171926 w 228600"/>
                              <a:gd name="connsiteY15" fmla="*/ 135970 h 285750"/>
                              <a:gd name="connsiteX16" fmla="*/ 171926 w 228600"/>
                              <a:gd name="connsiteY16" fmla="*/ 140733 h 285750"/>
                              <a:gd name="connsiteX17" fmla="*/ 170021 w 228600"/>
                              <a:gd name="connsiteY17" fmla="*/ 161688 h 285750"/>
                              <a:gd name="connsiteX18" fmla="*/ 165259 w 228600"/>
                              <a:gd name="connsiteY18" fmla="*/ 184548 h 285750"/>
                              <a:gd name="connsiteX19" fmla="*/ 155734 w 228600"/>
                              <a:gd name="connsiteY19" fmla="*/ 207408 h 285750"/>
                              <a:gd name="connsiteX20" fmla="*/ 141446 w 228600"/>
                              <a:gd name="connsiteY20" fmla="*/ 228363 h 285750"/>
                              <a:gd name="connsiteX21" fmla="*/ 139541 w 228600"/>
                              <a:gd name="connsiteY21" fmla="*/ 231220 h 285750"/>
                              <a:gd name="connsiteX22" fmla="*/ 138589 w 228600"/>
                              <a:gd name="connsiteY22" fmla="*/ 232173 h 285750"/>
                              <a:gd name="connsiteX23" fmla="*/ 137636 w 228600"/>
                              <a:gd name="connsiteY23" fmla="*/ 233125 h 285750"/>
                              <a:gd name="connsiteX24" fmla="*/ 132874 w 228600"/>
                              <a:gd name="connsiteY24" fmla="*/ 237888 h 285750"/>
                              <a:gd name="connsiteX25" fmla="*/ 128111 w 228600"/>
                              <a:gd name="connsiteY25" fmla="*/ 241698 h 285750"/>
                              <a:gd name="connsiteX26" fmla="*/ 123349 w 228600"/>
                              <a:gd name="connsiteY26" fmla="*/ 245508 h 285750"/>
                              <a:gd name="connsiteX27" fmla="*/ 117634 w 228600"/>
                              <a:gd name="connsiteY27" fmla="*/ 249317 h 285750"/>
                              <a:gd name="connsiteX28" fmla="*/ 111919 w 228600"/>
                              <a:gd name="connsiteY28" fmla="*/ 253128 h 285750"/>
                              <a:gd name="connsiteX29" fmla="*/ 106204 w 228600"/>
                              <a:gd name="connsiteY29" fmla="*/ 255985 h 285750"/>
                              <a:gd name="connsiteX30" fmla="*/ 100489 w 228600"/>
                              <a:gd name="connsiteY30" fmla="*/ 258842 h 285750"/>
                              <a:gd name="connsiteX31" fmla="*/ 76676 w 228600"/>
                              <a:gd name="connsiteY31" fmla="*/ 267415 h 285750"/>
                              <a:gd name="connsiteX32" fmla="*/ 70961 w 228600"/>
                              <a:gd name="connsiteY32" fmla="*/ 269320 h 285750"/>
                              <a:gd name="connsiteX33" fmla="*/ 65246 w 228600"/>
                              <a:gd name="connsiteY33" fmla="*/ 270273 h 285750"/>
                              <a:gd name="connsiteX34" fmla="*/ 62389 w 228600"/>
                              <a:gd name="connsiteY34" fmla="*/ 271225 h 285750"/>
                              <a:gd name="connsiteX35" fmla="*/ 59531 w 228600"/>
                              <a:gd name="connsiteY35" fmla="*/ 271225 h 285750"/>
                              <a:gd name="connsiteX36" fmla="*/ 53816 w 228600"/>
                              <a:gd name="connsiteY36" fmla="*/ 272178 h 285750"/>
                              <a:gd name="connsiteX37" fmla="*/ 34766 w 228600"/>
                              <a:gd name="connsiteY37" fmla="*/ 274083 h 285750"/>
                              <a:gd name="connsiteX38" fmla="*/ 30956 w 228600"/>
                              <a:gd name="connsiteY38" fmla="*/ 274083 h 285750"/>
                              <a:gd name="connsiteX39" fmla="*/ 27146 w 228600"/>
                              <a:gd name="connsiteY39" fmla="*/ 274083 h 285750"/>
                              <a:gd name="connsiteX40" fmla="*/ 20479 w 228600"/>
                              <a:gd name="connsiteY40" fmla="*/ 274083 h 285750"/>
                              <a:gd name="connsiteX41" fmla="*/ 10954 w 228600"/>
                              <a:gd name="connsiteY41" fmla="*/ 274083 h 285750"/>
                              <a:gd name="connsiteX42" fmla="*/ 7144 w 228600"/>
                              <a:gd name="connsiteY42" fmla="*/ 274083 h 285750"/>
                              <a:gd name="connsiteX43" fmla="*/ 10954 w 228600"/>
                              <a:gd name="connsiteY43" fmla="*/ 275035 h 285750"/>
                              <a:gd name="connsiteX44" fmla="*/ 20479 w 228600"/>
                              <a:gd name="connsiteY44" fmla="*/ 276940 h 285750"/>
                              <a:gd name="connsiteX45" fmla="*/ 27146 w 228600"/>
                              <a:gd name="connsiteY45" fmla="*/ 277892 h 285750"/>
                              <a:gd name="connsiteX46" fmla="*/ 30956 w 228600"/>
                              <a:gd name="connsiteY46" fmla="*/ 278845 h 285750"/>
                              <a:gd name="connsiteX47" fmla="*/ 34766 w 228600"/>
                              <a:gd name="connsiteY47" fmla="*/ 278845 h 285750"/>
                              <a:gd name="connsiteX48" fmla="*/ 54769 w 228600"/>
                              <a:gd name="connsiteY48" fmla="*/ 279798 h 285750"/>
                              <a:gd name="connsiteX49" fmla="*/ 60484 w 228600"/>
                              <a:gd name="connsiteY49" fmla="*/ 279798 h 285750"/>
                              <a:gd name="connsiteX50" fmla="*/ 63341 w 228600"/>
                              <a:gd name="connsiteY50" fmla="*/ 279798 h 285750"/>
                              <a:gd name="connsiteX51" fmla="*/ 66199 w 228600"/>
                              <a:gd name="connsiteY51" fmla="*/ 279798 h 285750"/>
                              <a:gd name="connsiteX52" fmla="*/ 71914 w 228600"/>
                              <a:gd name="connsiteY52" fmla="*/ 279798 h 285750"/>
                              <a:gd name="connsiteX53" fmla="*/ 78581 w 228600"/>
                              <a:gd name="connsiteY53" fmla="*/ 278845 h 285750"/>
                              <a:gd name="connsiteX54" fmla="*/ 105251 w 228600"/>
                              <a:gd name="connsiteY54" fmla="*/ 274083 h 285750"/>
                              <a:gd name="connsiteX55" fmla="*/ 111919 w 228600"/>
                              <a:gd name="connsiteY55" fmla="*/ 272178 h 285750"/>
                              <a:gd name="connsiteX56" fmla="*/ 118586 w 228600"/>
                              <a:gd name="connsiteY56" fmla="*/ 269320 h 285750"/>
                              <a:gd name="connsiteX57" fmla="*/ 125254 w 228600"/>
                              <a:gd name="connsiteY57" fmla="*/ 266463 h 285750"/>
                              <a:gd name="connsiteX58" fmla="*/ 131921 w 228600"/>
                              <a:gd name="connsiteY58" fmla="*/ 263605 h 285750"/>
                              <a:gd name="connsiteX59" fmla="*/ 138589 w 228600"/>
                              <a:gd name="connsiteY59" fmla="*/ 259795 h 285750"/>
                              <a:gd name="connsiteX60" fmla="*/ 145256 w 228600"/>
                              <a:gd name="connsiteY60" fmla="*/ 255985 h 285750"/>
                              <a:gd name="connsiteX61" fmla="*/ 151924 w 228600"/>
                              <a:gd name="connsiteY61" fmla="*/ 251223 h 285750"/>
                              <a:gd name="connsiteX62" fmla="*/ 153829 w 228600"/>
                              <a:gd name="connsiteY62" fmla="*/ 250270 h 285750"/>
                              <a:gd name="connsiteX63" fmla="*/ 155734 w 228600"/>
                              <a:gd name="connsiteY63" fmla="*/ 249317 h 285750"/>
                              <a:gd name="connsiteX64" fmla="*/ 158591 w 228600"/>
                              <a:gd name="connsiteY64" fmla="*/ 246460 h 285750"/>
                              <a:gd name="connsiteX65" fmla="*/ 181451 w 228600"/>
                              <a:gd name="connsiteY65" fmla="*/ 223600 h 285750"/>
                              <a:gd name="connsiteX66" fmla="*/ 189071 w 228600"/>
                              <a:gd name="connsiteY66" fmla="*/ 213123 h 285750"/>
                              <a:gd name="connsiteX67" fmla="*/ 189071 w 228600"/>
                              <a:gd name="connsiteY67" fmla="*/ 213123 h 285750"/>
                              <a:gd name="connsiteX68" fmla="*/ 189071 w 228600"/>
                              <a:gd name="connsiteY68" fmla="*/ 213123 h 285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228600" h="285750">
                                <a:moveTo>
                                  <a:pt x="189071" y="213123"/>
                                </a:moveTo>
                                <a:cubicBezTo>
                                  <a:pt x="191929" y="208360"/>
                                  <a:pt x="194786" y="203598"/>
                                  <a:pt x="197644" y="198835"/>
                                </a:cubicBezTo>
                                <a:cubicBezTo>
                                  <a:pt x="201454" y="192167"/>
                                  <a:pt x="204311" y="184548"/>
                                  <a:pt x="207169" y="177880"/>
                                </a:cubicBezTo>
                                <a:cubicBezTo>
                                  <a:pt x="229076" y="125492"/>
                                  <a:pt x="238601" y="60723"/>
                                  <a:pt x="212884" y="24528"/>
                                </a:cubicBezTo>
                                <a:cubicBezTo>
                                  <a:pt x="184309" y="-15477"/>
                                  <a:pt x="134779" y="22623"/>
                                  <a:pt x="152876" y="48340"/>
                                </a:cubicBezTo>
                                <a:cubicBezTo>
                                  <a:pt x="161449" y="59770"/>
                                  <a:pt x="165259" y="76915"/>
                                  <a:pt x="168116" y="96917"/>
                                </a:cubicBezTo>
                                <a:lnTo>
                                  <a:pt x="168116" y="96917"/>
                                </a:lnTo>
                                <a:cubicBezTo>
                                  <a:pt x="168116" y="96917"/>
                                  <a:pt x="168116" y="97870"/>
                                  <a:pt x="169069" y="100728"/>
                                </a:cubicBezTo>
                                <a:cubicBezTo>
                                  <a:pt x="169069" y="101680"/>
                                  <a:pt x="169069" y="103585"/>
                                  <a:pt x="170021" y="104538"/>
                                </a:cubicBezTo>
                                <a:cubicBezTo>
                                  <a:pt x="170021" y="105490"/>
                                  <a:pt x="170021" y="106442"/>
                                  <a:pt x="170021" y="107395"/>
                                </a:cubicBezTo>
                                <a:cubicBezTo>
                                  <a:pt x="170021" y="108348"/>
                                  <a:pt x="170021" y="108348"/>
                                  <a:pt x="170021" y="108348"/>
                                </a:cubicBezTo>
                                <a:cubicBezTo>
                                  <a:pt x="170021" y="108348"/>
                                  <a:pt x="170021" y="109300"/>
                                  <a:pt x="170021" y="109300"/>
                                </a:cubicBezTo>
                                <a:cubicBezTo>
                                  <a:pt x="170021" y="111205"/>
                                  <a:pt x="170021" y="113110"/>
                                  <a:pt x="170974" y="115015"/>
                                </a:cubicBezTo>
                                <a:cubicBezTo>
                                  <a:pt x="170974" y="116920"/>
                                  <a:pt x="170974" y="119778"/>
                                  <a:pt x="171926" y="122635"/>
                                </a:cubicBezTo>
                                <a:cubicBezTo>
                                  <a:pt x="171926" y="125492"/>
                                  <a:pt x="171926" y="128350"/>
                                  <a:pt x="171926" y="131208"/>
                                </a:cubicBezTo>
                                <a:cubicBezTo>
                                  <a:pt x="171926" y="133113"/>
                                  <a:pt x="171926" y="134065"/>
                                  <a:pt x="171926" y="135970"/>
                                </a:cubicBezTo>
                                <a:cubicBezTo>
                                  <a:pt x="171926" y="137875"/>
                                  <a:pt x="171926" y="138828"/>
                                  <a:pt x="171926" y="140733"/>
                                </a:cubicBezTo>
                                <a:cubicBezTo>
                                  <a:pt x="171926" y="147400"/>
                                  <a:pt x="170974" y="154067"/>
                                  <a:pt x="170021" y="161688"/>
                                </a:cubicBezTo>
                                <a:cubicBezTo>
                                  <a:pt x="169069" y="169308"/>
                                  <a:pt x="167164" y="176928"/>
                                  <a:pt x="165259" y="184548"/>
                                </a:cubicBezTo>
                                <a:cubicBezTo>
                                  <a:pt x="162401" y="192167"/>
                                  <a:pt x="159544" y="199788"/>
                                  <a:pt x="155734" y="207408"/>
                                </a:cubicBezTo>
                                <a:cubicBezTo>
                                  <a:pt x="151924" y="215028"/>
                                  <a:pt x="147161" y="221695"/>
                                  <a:pt x="141446" y="228363"/>
                                </a:cubicBezTo>
                                <a:lnTo>
                                  <a:pt x="139541" y="231220"/>
                                </a:lnTo>
                                <a:lnTo>
                                  <a:pt x="138589" y="232173"/>
                                </a:lnTo>
                                <a:lnTo>
                                  <a:pt x="137636" y="233125"/>
                                </a:lnTo>
                                <a:cubicBezTo>
                                  <a:pt x="135731" y="235030"/>
                                  <a:pt x="134779" y="235983"/>
                                  <a:pt x="132874" y="237888"/>
                                </a:cubicBezTo>
                                <a:cubicBezTo>
                                  <a:pt x="130969" y="238840"/>
                                  <a:pt x="130016" y="240745"/>
                                  <a:pt x="128111" y="241698"/>
                                </a:cubicBezTo>
                                <a:cubicBezTo>
                                  <a:pt x="126206" y="242650"/>
                                  <a:pt x="124301" y="244555"/>
                                  <a:pt x="123349" y="245508"/>
                                </a:cubicBezTo>
                                <a:cubicBezTo>
                                  <a:pt x="121444" y="246460"/>
                                  <a:pt x="119539" y="248365"/>
                                  <a:pt x="117634" y="249317"/>
                                </a:cubicBezTo>
                                <a:cubicBezTo>
                                  <a:pt x="115729" y="250270"/>
                                  <a:pt x="113824" y="252175"/>
                                  <a:pt x="111919" y="253128"/>
                                </a:cubicBezTo>
                                <a:cubicBezTo>
                                  <a:pt x="110014" y="254080"/>
                                  <a:pt x="108109" y="255033"/>
                                  <a:pt x="106204" y="255985"/>
                                </a:cubicBezTo>
                                <a:cubicBezTo>
                                  <a:pt x="104299" y="256938"/>
                                  <a:pt x="102394" y="257890"/>
                                  <a:pt x="100489" y="258842"/>
                                </a:cubicBezTo>
                                <a:cubicBezTo>
                                  <a:pt x="92869" y="262653"/>
                                  <a:pt x="85249" y="265510"/>
                                  <a:pt x="76676" y="267415"/>
                                </a:cubicBezTo>
                                <a:cubicBezTo>
                                  <a:pt x="74771" y="268367"/>
                                  <a:pt x="72866" y="268367"/>
                                  <a:pt x="70961" y="269320"/>
                                </a:cubicBezTo>
                                <a:cubicBezTo>
                                  <a:pt x="69056" y="269320"/>
                                  <a:pt x="67151" y="270273"/>
                                  <a:pt x="65246" y="270273"/>
                                </a:cubicBezTo>
                                <a:cubicBezTo>
                                  <a:pt x="64294" y="270273"/>
                                  <a:pt x="63341" y="270273"/>
                                  <a:pt x="62389" y="271225"/>
                                </a:cubicBezTo>
                                <a:cubicBezTo>
                                  <a:pt x="61436" y="271225"/>
                                  <a:pt x="60484" y="271225"/>
                                  <a:pt x="59531" y="271225"/>
                                </a:cubicBezTo>
                                <a:cubicBezTo>
                                  <a:pt x="57626" y="271225"/>
                                  <a:pt x="55721" y="272178"/>
                                  <a:pt x="53816" y="272178"/>
                                </a:cubicBezTo>
                                <a:cubicBezTo>
                                  <a:pt x="47149" y="273130"/>
                                  <a:pt x="40481" y="274083"/>
                                  <a:pt x="34766" y="274083"/>
                                </a:cubicBezTo>
                                <a:cubicBezTo>
                                  <a:pt x="32861" y="274083"/>
                                  <a:pt x="31909" y="274083"/>
                                  <a:pt x="30956" y="274083"/>
                                </a:cubicBezTo>
                                <a:cubicBezTo>
                                  <a:pt x="30004" y="274083"/>
                                  <a:pt x="28099" y="274083"/>
                                  <a:pt x="27146" y="274083"/>
                                </a:cubicBezTo>
                                <a:cubicBezTo>
                                  <a:pt x="24289" y="274083"/>
                                  <a:pt x="22384" y="274083"/>
                                  <a:pt x="20479" y="274083"/>
                                </a:cubicBezTo>
                                <a:cubicBezTo>
                                  <a:pt x="16669" y="274083"/>
                                  <a:pt x="12859" y="274083"/>
                                  <a:pt x="10954" y="274083"/>
                                </a:cubicBezTo>
                                <a:cubicBezTo>
                                  <a:pt x="9049" y="274083"/>
                                  <a:pt x="7144" y="274083"/>
                                  <a:pt x="7144" y="274083"/>
                                </a:cubicBezTo>
                                <a:cubicBezTo>
                                  <a:pt x="7144" y="274083"/>
                                  <a:pt x="8096" y="274083"/>
                                  <a:pt x="10954" y="275035"/>
                                </a:cubicBezTo>
                                <a:cubicBezTo>
                                  <a:pt x="12859" y="275035"/>
                                  <a:pt x="16669" y="275988"/>
                                  <a:pt x="20479" y="276940"/>
                                </a:cubicBezTo>
                                <a:cubicBezTo>
                                  <a:pt x="22384" y="276940"/>
                                  <a:pt x="25241" y="277892"/>
                                  <a:pt x="27146" y="277892"/>
                                </a:cubicBezTo>
                                <a:cubicBezTo>
                                  <a:pt x="28099" y="277892"/>
                                  <a:pt x="30004" y="277892"/>
                                  <a:pt x="30956" y="278845"/>
                                </a:cubicBezTo>
                                <a:cubicBezTo>
                                  <a:pt x="31909" y="278845"/>
                                  <a:pt x="33814" y="278845"/>
                                  <a:pt x="34766" y="278845"/>
                                </a:cubicBezTo>
                                <a:cubicBezTo>
                                  <a:pt x="40481" y="279798"/>
                                  <a:pt x="47149" y="279798"/>
                                  <a:pt x="54769" y="279798"/>
                                </a:cubicBezTo>
                                <a:cubicBezTo>
                                  <a:pt x="56674" y="279798"/>
                                  <a:pt x="58579" y="279798"/>
                                  <a:pt x="60484" y="279798"/>
                                </a:cubicBezTo>
                                <a:cubicBezTo>
                                  <a:pt x="61436" y="279798"/>
                                  <a:pt x="62389" y="279798"/>
                                  <a:pt x="63341" y="279798"/>
                                </a:cubicBezTo>
                                <a:cubicBezTo>
                                  <a:pt x="64294" y="279798"/>
                                  <a:pt x="65246" y="279798"/>
                                  <a:pt x="66199" y="279798"/>
                                </a:cubicBezTo>
                                <a:cubicBezTo>
                                  <a:pt x="68104" y="279798"/>
                                  <a:pt x="70009" y="279798"/>
                                  <a:pt x="71914" y="279798"/>
                                </a:cubicBezTo>
                                <a:cubicBezTo>
                                  <a:pt x="73819" y="279798"/>
                                  <a:pt x="75724" y="279798"/>
                                  <a:pt x="78581" y="278845"/>
                                </a:cubicBezTo>
                                <a:cubicBezTo>
                                  <a:pt x="87154" y="277892"/>
                                  <a:pt x="95726" y="276940"/>
                                  <a:pt x="105251" y="274083"/>
                                </a:cubicBezTo>
                                <a:cubicBezTo>
                                  <a:pt x="107156" y="273130"/>
                                  <a:pt x="110014" y="273130"/>
                                  <a:pt x="111919" y="272178"/>
                                </a:cubicBezTo>
                                <a:cubicBezTo>
                                  <a:pt x="113824" y="271225"/>
                                  <a:pt x="116681" y="270273"/>
                                  <a:pt x="118586" y="269320"/>
                                </a:cubicBezTo>
                                <a:cubicBezTo>
                                  <a:pt x="120491" y="268367"/>
                                  <a:pt x="123349" y="267415"/>
                                  <a:pt x="125254" y="266463"/>
                                </a:cubicBezTo>
                                <a:cubicBezTo>
                                  <a:pt x="127159" y="265510"/>
                                  <a:pt x="130016" y="264558"/>
                                  <a:pt x="131921" y="263605"/>
                                </a:cubicBezTo>
                                <a:cubicBezTo>
                                  <a:pt x="133826" y="262653"/>
                                  <a:pt x="136684" y="261700"/>
                                  <a:pt x="138589" y="259795"/>
                                </a:cubicBezTo>
                                <a:cubicBezTo>
                                  <a:pt x="140494" y="258842"/>
                                  <a:pt x="143351" y="256938"/>
                                  <a:pt x="145256" y="255985"/>
                                </a:cubicBezTo>
                                <a:cubicBezTo>
                                  <a:pt x="147161" y="254080"/>
                                  <a:pt x="150019" y="253128"/>
                                  <a:pt x="151924" y="251223"/>
                                </a:cubicBezTo>
                                <a:lnTo>
                                  <a:pt x="153829" y="250270"/>
                                </a:lnTo>
                                <a:lnTo>
                                  <a:pt x="155734" y="249317"/>
                                </a:lnTo>
                                <a:lnTo>
                                  <a:pt x="158591" y="246460"/>
                                </a:lnTo>
                                <a:cubicBezTo>
                                  <a:pt x="167164" y="239792"/>
                                  <a:pt x="174784" y="232173"/>
                                  <a:pt x="181451" y="223600"/>
                                </a:cubicBezTo>
                                <a:cubicBezTo>
                                  <a:pt x="183356" y="221695"/>
                                  <a:pt x="186214" y="216933"/>
                                  <a:pt x="189071" y="213123"/>
                                </a:cubicBezTo>
                                <a:lnTo>
                                  <a:pt x="189071" y="213123"/>
                                </a:lnTo>
                                <a:cubicBezTo>
                                  <a:pt x="189071" y="213123"/>
                                  <a:pt x="189071" y="213123"/>
                                  <a:pt x="189071" y="21312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1" name="Freeform: Shape 2061"/>
                        <wps:cNvSpPr/>
                        <wps:spPr>
                          <a:xfrm>
                            <a:off x="237173" y="949128"/>
                            <a:ext cx="257175" cy="295275"/>
                          </a:xfrm>
                          <a:custGeom>
                            <a:avLst/>
                            <a:gdLst>
                              <a:gd name="connsiteX0" fmla="*/ 213836 w 257175"/>
                              <a:gd name="connsiteY0" fmla="*/ 191416 h 295275"/>
                              <a:gd name="connsiteX1" fmla="*/ 241459 w 257175"/>
                              <a:gd name="connsiteY1" fmla="*/ 159983 h 295275"/>
                              <a:gd name="connsiteX2" fmla="*/ 255746 w 257175"/>
                              <a:gd name="connsiteY2" fmla="*/ 121883 h 295275"/>
                              <a:gd name="connsiteX3" fmla="*/ 255746 w 257175"/>
                              <a:gd name="connsiteY3" fmla="*/ 82830 h 295275"/>
                              <a:gd name="connsiteX4" fmla="*/ 243364 w 257175"/>
                              <a:gd name="connsiteY4" fmla="*/ 49493 h 295275"/>
                              <a:gd name="connsiteX5" fmla="*/ 230029 w 257175"/>
                              <a:gd name="connsiteY5" fmla="*/ 33300 h 295275"/>
                              <a:gd name="connsiteX6" fmla="*/ 230029 w 257175"/>
                              <a:gd name="connsiteY6" fmla="*/ 33300 h 295275"/>
                              <a:gd name="connsiteX7" fmla="*/ 225266 w 257175"/>
                              <a:gd name="connsiteY7" fmla="*/ 28538 h 295275"/>
                              <a:gd name="connsiteX8" fmla="*/ 120491 w 257175"/>
                              <a:gd name="connsiteY8" fmla="*/ 19966 h 295275"/>
                              <a:gd name="connsiteX9" fmla="*/ 129064 w 257175"/>
                              <a:gd name="connsiteY9" fmla="*/ 119978 h 295275"/>
                              <a:gd name="connsiteX10" fmla="*/ 204311 w 257175"/>
                              <a:gd name="connsiteY10" fmla="*/ 95213 h 295275"/>
                              <a:gd name="connsiteX11" fmla="*/ 208121 w 257175"/>
                              <a:gd name="connsiteY11" fmla="*/ 115216 h 295275"/>
                              <a:gd name="connsiteX12" fmla="*/ 203359 w 257175"/>
                              <a:gd name="connsiteY12" fmla="*/ 139028 h 295275"/>
                              <a:gd name="connsiteX13" fmla="*/ 189071 w 257175"/>
                              <a:gd name="connsiteY13" fmla="*/ 162841 h 295275"/>
                              <a:gd name="connsiteX14" fmla="*/ 165259 w 257175"/>
                              <a:gd name="connsiteY14" fmla="*/ 182843 h 295275"/>
                              <a:gd name="connsiteX15" fmla="*/ 158591 w 257175"/>
                              <a:gd name="connsiteY15" fmla="*/ 186653 h 295275"/>
                              <a:gd name="connsiteX16" fmla="*/ 154781 w 257175"/>
                              <a:gd name="connsiteY16" fmla="*/ 188558 h 295275"/>
                              <a:gd name="connsiteX17" fmla="*/ 150971 w 257175"/>
                              <a:gd name="connsiteY17" fmla="*/ 190463 h 295275"/>
                              <a:gd name="connsiteX18" fmla="*/ 134779 w 257175"/>
                              <a:gd name="connsiteY18" fmla="*/ 198083 h 295275"/>
                              <a:gd name="connsiteX19" fmla="*/ 103346 w 257175"/>
                              <a:gd name="connsiteY19" fmla="*/ 214275 h 295275"/>
                              <a:gd name="connsiteX20" fmla="*/ 73819 w 257175"/>
                              <a:gd name="connsiteY20" fmla="*/ 230468 h 295275"/>
                              <a:gd name="connsiteX21" fmla="*/ 48101 w 257175"/>
                              <a:gd name="connsiteY21" fmla="*/ 245708 h 295275"/>
                              <a:gd name="connsiteX22" fmla="*/ 28099 w 257175"/>
                              <a:gd name="connsiteY22" fmla="*/ 260948 h 295275"/>
                              <a:gd name="connsiteX23" fmla="*/ 24289 w 257175"/>
                              <a:gd name="connsiteY23" fmla="*/ 264758 h 295275"/>
                              <a:gd name="connsiteX24" fmla="*/ 20479 w 257175"/>
                              <a:gd name="connsiteY24" fmla="*/ 268568 h 295275"/>
                              <a:gd name="connsiteX25" fmla="*/ 14764 w 257175"/>
                              <a:gd name="connsiteY25" fmla="*/ 275236 h 295275"/>
                              <a:gd name="connsiteX26" fmla="*/ 12859 w 257175"/>
                              <a:gd name="connsiteY26" fmla="*/ 278093 h 295275"/>
                              <a:gd name="connsiteX27" fmla="*/ 10954 w 257175"/>
                              <a:gd name="connsiteY27" fmla="*/ 280950 h 295275"/>
                              <a:gd name="connsiteX28" fmla="*/ 9049 w 257175"/>
                              <a:gd name="connsiteY28" fmla="*/ 285713 h 295275"/>
                              <a:gd name="connsiteX29" fmla="*/ 7144 w 257175"/>
                              <a:gd name="connsiteY29" fmla="*/ 289523 h 295275"/>
                              <a:gd name="connsiteX30" fmla="*/ 9049 w 257175"/>
                              <a:gd name="connsiteY30" fmla="*/ 285713 h 295275"/>
                              <a:gd name="connsiteX31" fmla="*/ 11906 w 257175"/>
                              <a:gd name="connsiteY31" fmla="*/ 281903 h 295275"/>
                              <a:gd name="connsiteX32" fmla="*/ 13811 w 257175"/>
                              <a:gd name="connsiteY32" fmla="*/ 279046 h 295275"/>
                              <a:gd name="connsiteX33" fmla="*/ 16669 w 257175"/>
                              <a:gd name="connsiteY33" fmla="*/ 276188 h 295275"/>
                              <a:gd name="connsiteX34" fmla="*/ 23336 w 257175"/>
                              <a:gd name="connsiteY34" fmla="*/ 270473 h 295275"/>
                              <a:gd name="connsiteX35" fmla="*/ 27146 w 257175"/>
                              <a:gd name="connsiteY35" fmla="*/ 267616 h 295275"/>
                              <a:gd name="connsiteX36" fmla="*/ 31909 w 257175"/>
                              <a:gd name="connsiteY36" fmla="*/ 264758 h 295275"/>
                              <a:gd name="connsiteX37" fmla="*/ 53816 w 257175"/>
                              <a:gd name="connsiteY37" fmla="*/ 253328 h 295275"/>
                              <a:gd name="connsiteX38" fmla="*/ 80486 w 257175"/>
                              <a:gd name="connsiteY38" fmla="*/ 242850 h 295275"/>
                              <a:gd name="connsiteX39" fmla="*/ 110966 w 257175"/>
                              <a:gd name="connsiteY39" fmla="*/ 232373 h 295275"/>
                              <a:gd name="connsiteX40" fmla="*/ 144304 w 257175"/>
                              <a:gd name="connsiteY40" fmla="*/ 221896 h 295275"/>
                              <a:gd name="connsiteX41" fmla="*/ 161449 w 257175"/>
                              <a:gd name="connsiteY41" fmla="*/ 216180 h 295275"/>
                              <a:gd name="connsiteX42" fmla="*/ 166211 w 257175"/>
                              <a:gd name="connsiteY42" fmla="*/ 215228 h 295275"/>
                              <a:gd name="connsiteX43" fmla="*/ 170974 w 257175"/>
                              <a:gd name="connsiteY43" fmla="*/ 213323 h 295275"/>
                              <a:gd name="connsiteX44" fmla="*/ 180499 w 257175"/>
                              <a:gd name="connsiteY44" fmla="*/ 209513 h 295275"/>
                              <a:gd name="connsiteX45" fmla="*/ 213836 w 257175"/>
                              <a:gd name="connsiteY45" fmla="*/ 191416 h 295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57175" h="295275">
                                <a:moveTo>
                                  <a:pt x="213836" y="191416"/>
                                </a:moveTo>
                                <a:cubicBezTo>
                                  <a:pt x="225266" y="182843"/>
                                  <a:pt x="234791" y="172366"/>
                                  <a:pt x="241459" y="159983"/>
                                </a:cubicBezTo>
                                <a:cubicBezTo>
                                  <a:pt x="249079" y="147600"/>
                                  <a:pt x="253841" y="134266"/>
                                  <a:pt x="255746" y="121883"/>
                                </a:cubicBezTo>
                                <a:cubicBezTo>
                                  <a:pt x="257651" y="108548"/>
                                  <a:pt x="257651" y="95213"/>
                                  <a:pt x="255746" y="82830"/>
                                </a:cubicBezTo>
                                <a:cubicBezTo>
                                  <a:pt x="253841" y="70448"/>
                                  <a:pt x="249079" y="59018"/>
                                  <a:pt x="243364" y="49493"/>
                                </a:cubicBezTo>
                                <a:cubicBezTo>
                                  <a:pt x="239554" y="42825"/>
                                  <a:pt x="234791" y="38063"/>
                                  <a:pt x="230029" y="33300"/>
                                </a:cubicBezTo>
                                <a:cubicBezTo>
                                  <a:pt x="230029" y="33300"/>
                                  <a:pt x="230029" y="33300"/>
                                  <a:pt x="230029" y="33300"/>
                                </a:cubicBezTo>
                                <a:cubicBezTo>
                                  <a:pt x="228124" y="31396"/>
                                  <a:pt x="226219" y="30443"/>
                                  <a:pt x="225266" y="28538"/>
                                </a:cubicBezTo>
                                <a:cubicBezTo>
                                  <a:pt x="193834" y="3773"/>
                                  <a:pt x="150971" y="-37"/>
                                  <a:pt x="120491" y="19966"/>
                                </a:cubicBezTo>
                                <a:cubicBezTo>
                                  <a:pt x="70961" y="53303"/>
                                  <a:pt x="86201" y="117121"/>
                                  <a:pt x="129064" y="119978"/>
                                </a:cubicBezTo>
                                <a:cubicBezTo>
                                  <a:pt x="170974" y="122836"/>
                                  <a:pt x="179546" y="56161"/>
                                  <a:pt x="204311" y="95213"/>
                                </a:cubicBezTo>
                                <a:cubicBezTo>
                                  <a:pt x="206216" y="100928"/>
                                  <a:pt x="208121" y="107596"/>
                                  <a:pt x="208121" y="115216"/>
                                </a:cubicBezTo>
                                <a:cubicBezTo>
                                  <a:pt x="208121" y="122836"/>
                                  <a:pt x="206216" y="130455"/>
                                  <a:pt x="203359" y="139028"/>
                                </a:cubicBezTo>
                                <a:cubicBezTo>
                                  <a:pt x="200501" y="147600"/>
                                  <a:pt x="194786" y="155221"/>
                                  <a:pt x="189071" y="162841"/>
                                </a:cubicBezTo>
                                <a:cubicBezTo>
                                  <a:pt x="182404" y="170461"/>
                                  <a:pt x="173831" y="177128"/>
                                  <a:pt x="165259" y="182843"/>
                                </a:cubicBezTo>
                                <a:cubicBezTo>
                                  <a:pt x="163354" y="184748"/>
                                  <a:pt x="160496" y="185700"/>
                                  <a:pt x="158591" y="186653"/>
                                </a:cubicBezTo>
                                <a:lnTo>
                                  <a:pt x="154781" y="188558"/>
                                </a:lnTo>
                                <a:lnTo>
                                  <a:pt x="150971" y="190463"/>
                                </a:lnTo>
                                <a:cubicBezTo>
                                  <a:pt x="145256" y="193321"/>
                                  <a:pt x="140494" y="196178"/>
                                  <a:pt x="134779" y="198083"/>
                                </a:cubicBezTo>
                                <a:cubicBezTo>
                                  <a:pt x="124301" y="203798"/>
                                  <a:pt x="113824" y="208561"/>
                                  <a:pt x="103346" y="214275"/>
                                </a:cubicBezTo>
                                <a:cubicBezTo>
                                  <a:pt x="92869" y="219991"/>
                                  <a:pt x="83344" y="224753"/>
                                  <a:pt x="73819" y="230468"/>
                                </a:cubicBezTo>
                                <a:cubicBezTo>
                                  <a:pt x="64294" y="235230"/>
                                  <a:pt x="55721" y="240946"/>
                                  <a:pt x="48101" y="245708"/>
                                </a:cubicBezTo>
                                <a:cubicBezTo>
                                  <a:pt x="40481" y="251423"/>
                                  <a:pt x="33814" y="256186"/>
                                  <a:pt x="28099" y="260948"/>
                                </a:cubicBezTo>
                                <a:cubicBezTo>
                                  <a:pt x="26194" y="261900"/>
                                  <a:pt x="25241" y="263805"/>
                                  <a:pt x="24289" y="264758"/>
                                </a:cubicBezTo>
                                <a:cubicBezTo>
                                  <a:pt x="23336" y="265711"/>
                                  <a:pt x="21431" y="267616"/>
                                  <a:pt x="20479" y="268568"/>
                                </a:cubicBezTo>
                                <a:cubicBezTo>
                                  <a:pt x="18574" y="271425"/>
                                  <a:pt x="16669" y="273330"/>
                                  <a:pt x="14764" y="275236"/>
                                </a:cubicBezTo>
                                <a:cubicBezTo>
                                  <a:pt x="13811" y="276188"/>
                                  <a:pt x="12859" y="277141"/>
                                  <a:pt x="12859" y="278093"/>
                                </a:cubicBezTo>
                                <a:cubicBezTo>
                                  <a:pt x="11906" y="279046"/>
                                  <a:pt x="11906" y="279998"/>
                                  <a:pt x="10954" y="280950"/>
                                </a:cubicBezTo>
                                <a:cubicBezTo>
                                  <a:pt x="10001" y="282855"/>
                                  <a:pt x="9049" y="284761"/>
                                  <a:pt x="9049" y="285713"/>
                                </a:cubicBezTo>
                                <a:cubicBezTo>
                                  <a:pt x="8096" y="288571"/>
                                  <a:pt x="7144" y="289523"/>
                                  <a:pt x="7144" y="289523"/>
                                </a:cubicBezTo>
                                <a:cubicBezTo>
                                  <a:pt x="7144" y="289523"/>
                                  <a:pt x="8096" y="288571"/>
                                  <a:pt x="9049" y="285713"/>
                                </a:cubicBezTo>
                                <a:cubicBezTo>
                                  <a:pt x="10001" y="284761"/>
                                  <a:pt x="10954" y="282855"/>
                                  <a:pt x="11906" y="281903"/>
                                </a:cubicBezTo>
                                <a:cubicBezTo>
                                  <a:pt x="12859" y="280950"/>
                                  <a:pt x="12859" y="279998"/>
                                  <a:pt x="13811" y="279046"/>
                                </a:cubicBezTo>
                                <a:cubicBezTo>
                                  <a:pt x="14764" y="278093"/>
                                  <a:pt x="15716" y="277141"/>
                                  <a:pt x="16669" y="276188"/>
                                </a:cubicBezTo>
                                <a:cubicBezTo>
                                  <a:pt x="18574" y="274283"/>
                                  <a:pt x="20479" y="272378"/>
                                  <a:pt x="23336" y="270473"/>
                                </a:cubicBezTo>
                                <a:cubicBezTo>
                                  <a:pt x="24289" y="269521"/>
                                  <a:pt x="26194" y="268568"/>
                                  <a:pt x="27146" y="267616"/>
                                </a:cubicBezTo>
                                <a:cubicBezTo>
                                  <a:pt x="28099" y="266663"/>
                                  <a:pt x="30004" y="265711"/>
                                  <a:pt x="31909" y="264758"/>
                                </a:cubicBezTo>
                                <a:cubicBezTo>
                                  <a:pt x="37624" y="260948"/>
                                  <a:pt x="45244" y="257138"/>
                                  <a:pt x="53816" y="253328"/>
                                </a:cubicBezTo>
                                <a:cubicBezTo>
                                  <a:pt x="62389" y="249518"/>
                                  <a:pt x="70961" y="245708"/>
                                  <a:pt x="80486" y="242850"/>
                                </a:cubicBezTo>
                                <a:cubicBezTo>
                                  <a:pt x="90011" y="239041"/>
                                  <a:pt x="100489" y="236183"/>
                                  <a:pt x="110966" y="232373"/>
                                </a:cubicBezTo>
                                <a:cubicBezTo>
                                  <a:pt x="121444" y="228563"/>
                                  <a:pt x="132874" y="225705"/>
                                  <a:pt x="144304" y="221896"/>
                                </a:cubicBezTo>
                                <a:cubicBezTo>
                                  <a:pt x="150019" y="219991"/>
                                  <a:pt x="155734" y="218086"/>
                                  <a:pt x="161449" y="216180"/>
                                </a:cubicBezTo>
                                <a:lnTo>
                                  <a:pt x="166211" y="215228"/>
                                </a:lnTo>
                                <a:lnTo>
                                  <a:pt x="170974" y="213323"/>
                                </a:lnTo>
                                <a:cubicBezTo>
                                  <a:pt x="173831" y="212371"/>
                                  <a:pt x="177641" y="211418"/>
                                  <a:pt x="180499" y="209513"/>
                                </a:cubicBezTo>
                                <a:cubicBezTo>
                                  <a:pt x="190976" y="206655"/>
                                  <a:pt x="203359" y="199988"/>
                                  <a:pt x="213836" y="1914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2" name="Freeform: Shape 2062"/>
                        <wps:cNvSpPr/>
                        <wps:spPr>
                          <a:xfrm>
                            <a:off x="354984" y="119697"/>
                            <a:ext cx="257175" cy="409575"/>
                          </a:xfrm>
                          <a:custGeom>
                            <a:avLst/>
                            <a:gdLst>
                              <a:gd name="connsiteX0" fmla="*/ 15063 w 257175"/>
                              <a:gd name="connsiteY0" fmla="*/ 191219 h 409575"/>
                              <a:gd name="connsiteX1" fmla="*/ 16015 w 257175"/>
                              <a:gd name="connsiteY1" fmla="*/ 196934 h 409575"/>
                              <a:gd name="connsiteX2" fmla="*/ 19825 w 257175"/>
                              <a:gd name="connsiteY2" fmla="*/ 218842 h 409575"/>
                              <a:gd name="connsiteX3" fmla="*/ 27445 w 257175"/>
                              <a:gd name="connsiteY3" fmla="*/ 261704 h 409575"/>
                              <a:gd name="connsiteX4" fmla="*/ 34113 w 257175"/>
                              <a:gd name="connsiteY4" fmla="*/ 301709 h 409575"/>
                              <a:gd name="connsiteX5" fmla="*/ 37923 w 257175"/>
                              <a:gd name="connsiteY5" fmla="*/ 337904 h 409575"/>
                              <a:gd name="connsiteX6" fmla="*/ 37923 w 257175"/>
                              <a:gd name="connsiteY6" fmla="*/ 368384 h 409575"/>
                              <a:gd name="connsiteX7" fmla="*/ 36970 w 257175"/>
                              <a:gd name="connsiteY7" fmla="*/ 375052 h 409575"/>
                              <a:gd name="connsiteX8" fmla="*/ 36018 w 257175"/>
                              <a:gd name="connsiteY8" fmla="*/ 380767 h 409575"/>
                              <a:gd name="connsiteX9" fmla="*/ 33160 w 257175"/>
                              <a:gd name="connsiteY9" fmla="*/ 391244 h 409575"/>
                              <a:gd name="connsiteX10" fmla="*/ 31255 w 257175"/>
                              <a:gd name="connsiteY10" fmla="*/ 396006 h 409575"/>
                              <a:gd name="connsiteX11" fmla="*/ 29350 w 257175"/>
                              <a:gd name="connsiteY11" fmla="*/ 399817 h 409575"/>
                              <a:gd name="connsiteX12" fmla="*/ 26493 w 257175"/>
                              <a:gd name="connsiteY12" fmla="*/ 405531 h 409575"/>
                              <a:gd name="connsiteX13" fmla="*/ 23635 w 257175"/>
                              <a:gd name="connsiteY13" fmla="*/ 410294 h 409575"/>
                              <a:gd name="connsiteX14" fmla="*/ 27445 w 257175"/>
                              <a:gd name="connsiteY14" fmla="*/ 406484 h 409575"/>
                              <a:gd name="connsiteX15" fmla="*/ 31255 w 257175"/>
                              <a:gd name="connsiteY15" fmla="*/ 400769 h 409575"/>
                              <a:gd name="connsiteX16" fmla="*/ 33160 w 257175"/>
                              <a:gd name="connsiteY16" fmla="*/ 396959 h 409575"/>
                              <a:gd name="connsiteX17" fmla="*/ 35065 w 257175"/>
                              <a:gd name="connsiteY17" fmla="*/ 393149 h 409575"/>
                              <a:gd name="connsiteX18" fmla="*/ 39828 w 257175"/>
                              <a:gd name="connsiteY18" fmla="*/ 382672 h 409575"/>
                              <a:gd name="connsiteX19" fmla="*/ 41733 w 257175"/>
                              <a:gd name="connsiteY19" fmla="*/ 376956 h 409575"/>
                              <a:gd name="connsiteX20" fmla="*/ 43638 w 257175"/>
                              <a:gd name="connsiteY20" fmla="*/ 370289 h 409575"/>
                              <a:gd name="connsiteX21" fmla="*/ 49353 w 257175"/>
                              <a:gd name="connsiteY21" fmla="*/ 338856 h 409575"/>
                              <a:gd name="connsiteX22" fmla="*/ 51258 w 257175"/>
                              <a:gd name="connsiteY22" fmla="*/ 301709 h 409575"/>
                              <a:gd name="connsiteX23" fmla="*/ 51258 w 257175"/>
                              <a:gd name="connsiteY23" fmla="*/ 260751 h 409575"/>
                              <a:gd name="connsiteX24" fmla="*/ 50305 w 257175"/>
                              <a:gd name="connsiteY24" fmla="*/ 216936 h 409575"/>
                              <a:gd name="connsiteX25" fmla="*/ 49353 w 257175"/>
                              <a:gd name="connsiteY25" fmla="*/ 194076 h 409575"/>
                              <a:gd name="connsiteX26" fmla="*/ 49353 w 257175"/>
                              <a:gd name="connsiteY26" fmla="*/ 188361 h 409575"/>
                              <a:gd name="connsiteX27" fmla="*/ 49353 w 257175"/>
                              <a:gd name="connsiteY27" fmla="*/ 183599 h 409575"/>
                              <a:gd name="connsiteX28" fmla="*/ 49353 w 257175"/>
                              <a:gd name="connsiteY28" fmla="*/ 173122 h 409575"/>
                              <a:gd name="connsiteX29" fmla="*/ 56973 w 257175"/>
                              <a:gd name="connsiteY29" fmla="*/ 135022 h 409575"/>
                              <a:gd name="connsiteX30" fmla="*/ 75070 w 257175"/>
                              <a:gd name="connsiteY30" fmla="*/ 105494 h 409575"/>
                              <a:gd name="connsiteX31" fmla="*/ 98883 w 257175"/>
                              <a:gd name="connsiteY31" fmla="*/ 86444 h 409575"/>
                              <a:gd name="connsiteX32" fmla="*/ 122695 w 257175"/>
                              <a:gd name="connsiteY32" fmla="*/ 78824 h 409575"/>
                              <a:gd name="connsiteX33" fmla="*/ 138888 w 257175"/>
                              <a:gd name="connsiteY33" fmla="*/ 175979 h 409575"/>
                              <a:gd name="connsiteX34" fmla="*/ 253188 w 257175"/>
                              <a:gd name="connsiteY34" fmla="*/ 127401 h 409575"/>
                              <a:gd name="connsiteX35" fmla="*/ 183655 w 257175"/>
                              <a:gd name="connsiteY35" fmla="*/ 15959 h 409575"/>
                              <a:gd name="connsiteX36" fmla="*/ 176035 w 257175"/>
                              <a:gd name="connsiteY36" fmla="*/ 13101 h 409575"/>
                              <a:gd name="connsiteX37" fmla="*/ 176035 w 257175"/>
                              <a:gd name="connsiteY37" fmla="*/ 13101 h 409575"/>
                              <a:gd name="connsiteX38" fmla="*/ 150318 w 257175"/>
                              <a:gd name="connsiteY38" fmla="*/ 7386 h 409575"/>
                              <a:gd name="connsiteX39" fmla="*/ 106503 w 257175"/>
                              <a:gd name="connsiteY39" fmla="*/ 12149 h 409575"/>
                              <a:gd name="connsiteX40" fmla="*/ 63640 w 257175"/>
                              <a:gd name="connsiteY40" fmla="*/ 34057 h 409575"/>
                              <a:gd name="connsiteX41" fmla="*/ 29350 w 257175"/>
                              <a:gd name="connsiteY41" fmla="*/ 72157 h 409575"/>
                              <a:gd name="connsiteX42" fmla="*/ 10300 w 257175"/>
                              <a:gd name="connsiteY42" fmla="*/ 120734 h 409575"/>
                              <a:gd name="connsiteX43" fmla="*/ 8395 w 257175"/>
                              <a:gd name="connsiteY43" fmla="*/ 172169 h 409575"/>
                              <a:gd name="connsiteX44" fmla="*/ 10300 w 257175"/>
                              <a:gd name="connsiteY44" fmla="*/ 184551 h 409575"/>
                              <a:gd name="connsiteX45" fmla="*/ 15063 w 257175"/>
                              <a:gd name="connsiteY45" fmla="*/ 191219 h 40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57175" h="409575">
                                <a:moveTo>
                                  <a:pt x="15063" y="191219"/>
                                </a:moveTo>
                                <a:lnTo>
                                  <a:pt x="16015" y="196934"/>
                                </a:lnTo>
                                <a:cubicBezTo>
                                  <a:pt x="16968" y="204554"/>
                                  <a:pt x="18873" y="212174"/>
                                  <a:pt x="19825" y="218842"/>
                                </a:cubicBezTo>
                                <a:cubicBezTo>
                                  <a:pt x="22683" y="233129"/>
                                  <a:pt x="25540" y="247417"/>
                                  <a:pt x="27445" y="261704"/>
                                </a:cubicBezTo>
                                <a:cubicBezTo>
                                  <a:pt x="29350" y="275992"/>
                                  <a:pt x="32208" y="289327"/>
                                  <a:pt x="34113" y="301709"/>
                                </a:cubicBezTo>
                                <a:cubicBezTo>
                                  <a:pt x="36018" y="314092"/>
                                  <a:pt x="36970" y="326474"/>
                                  <a:pt x="37923" y="337904"/>
                                </a:cubicBezTo>
                                <a:cubicBezTo>
                                  <a:pt x="38875" y="349334"/>
                                  <a:pt x="38875" y="358859"/>
                                  <a:pt x="37923" y="368384"/>
                                </a:cubicBezTo>
                                <a:cubicBezTo>
                                  <a:pt x="37923" y="370289"/>
                                  <a:pt x="36970" y="373147"/>
                                  <a:pt x="36970" y="375052"/>
                                </a:cubicBezTo>
                                <a:cubicBezTo>
                                  <a:pt x="36970" y="376956"/>
                                  <a:pt x="36018" y="378861"/>
                                  <a:pt x="36018" y="380767"/>
                                </a:cubicBezTo>
                                <a:cubicBezTo>
                                  <a:pt x="35065" y="384577"/>
                                  <a:pt x="34113" y="388386"/>
                                  <a:pt x="33160" y="391244"/>
                                </a:cubicBezTo>
                                <a:cubicBezTo>
                                  <a:pt x="32208" y="393149"/>
                                  <a:pt x="32208" y="394102"/>
                                  <a:pt x="31255" y="396006"/>
                                </a:cubicBezTo>
                                <a:cubicBezTo>
                                  <a:pt x="30303" y="396959"/>
                                  <a:pt x="30303" y="398864"/>
                                  <a:pt x="29350" y="399817"/>
                                </a:cubicBezTo>
                                <a:cubicBezTo>
                                  <a:pt x="28398" y="401722"/>
                                  <a:pt x="27445" y="404579"/>
                                  <a:pt x="26493" y="405531"/>
                                </a:cubicBezTo>
                                <a:cubicBezTo>
                                  <a:pt x="24588" y="408389"/>
                                  <a:pt x="23635" y="410294"/>
                                  <a:pt x="23635" y="410294"/>
                                </a:cubicBezTo>
                                <a:cubicBezTo>
                                  <a:pt x="23635" y="410294"/>
                                  <a:pt x="24588" y="408389"/>
                                  <a:pt x="27445" y="406484"/>
                                </a:cubicBezTo>
                                <a:cubicBezTo>
                                  <a:pt x="28398" y="405531"/>
                                  <a:pt x="30303" y="403627"/>
                                  <a:pt x="31255" y="400769"/>
                                </a:cubicBezTo>
                                <a:cubicBezTo>
                                  <a:pt x="32208" y="399817"/>
                                  <a:pt x="33160" y="398864"/>
                                  <a:pt x="33160" y="396959"/>
                                </a:cubicBezTo>
                                <a:cubicBezTo>
                                  <a:pt x="34113" y="396006"/>
                                  <a:pt x="35065" y="394102"/>
                                  <a:pt x="35065" y="393149"/>
                                </a:cubicBezTo>
                                <a:cubicBezTo>
                                  <a:pt x="36970" y="390292"/>
                                  <a:pt x="37923" y="386481"/>
                                  <a:pt x="39828" y="382672"/>
                                </a:cubicBezTo>
                                <a:cubicBezTo>
                                  <a:pt x="40780" y="380767"/>
                                  <a:pt x="40780" y="378861"/>
                                  <a:pt x="41733" y="376956"/>
                                </a:cubicBezTo>
                                <a:cubicBezTo>
                                  <a:pt x="42685" y="375052"/>
                                  <a:pt x="43638" y="372194"/>
                                  <a:pt x="43638" y="370289"/>
                                </a:cubicBezTo>
                                <a:cubicBezTo>
                                  <a:pt x="46495" y="360764"/>
                                  <a:pt x="47448" y="350286"/>
                                  <a:pt x="49353" y="338856"/>
                                </a:cubicBezTo>
                                <a:cubicBezTo>
                                  <a:pt x="50305" y="327427"/>
                                  <a:pt x="51258" y="315044"/>
                                  <a:pt x="51258" y="301709"/>
                                </a:cubicBezTo>
                                <a:cubicBezTo>
                                  <a:pt x="51258" y="288374"/>
                                  <a:pt x="52210" y="275039"/>
                                  <a:pt x="51258" y="260751"/>
                                </a:cubicBezTo>
                                <a:cubicBezTo>
                                  <a:pt x="51258" y="246464"/>
                                  <a:pt x="51258" y="231224"/>
                                  <a:pt x="50305" y="216936"/>
                                </a:cubicBezTo>
                                <a:cubicBezTo>
                                  <a:pt x="50305" y="209317"/>
                                  <a:pt x="50305" y="201697"/>
                                  <a:pt x="49353" y="194076"/>
                                </a:cubicBezTo>
                                <a:lnTo>
                                  <a:pt x="49353" y="188361"/>
                                </a:lnTo>
                                <a:lnTo>
                                  <a:pt x="49353" y="183599"/>
                                </a:lnTo>
                                <a:cubicBezTo>
                                  <a:pt x="49353" y="179789"/>
                                  <a:pt x="49353" y="176932"/>
                                  <a:pt x="49353" y="173122"/>
                                </a:cubicBezTo>
                                <a:cubicBezTo>
                                  <a:pt x="50305" y="159786"/>
                                  <a:pt x="53163" y="146451"/>
                                  <a:pt x="56973" y="135022"/>
                                </a:cubicBezTo>
                                <a:cubicBezTo>
                                  <a:pt x="61735" y="123592"/>
                                  <a:pt x="67450" y="113114"/>
                                  <a:pt x="75070" y="105494"/>
                                </a:cubicBezTo>
                                <a:cubicBezTo>
                                  <a:pt x="82690" y="96922"/>
                                  <a:pt x="90310" y="91207"/>
                                  <a:pt x="98883" y="86444"/>
                                </a:cubicBezTo>
                                <a:cubicBezTo>
                                  <a:pt x="107455" y="82634"/>
                                  <a:pt x="115075" y="79776"/>
                                  <a:pt x="122695" y="78824"/>
                                </a:cubicBezTo>
                                <a:cubicBezTo>
                                  <a:pt x="179845" y="83586"/>
                                  <a:pt x="111265" y="130259"/>
                                  <a:pt x="138888" y="175979"/>
                                </a:cubicBezTo>
                                <a:cubicBezTo>
                                  <a:pt x="166510" y="220747"/>
                                  <a:pt x="245568" y="201697"/>
                                  <a:pt x="253188" y="127401"/>
                                </a:cubicBezTo>
                                <a:cubicBezTo>
                                  <a:pt x="257950" y="81682"/>
                                  <a:pt x="229375" y="36914"/>
                                  <a:pt x="183655" y="15959"/>
                                </a:cubicBezTo>
                                <a:cubicBezTo>
                                  <a:pt x="180798" y="15007"/>
                                  <a:pt x="178893" y="14054"/>
                                  <a:pt x="176035" y="13101"/>
                                </a:cubicBezTo>
                                <a:cubicBezTo>
                                  <a:pt x="176035" y="13101"/>
                                  <a:pt x="176035" y="13101"/>
                                  <a:pt x="176035" y="13101"/>
                                </a:cubicBezTo>
                                <a:cubicBezTo>
                                  <a:pt x="168415" y="10244"/>
                                  <a:pt x="159843" y="8339"/>
                                  <a:pt x="150318" y="7386"/>
                                </a:cubicBezTo>
                                <a:cubicBezTo>
                                  <a:pt x="136030" y="6434"/>
                                  <a:pt x="121743" y="8339"/>
                                  <a:pt x="106503" y="12149"/>
                                </a:cubicBezTo>
                                <a:cubicBezTo>
                                  <a:pt x="92215" y="16911"/>
                                  <a:pt x="76975" y="24532"/>
                                  <a:pt x="63640" y="34057"/>
                                </a:cubicBezTo>
                                <a:cubicBezTo>
                                  <a:pt x="50305" y="44534"/>
                                  <a:pt x="38875" y="57869"/>
                                  <a:pt x="29350" y="72157"/>
                                </a:cubicBezTo>
                                <a:cubicBezTo>
                                  <a:pt x="19825" y="87397"/>
                                  <a:pt x="14110" y="103589"/>
                                  <a:pt x="10300" y="120734"/>
                                </a:cubicBezTo>
                                <a:cubicBezTo>
                                  <a:pt x="6490" y="137879"/>
                                  <a:pt x="6490" y="155024"/>
                                  <a:pt x="8395" y="172169"/>
                                </a:cubicBezTo>
                                <a:cubicBezTo>
                                  <a:pt x="8395" y="175979"/>
                                  <a:pt x="9348" y="180742"/>
                                  <a:pt x="10300" y="184551"/>
                                </a:cubicBezTo>
                                <a:lnTo>
                                  <a:pt x="15063" y="19121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3" name="Freeform: Shape 2063"/>
                        <wps:cNvSpPr/>
                        <wps:spPr>
                          <a:xfrm>
                            <a:off x="263843" y="552285"/>
                            <a:ext cx="285750" cy="228600"/>
                          </a:xfrm>
                          <a:custGeom>
                            <a:avLst/>
                            <a:gdLst>
                              <a:gd name="connsiteX0" fmla="*/ 17621 w 285750"/>
                              <a:gd name="connsiteY0" fmla="*/ 217736 h 228600"/>
                              <a:gd name="connsiteX1" fmla="*/ 26194 w 285750"/>
                              <a:gd name="connsiteY1" fmla="*/ 212021 h 228600"/>
                              <a:gd name="connsiteX2" fmla="*/ 47149 w 285750"/>
                              <a:gd name="connsiteY2" fmla="*/ 192018 h 228600"/>
                              <a:gd name="connsiteX3" fmla="*/ 66199 w 285750"/>
                              <a:gd name="connsiteY3" fmla="*/ 159634 h 228600"/>
                              <a:gd name="connsiteX4" fmla="*/ 84296 w 285750"/>
                              <a:gd name="connsiteY4" fmla="*/ 120581 h 228600"/>
                              <a:gd name="connsiteX5" fmla="*/ 89059 w 285750"/>
                              <a:gd name="connsiteY5" fmla="*/ 110104 h 228600"/>
                              <a:gd name="connsiteX6" fmla="*/ 94774 w 285750"/>
                              <a:gd name="connsiteY6" fmla="*/ 99626 h 228600"/>
                              <a:gd name="connsiteX7" fmla="*/ 100489 w 285750"/>
                              <a:gd name="connsiteY7" fmla="*/ 89149 h 228600"/>
                              <a:gd name="connsiteX8" fmla="*/ 107156 w 285750"/>
                              <a:gd name="connsiteY8" fmla="*/ 78671 h 228600"/>
                              <a:gd name="connsiteX9" fmla="*/ 121444 w 285750"/>
                              <a:gd name="connsiteY9" fmla="*/ 61526 h 228600"/>
                              <a:gd name="connsiteX10" fmla="*/ 139541 w 285750"/>
                              <a:gd name="connsiteY10" fmla="*/ 49143 h 228600"/>
                              <a:gd name="connsiteX11" fmla="*/ 182404 w 285750"/>
                              <a:gd name="connsiteY11" fmla="*/ 42476 h 228600"/>
                              <a:gd name="connsiteX12" fmla="*/ 219551 w 285750"/>
                              <a:gd name="connsiteY12" fmla="*/ 59621 h 228600"/>
                              <a:gd name="connsiteX13" fmla="*/ 230029 w 285750"/>
                              <a:gd name="connsiteY13" fmla="*/ 73909 h 228600"/>
                              <a:gd name="connsiteX14" fmla="*/ 232886 w 285750"/>
                              <a:gd name="connsiteY14" fmla="*/ 80576 h 228600"/>
                              <a:gd name="connsiteX15" fmla="*/ 232886 w 285750"/>
                              <a:gd name="connsiteY15" fmla="*/ 81529 h 228600"/>
                              <a:gd name="connsiteX16" fmla="*/ 232886 w 285750"/>
                              <a:gd name="connsiteY16" fmla="*/ 83434 h 228600"/>
                              <a:gd name="connsiteX17" fmla="*/ 233839 w 285750"/>
                              <a:gd name="connsiteY17" fmla="*/ 86291 h 228600"/>
                              <a:gd name="connsiteX18" fmla="*/ 233839 w 285750"/>
                              <a:gd name="connsiteY18" fmla="*/ 87243 h 228600"/>
                              <a:gd name="connsiteX19" fmla="*/ 233839 w 285750"/>
                              <a:gd name="connsiteY19" fmla="*/ 87243 h 228600"/>
                              <a:gd name="connsiteX20" fmla="*/ 233839 w 285750"/>
                              <a:gd name="connsiteY20" fmla="*/ 86291 h 228600"/>
                              <a:gd name="connsiteX21" fmla="*/ 233839 w 285750"/>
                              <a:gd name="connsiteY21" fmla="*/ 86291 h 228600"/>
                              <a:gd name="connsiteX22" fmla="*/ 233839 w 285750"/>
                              <a:gd name="connsiteY22" fmla="*/ 87243 h 228600"/>
                              <a:gd name="connsiteX23" fmla="*/ 233839 w 285750"/>
                              <a:gd name="connsiteY23" fmla="*/ 89149 h 228600"/>
                              <a:gd name="connsiteX24" fmla="*/ 224314 w 285750"/>
                              <a:gd name="connsiteY24" fmla="*/ 116771 h 228600"/>
                              <a:gd name="connsiteX25" fmla="*/ 203359 w 285750"/>
                              <a:gd name="connsiteY25" fmla="*/ 131059 h 228600"/>
                              <a:gd name="connsiteX26" fmla="*/ 196691 w 285750"/>
                              <a:gd name="connsiteY26" fmla="*/ 132011 h 228600"/>
                              <a:gd name="connsiteX27" fmla="*/ 192881 w 285750"/>
                              <a:gd name="connsiteY27" fmla="*/ 132011 h 228600"/>
                              <a:gd name="connsiteX28" fmla="*/ 188119 w 285750"/>
                              <a:gd name="connsiteY28" fmla="*/ 131059 h 228600"/>
                              <a:gd name="connsiteX29" fmla="*/ 186214 w 285750"/>
                              <a:gd name="connsiteY29" fmla="*/ 61526 h 228600"/>
                              <a:gd name="connsiteX30" fmla="*/ 116681 w 285750"/>
                              <a:gd name="connsiteY30" fmla="*/ 77718 h 228600"/>
                              <a:gd name="connsiteX31" fmla="*/ 120491 w 285750"/>
                              <a:gd name="connsiteY31" fmla="*/ 154871 h 228600"/>
                              <a:gd name="connsiteX32" fmla="*/ 120491 w 285750"/>
                              <a:gd name="connsiteY32" fmla="*/ 154871 h 228600"/>
                              <a:gd name="connsiteX33" fmla="*/ 123349 w 285750"/>
                              <a:gd name="connsiteY33" fmla="*/ 159634 h 228600"/>
                              <a:gd name="connsiteX34" fmla="*/ 129064 w 285750"/>
                              <a:gd name="connsiteY34" fmla="*/ 166301 h 228600"/>
                              <a:gd name="connsiteX35" fmla="*/ 131921 w 285750"/>
                              <a:gd name="connsiteY35" fmla="*/ 170111 h 228600"/>
                              <a:gd name="connsiteX36" fmla="*/ 135731 w 285750"/>
                              <a:gd name="connsiteY36" fmla="*/ 173921 h 228600"/>
                              <a:gd name="connsiteX37" fmla="*/ 144304 w 285750"/>
                              <a:gd name="connsiteY37" fmla="*/ 180589 h 228600"/>
                              <a:gd name="connsiteX38" fmla="*/ 149066 w 285750"/>
                              <a:gd name="connsiteY38" fmla="*/ 183446 h 228600"/>
                              <a:gd name="connsiteX39" fmla="*/ 154781 w 285750"/>
                              <a:gd name="connsiteY39" fmla="*/ 186304 h 228600"/>
                              <a:gd name="connsiteX40" fmla="*/ 160496 w 285750"/>
                              <a:gd name="connsiteY40" fmla="*/ 189161 h 228600"/>
                              <a:gd name="connsiteX41" fmla="*/ 167164 w 285750"/>
                              <a:gd name="connsiteY41" fmla="*/ 191066 h 228600"/>
                              <a:gd name="connsiteX42" fmla="*/ 195739 w 285750"/>
                              <a:gd name="connsiteY42" fmla="*/ 192971 h 228600"/>
                              <a:gd name="connsiteX43" fmla="*/ 223361 w 285750"/>
                              <a:gd name="connsiteY43" fmla="*/ 185351 h 228600"/>
                              <a:gd name="connsiteX44" fmla="*/ 267176 w 285750"/>
                              <a:gd name="connsiteY44" fmla="*/ 146299 h 228600"/>
                              <a:gd name="connsiteX45" fmla="*/ 279559 w 285750"/>
                              <a:gd name="connsiteY45" fmla="*/ 116771 h 228600"/>
                              <a:gd name="connsiteX46" fmla="*/ 280511 w 285750"/>
                              <a:gd name="connsiteY46" fmla="*/ 83434 h 228600"/>
                              <a:gd name="connsiteX47" fmla="*/ 279559 w 285750"/>
                              <a:gd name="connsiteY47" fmla="*/ 79624 h 228600"/>
                              <a:gd name="connsiteX48" fmla="*/ 279559 w 285750"/>
                              <a:gd name="connsiteY48" fmla="*/ 77718 h 228600"/>
                              <a:gd name="connsiteX49" fmla="*/ 279559 w 285750"/>
                              <a:gd name="connsiteY49" fmla="*/ 76766 h 228600"/>
                              <a:gd name="connsiteX50" fmla="*/ 279559 w 285750"/>
                              <a:gd name="connsiteY50" fmla="*/ 75814 h 228600"/>
                              <a:gd name="connsiteX51" fmla="*/ 279559 w 285750"/>
                              <a:gd name="connsiteY51" fmla="*/ 75814 h 228600"/>
                              <a:gd name="connsiteX52" fmla="*/ 279559 w 285750"/>
                              <a:gd name="connsiteY52" fmla="*/ 74861 h 228600"/>
                              <a:gd name="connsiteX53" fmla="*/ 278606 w 285750"/>
                              <a:gd name="connsiteY53" fmla="*/ 72004 h 228600"/>
                              <a:gd name="connsiteX54" fmla="*/ 278606 w 285750"/>
                              <a:gd name="connsiteY54" fmla="*/ 70099 h 228600"/>
                              <a:gd name="connsiteX55" fmla="*/ 277654 w 285750"/>
                              <a:gd name="connsiteY55" fmla="*/ 68193 h 228600"/>
                              <a:gd name="connsiteX56" fmla="*/ 273844 w 285750"/>
                              <a:gd name="connsiteY56" fmla="*/ 59621 h 228600"/>
                              <a:gd name="connsiteX57" fmla="*/ 270034 w 285750"/>
                              <a:gd name="connsiteY57" fmla="*/ 52001 h 228600"/>
                              <a:gd name="connsiteX58" fmla="*/ 247174 w 285750"/>
                              <a:gd name="connsiteY58" fmla="*/ 27236 h 228600"/>
                              <a:gd name="connsiteX59" fmla="*/ 187166 w 285750"/>
                              <a:gd name="connsiteY59" fmla="*/ 7234 h 228600"/>
                              <a:gd name="connsiteX60" fmla="*/ 128111 w 285750"/>
                              <a:gd name="connsiteY60" fmla="*/ 24379 h 228600"/>
                              <a:gd name="connsiteX61" fmla="*/ 106204 w 285750"/>
                              <a:gd name="connsiteY61" fmla="*/ 44381 h 228600"/>
                              <a:gd name="connsiteX62" fmla="*/ 90964 w 285750"/>
                              <a:gd name="connsiteY62" fmla="*/ 68193 h 228600"/>
                              <a:gd name="connsiteX63" fmla="*/ 85249 w 285750"/>
                              <a:gd name="connsiteY63" fmla="*/ 79624 h 228600"/>
                              <a:gd name="connsiteX64" fmla="*/ 80486 w 285750"/>
                              <a:gd name="connsiteY64" fmla="*/ 91054 h 228600"/>
                              <a:gd name="connsiteX65" fmla="*/ 75724 w 285750"/>
                              <a:gd name="connsiteY65" fmla="*/ 102484 h 228600"/>
                              <a:gd name="connsiteX66" fmla="*/ 71914 w 285750"/>
                              <a:gd name="connsiteY66" fmla="*/ 113914 h 228600"/>
                              <a:gd name="connsiteX67" fmla="*/ 58579 w 285750"/>
                              <a:gd name="connsiteY67" fmla="*/ 154871 h 228600"/>
                              <a:gd name="connsiteX68" fmla="*/ 44291 w 285750"/>
                              <a:gd name="connsiteY68" fmla="*/ 187256 h 228600"/>
                              <a:gd name="connsiteX69" fmla="*/ 27146 w 285750"/>
                              <a:gd name="connsiteY69" fmla="*/ 208211 h 228600"/>
                              <a:gd name="connsiteX70" fmla="*/ 19526 w 285750"/>
                              <a:gd name="connsiteY70" fmla="*/ 214879 h 228600"/>
                              <a:gd name="connsiteX71" fmla="*/ 12859 w 285750"/>
                              <a:gd name="connsiteY71" fmla="*/ 219641 h 228600"/>
                              <a:gd name="connsiteX72" fmla="*/ 7144 w 285750"/>
                              <a:gd name="connsiteY72" fmla="*/ 223451 h 228600"/>
                              <a:gd name="connsiteX73" fmla="*/ 12859 w 285750"/>
                              <a:gd name="connsiteY73" fmla="*/ 220593 h 228600"/>
                              <a:gd name="connsiteX74" fmla="*/ 17621 w 285750"/>
                              <a:gd name="connsiteY74" fmla="*/ 217736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</a:cxnLst>
                            <a:rect l="l" t="t" r="r" b="b"/>
                            <a:pathLst>
                              <a:path w="285750" h="228600">
                                <a:moveTo>
                                  <a:pt x="17621" y="217736"/>
                                </a:moveTo>
                                <a:cubicBezTo>
                                  <a:pt x="20479" y="215831"/>
                                  <a:pt x="23336" y="213926"/>
                                  <a:pt x="26194" y="212021"/>
                                </a:cubicBezTo>
                                <a:cubicBezTo>
                                  <a:pt x="32861" y="207259"/>
                                  <a:pt x="39529" y="201543"/>
                                  <a:pt x="47149" y="192018"/>
                                </a:cubicBezTo>
                                <a:cubicBezTo>
                                  <a:pt x="53816" y="183446"/>
                                  <a:pt x="60484" y="172016"/>
                                  <a:pt x="66199" y="159634"/>
                                </a:cubicBezTo>
                                <a:cubicBezTo>
                                  <a:pt x="71914" y="147251"/>
                                  <a:pt x="77629" y="133916"/>
                                  <a:pt x="84296" y="120581"/>
                                </a:cubicBezTo>
                                <a:cubicBezTo>
                                  <a:pt x="86201" y="116771"/>
                                  <a:pt x="88106" y="113914"/>
                                  <a:pt x="89059" y="110104"/>
                                </a:cubicBezTo>
                                <a:cubicBezTo>
                                  <a:pt x="90964" y="106293"/>
                                  <a:pt x="92869" y="103436"/>
                                  <a:pt x="94774" y="99626"/>
                                </a:cubicBezTo>
                                <a:cubicBezTo>
                                  <a:pt x="96679" y="96768"/>
                                  <a:pt x="98584" y="92959"/>
                                  <a:pt x="100489" y="89149"/>
                                </a:cubicBezTo>
                                <a:cubicBezTo>
                                  <a:pt x="102394" y="85339"/>
                                  <a:pt x="105251" y="82481"/>
                                  <a:pt x="107156" y="78671"/>
                                </a:cubicBezTo>
                                <a:cubicBezTo>
                                  <a:pt x="110966" y="72004"/>
                                  <a:pt x="115729" y="66289"/>
                                  <a:pt x="121444" y="61526"/>
                                </a:cubicBezTo>
                                <a:cubicBezTo>
                                  <a:pt x="127159" y="56764"/>
                                  <a:pt x="132874" y="52001"/>
                                  <a:pt x="139541" y="49143"/>
                                </a:cubicBezTo>
                                <a:cubicBezTo>
                                  <a:pt x="152876" y="42476"/>
                                  <a:pt x="168116" y="40571"/>
                                  <a:pt x="182404" y="42476"/>
                                </a:cubicBezTo>
                                <a:cubicBezTo>
                                  <a:pt x="196691" y="44381"/>
                                  <a:pt x="210026" y="51049"/>
                                  <a:pt x="219551" y="59621"/>
                                </a:cubicBezTo>
                                <a:cubicBezTo>
                                  <a:pt x="224314" y="64384"/>
                                  <a:pt x="227171" y="69146"/>
                                  <a:pt x="230029" y="73909"/>
                                </a:cubicBezTo>
                                <a:cubicBezTo>
                                  <a:pt x="230981" y="76766"/>
                                  <a:pt x="231934" y="79624"/>
                                  <a:pt x="232886" y="80576"/>
                                </a:cubicBezTo>
                                <a:cubicBezTo>
                                  <a:pt x="232886" y="80576"/>
                                  <a:pt x="232886" y="80576"/>
                                  <a:pt x="232886" y="81529"/>
                                </a:cubicBezTo>
                                <a:lnTo>
                                  <a:pt x="232886" y="83434"/>
                                </a:lnTo>
                                <a:lnTo>
                                  <a:pt x="233839" y="86291"/>
                                </a:lnTo>
                                <a:lnTo>
                                  <a:pt x="233839" y="87243"/>
                                </a:lnTo>
                                <a:lnTo>
                                  <a:pt x="233839" y="87243"/>
                                </a:lnTo>
                                <a:cubicBezTo>
                                  <a:pt x="233839" y="85339"/>
                                  <a:pt x="233839" y="86291"/>
                                  <a:pt x="233839" y="86291"/>
                                </a:cubicBezTo>
                                <a:lnTo>
                                  <a:pt x="233839" y="86291"/>
                                </a:lnTo>
                                <a:lnTo>
                                  <a:pt x="233839" y="87243"/>
                                </a:lnTo>
                                <a:lnTo>
                                  <a:pt x="233839" y="89149"/>
                                </a:lnTo>
                                <a:cubicBezTo>
                                  <a:pt x="233839" y="99626"/>
                                  <a:pt x="230029" y="109151"/>
                                  <a:pt x="224314" y="116771"/>
                                </a:cubicBezTo>
                                <a:cubicBezTo>
                                  <a:pt x="218599" y="123439"/>
                                  <a:pt x="210979" y="129154"/>
                                  <a:pt x="203359" y="131059"/>
                                </a:cubicBezTo>
                                <a:cubicBezTo>
                                  <a:pt x="201454" y="131059"/>
                                  <a:pt x="198596" y="132011"/>
                                  <a:pt x="196691" y="132011"/>
                                </a:cubicBezTo>
                                <a:cubicBezTo>
                                  <a:pt x="195739" y="132011"/>
                                  <a:pt x="193834" y="132011"/>
                                  <a:pt x="192881" y="132011"/>
                                </a:cubicBezTo>
                                <a:cubicBezTo>
                                  <a:pt x="190976" y="132011"/>
                                  <a:pt x="189071" y="131059"/>
                                  <a:pt x="188119" y="131059"/>
                                </a:cubicBezTo>
                                <a:cubicBezTo>
                                  <a:pt x="182404" y="122486"/>
                                  <a:pt x="206216" y="84386"/>
                                  <a:pt x="186214" y="61526"/>
                                </a:cubicBezTo>
                                <a:cubicBezTo>
                                  <a:pt x="170974" y="43429"/>
                                  <a:pt x="133826" y="52001"/>
                                  <a:pt x="116681" y="77718"/>
                                </a:cubicBezTo>
                                <a:cubicBezTo>
                                  <a:pt x="97631" y="108199"/>
                                  <a:pt x="108109" y="135821"/>
                                  <a:pt x="120491" y="154871"/>
                                </a:cubicBezTo>
                                <a:lnTo>
                                  <a:pt x="120491" y="154871"/>
                                </a:lnTo>
                                <a:cubicBezTo>
                                  <a:pt x="121444" y="156776"/>
                                  <a:pt x="122396" y="157729"/>
                                  <a:pt x="123349" y="159634"/>
                                </a:cubicBezTo>
                                <a:cubicBezTo>
                                  <a:pt x="125254" y="161539"/>
                                  <a:pt x="127159" y="164396"/>
                                  <a:pt x="129064" y="166301"/>
                                </a:cubicBezTo>
                                <a:cubicBezTo>
                                  <a:pt x="130016" y="167254"/>
                                  <a:pt x="130969" y="168206"/>
                                  <a:pt x="131921" y="170111"/>
                                </a:cubicBezTo>
                                <a:cubicBezTo>
                                  <a:pt x="132874" y="171064"/>
                                  <a:pt x="134779" y="172016"/>
                                  <a:pt x="135731" y="173921"/>
                                </a:cubicBezTo>
                                <a:cubicBezTo>
                                  <a:pt x="138589" y="176779"/>
                                  <a:pt x="141446" y="178684"/>
                                  <a:pt x="144304" y="180589"/>
                                </a:cubicBezTo>
                                <a:cubicBezTo>
                                  <a:pt x="146209" y="181541"/>
                                  <a:pt x="148114" y="182493"/>
                                  <a:pt x="149066" y="183446"/>
                                </a:cubicBezTo>
                                <a:cubicBezTo>
                                  <a:pt x="150971" y="184399"/>
                                  <a:pt x="152876" y="185351"/>
                                  <a:pt x="154781" y="186304"/>
                                </a:cubicBezTo>
                                <a:cubicBezTo>
                                  <a:pt x="156686" y="187256"/>
                                  <a:pt x="158591" y="188209"/>
                                  <a:pt x="160496" y="189161"/>
                                </a:cubicBezTo>
                                <a:cubicBezTo>
                                  <a:pt x="162401" y="190114"/>
                                  <a:pt x="165259" y="190114"/>
                                  <a:pt x="167164" y="191066"/>
                                </a:cubicBezTo>
                                <a:cubicBezTo>
                                  <a:pt x="175736" y="192971"/>
                                  <a:pt x="186214" y="193924"/>
                                  <a:pt x="195739" y="192971"/>
                                </a:cubicBezTo>
                                <a:cubicBezTo>
                                  <a:pt x="205264" y="192018"/>
                                  <a:pt x="214789" y="189161"/>
                                  <a:pt x="223361" y="185351"/>
                                </a:cubicBezTo>
                                <a:cubicBezTo>
                                  <a:pt x="240506" y="177731"/>
                                  <a:pt x="255746" y="164396"/>
                                  <a:pt x="267176" y="146299"/>
                                </a:cubicBezTo>
                                <a:cubicBezTo>
                                  <a:pt x="272891" y="137726"/>
                                  <a:pt x="276701" y="127249"/>
                                  <a:pt x="279559" y="116771"/>
                                </a:cubicBezTo>
                                <a:cubicBezTo>
                                  <a:pt x="282416" y="106293"/>
                                  <a:pt x="282416" y="93911"/>
                                  <a:pt x="280511" y="83434"/>
                                </a:cubicBezTo>
                                <a:lnTo>
                                  <a:pt x="279559" y="79624"/>
                                </a:lnTo>
                                <a:lnTo>
                                  <a:pt x="279559" y="77718"/>
                                </a:lnTo>
                                <a:lnTo>
                                  <a:pt x="279559" y="76766"/>
                                </a:lnTo>
                                <a:lnTo>
                                  <a:pt x="279559" y="75814"/>
                                </a:lnTo>
                                <a:lnTo>
                                  <a:pt x="279559" y="75814"/>
                                </a:lnTo>
                                <a:lnTo>
                                  <a:pt x="279559" y="74861"/>
                                </a:lnTo>
                                <a:lnTo>
                                  <a:pt x="278606" y="72004"/>
                                </a:lnTo>
                                <a:lnTo>
                                  <a:pt x="278606" y="70099"/>
                                </a:lnTo>
                                <a:lnTo>
                                  <a:pt x="277654" y="68193"/>
                                </a:lnTo>
                                <a:cubicBezTo>
                                  <a:pt x="276701" y="65336"/>
                                  <a:pt x="275749" y="61526"/>
                                  <a:pt x="273844" y="59621"/>
                                </a:cubicBezTo>
                                <a:cubicBezTo>
                                  <a:pt x="272891" y="56764"/>
                                  <a:pt x="270986" y="54859"/>
                                  <a:pt x="270034" y="52001"/>
                                </a:cubicBezTo>
                                <a:cubicBezTo>
                                  <a:pt x="264319" y="42476"/>
                                  <a:pt x="255746" y="33904"/>
                                  <a:pt x="247174" y="27236"/>
                                </a:cubicBezTo>
                                <a:cubicBezTo>
                                  <a:pt x="229076" y="13901"/>
                                  <a:pt x="208121" y="7234"/>
                                  <a:pt x="187166" y="7234"/>
                                </a:cubicBezTo>
                                <a:cubicBezTo>
                                  <a:pt x="166211" y="6281"/>
                                  <a:pt x="145256" y="12949"/>
                                  <a:pt x="128111" y="24379"/>
                                </a:cubicBezTo>
                                <a:cubicBezTo>
                                  <a:pt x="119539" y="30093"/>
                                  <a:pt x="111919" y="36761"/>
                                  <a:pt x="106204" y="44381"/>
                                </a:cubicBezTo>
                                <a:cubicBezTo>
                                  <a:pt x="99536" y="52001"/>
                                  <a:pt x="94774" y="59621"/>
                                  <a:pt x="90964" y="68193"/>
                                </a:cubicBezTo>
                                <a:cubicBezTo>
                                  <a:pt x="89059" y="72004"/>
                                  <a:pt x="87154" y="75814"/>
                                  <a:pt x="85249" y="79624"/>
                                </a:cubicBezTo>
                                <a:cubicBezTo>
                                  <a:pt x="83344" y="83434"/>
                                  <a:pt x="81439" y="87243"/>
                                  <a:pt x="80486" y="91054"/>
                                </a:cubicBezTo>
                                <a:cubicBezTo>
                                  <a:pt x="78581" y="94864"/>
                                  <a:pt x="77629" y="98674"/>
                                  <a:pt x="75724" y="102484"/>
                                </a:cubicBezTo>
                                <a:cubicBezTo>
                                  <a:pt x="73819" y="106293"/>
                                  <a:pt x="72866" y="110104"/>
                                  <a:pt x="71914" y="113914"/>
                                </a:cubicBezTo>
                                <a:cubicBezTo>
                                  <a:pt x="67151" y="128201"/>
                                  <a:pt x="62389" y="142489"/>
                                  <a:pt x="58579" y="154871"/>
                                </a:cubicBezTo>
                                <a:cubicBezTo>
                                  <a:pt x="54769" y="167254"/>
                                  <a:pt x="50006" y="178684"/>
                                  <a:pt x="44291" y="187256"/>
                                </a:cubicBezTo>
                                <a:cubicBezTo>
                                  <a:pt x="38576" y="195829"/>
                                  <a:pt x="32861" y="203449"/>
                                  <a:pt x="27146" y="208211"/>
                                </a:cubicBezTo>
                                <a:cubicBezTo>
                                  <a:pt x="24289" y="211068"/>
                                  <a:pt x="21431" y="212974"/>
                                  <a:pt x="19526" y="214879"/>
                                </a:cubicBezTo>
                                <a:cubicBezTo>
                                  <a:pt x="17621" y="216784"/>
                                  <a:pt x="14764" y="217736"/>
                                  <a:pt x="12859" y="219641"/>
                                </a:cubicBezTo>
                                <a:cubicBezTo>
                                  <a:pt x="9049" y="221546"/>
                                  <a:pt x="7144" y="223451"/>
                                  <a:pt x="7144" y="223451"/>
                                </a:cubicBezTo>
                                <a:cubicBezTo>
                                  <a:pt x="7144" y="223451"/>
                                  <a:pt x="9049" y="222499"/>
                                  <a:pt x="12859" y="220593"/>
                                </a:cubicBezTo>
                                <a:cubicBezTo>
                                  <a:pt x="12859" y="220593"/>
                                  <a:pt x="15716" y="219641"/>
                                  <a:pt x="17621" y="2177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4" name="Freeform: Shape 2064"/>
                        <wps:cNvSpPr/>
                        <wps:spPr>
                          <a:xfrm>
                            <a:off x="1014413" y="1000031"/>
                            <a:ext cx="228600" cy="314325"/>
                          </a:xfrm>
                          <a:custGeom>
                            <a:avLst/>
                            <a:gdLst>
                              <a:gd name="connsiteX0" fmla="*/ 115729 w 228600"/>
                              <a:gd name="connsiteY0" fmla="*/ 304343 h 314325"/>
                              <a:gd name="connsiteX1" fmla="*/ 127159 w 228600"/>
                              <a:gd name="connsiteY1" fmla="*/ 294818 h 314325"/>
                              <a:gd name="connsiteX2" fmla="*/ 137636 w 228600"/>
                              <a:gd name="connsiteY2" fmla="*/ 285293 h 314325"/>
                              <a:gd name="connsiteX3" fmla="*/ 138589 w 228600"/>
                              <a:gd name="connsiteY3" fmla="*/ 284340 h 314325"/>
                              <a:gd name="connsiteX4" fmla="*/ 139541 w 228600"/>
                              <a:gd name="connsiteY4" fmla="*/ 283388 h 314325"/>
                              <a:gd name="connsiteX5" fmla="*/ 140494 w 228600"/>
                              <a:gd name="connsiteY5" fmla="*/ 282435 h 314325"/>
                              <a:gd name="connsiteX6" fmla="*/ 143351 w 228600"/>
                              <a:gd name="connsiteY6" fmla="*/ 280531 h 314325"/>
                              <a:gd name="connsiteX7" fmla="*/ 148114 w 228600"/>
                              <a:gd name="connsiteY7" fmla="*/ 275768 h 314325"/>
                              <a:gd name="connsiteX8" fmla="*/ 167164 w 228600"/>
                              <a:gd name="connsiteY8" fmla="*/ 254813 h 314325"/>
                              <a:gd name="connsiteX9" fmla="*/ 197644 w 228600"/>
                              <a:gd name="connsiteY9" fmla="*/ 211951 h 314325"/>
                              <a:gd name="connsiteX10" fmla="*/ 229076 w 228600"/>
                              <a:gd name="connsiteY10" fmla="*/ 125273 h 314325"/>
                              <a:gd name="connsiteX11" fmla="*/ 220504 w 228600"/>
                              <a:gd name="connsiteY11" fmla="*/ 54788 h 314325"/>
                              <a:gd name="connsiteX12" fmla="*/ 206216 w 228600"/>
                              <a:gd name="connsiteY12" fmla="*/ 32881 h 314325"/>
                              <a:gd name="connsiteX13" fmla="*/ 191929 w 228600"/>
                              <a:gd name="connsiteY13" fmla="*/ 20498 h 314325"/>
                              <a:gd name="connsiteX14" fmla="*/ 186214 w 228600"/>
                              <a:gd name="connsiteY14" fmla="*/ 16688 h 314325"/>
                              <a:gd name="connsiteX15" fmla="*/ 186214 w 228600"/>
                              <a:gd name="connsiteY15" fmla="*/ 16688 h 314325"/>
                              <a:gd name="connsiteX16" fmla="*/ 157639 w 228600"/>
                              <a:gd name="connsiteY16" fmla="*/ 7163 h 314325"/>
                              <a:gd name="connsiteX17" fmla="*/ 93821 w 228600"/>
                              <a:gd name="connsiteY17" fmla="*/ 82410 h 314325"/>
                              <a:gd name="connsiteX18" fmla="*/ 154781 w 228600"/>
                              <a:gd name="connsiteY18" fmla="*/ 160515 h 314325"/>
                              <a:gd name="connsiteX19" fmla="*/ 206216 w 228600"/>
                              <a:gd name="connsiteY19" fmla="*/ 128131 h 314325"/>
                              <a:gd name="connsiteX20" fmla="*/ 170974 w 228600"/>
                              <a:gd name="connsiteY20" fmla="*/ 194806 h 314325"/>
                              <a:gd name="connsiteX21" fmla="*/ 140494 w 228600"/>
                              <a:gd name="connsiteY21" fmla="*/ 231001 h 314325"/>
                              <a:gd name="connsiteX22" fmla="*/ 122396 w 228600"/>
                              <a:gd name="connsiteY22" fmla="*/ 247193 h 314325"/>
                              <a:gd name="connsiteX23" fmla="*/ 117634 w 228600"/>
                              <a:gd name="connsiteY23" fmla="*/ 251003 h 314325"/>
                              <a:gd name="connsiteX24" fmla="*/ 114776 w 228600"/>
                              <a:gd name="connsiteY24" fmla="*/ 252908 h 314325"/>
                              <a:gd name="connsiteX25" fmla="*/ 113824 w 228600"/>
                              <a:gd name="connsiteY25" fmla="*/ 253860 h 314325"/>
                              <a:gd name="connsiteX26" fmla="*/ 113824 w 228600"/>
                              <a:gd name="connsiteY26" fmla="*/ 253860 h 314325"/>
                              <a:gd name="connsiteX27" fmla="*/ 113824 w 228600"/>
                              <a:gd name="connsiteY27" fmla="*/ 253860 h 314325"/>
                              <a:gd name="connsiteX28" fmla="*/ 112871 w 228600"/>
                              <a:gd name="connsiteY28" fmla="*/ 254813 h 314325"/>
                              <a:gd name="connsiteX29" fmla="*/ 102394 w 228600"/>
                              <a:gd name="connsiteY29" fmla="*/ 262433 h 314325"/>
                              <a:gd name="connsiteX30" fmla="*/ 7144 w 228600"/>
                              <a:gd name="connsiteY30" fmla="*/ 314821 h 314325"/>
                              <a:gd name="connsiteX31" fmla="*/ 101441 w 228600"/>
                              <a:gd name="connsiteY31" fmla="*/ 314821 h 314325"/>
                              <a:gd name="connsiteX32" fmla="*/ 104299 w 228600"/>
                              <a:gd name="connsiteY32" fmla="*/ 312915 h 314325"/>
                              <a:gd name="connsiteX33" fmla="*/ 115729 w 228600"/>
                              <a:gd name="connsiteY33" fmla="*/ 304343 h 3143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228600" h="314325">
                                <a:moveTo>
                                  <a:pt x="115729" y="304343"/>
                                </a:moveTo>
                                <a:cubicBezTo>
                                  <a:pt x="119539" y="301485"/>
                                  <a:pt x="123349" y="298628"/>
                                  <a:pt x="127159" y="294818"/>
                                </a:cubicBezTo>
                                <a:cubicBezTo>
                                  <a:pt x="130969" y="291960"/>
                                  <a:pt x="134779" y="288151"/>
                                  <a:pt x="137636" y="285293"/>
                                </a:cubicBezTo>
                                <a:lnTo>
                                  <a:pt x="138589" y="284340"/>
                                </a:lnTo>
                                <a:lnTo>
                                  <a:pt x="139541" y="283388"/>
                                </a:lnTo>
                                <a:lnTo>
                                  <a:pt x="140494" y="282435"/>
                                </a:lnTo>
                                <a:lnTo>
                                  <a:pt x="143351" y="280531"/>
                                </a:lnTo>
                                <a:cubicBezTo>
                                  <a:pt x="145256" y="278626"/>
                                  <a:pt x="146209" y="277673"/>
                                  <a:pt x="148114" y="275768"/>
                                </a:cubicBezTo>
                                <a:cubicBezTo>
                                  <a:pt x="154781" y="269101"/>
                                  <a:pt x="161449" y="262433"/>
                                  <a:pt x="167164" y="254813"/>
                                </a:cubicBezTo>
                                <a:cubicBezTo>
                                  <a:pt x="178594" y="240526"/>
                                  <a:pt x="189071" y="226238"/>
                                  <a:pt x="197644" y="211951"/>
                                </a:cubicBezTo>
                                <a:cubicBezTo>
                                  <a:pt x="214789" y="182423"/>
                                  <a:pt x="225266" y="152896"/>
                                  <a:pt x="229076" y="125273"/>
                                </a:cubicBezTo>
                                <a:cubicBezTo>
                                  <a:pt x="232886" y="97651"/>
                                  <a:pt x="229076" y="72885"/>
                                  <a:pt x="220504" y="54788"/>
                                </a:cubicBezTo>
                                <a:cubicBezTo>
                                  <a:pt x="216694" y="46215"/>
                                  <a:pt x="210979" y="38596"/>
                                  <a:pt x="206216" y="32881"/>
                                </a:cubicBezTo>
                                <a:cubicBezTo>
                                  <a:pt x="201454" y="27165"/>
                                  <a:pt x="196691" y="23356"/>
                                  <a:pt x="191929" y="20498"/>
                                </a:cubicBezTo>
                                <a:cubicBezTo>
                                  <a:pt x="190024" y="18593"/>
                                  <a:pt x="188119" y="17640"/>
                                  <a:pt x="186214" y="16688"/>
                                </a:cubicBezTo>
                                <a:cubicBezTo>
                                  <a:pt x="186214" y="16688"/>
                                  <a:pt x="186214" y="16688"/>
                                  <a:pt x="186214" y="16688"/>
                                </a:cubicBezTo>
                                <a:cubicBezTo>
                                  <a:pt x="177641" y="10973"/>
                                  <a:pt x="168116" y="7163"/>
                                  <a:pt x="157639" y="7163"/>
                                </a:cubicBezTo>
                                <a:cubicBezTo>
                                  <a:pt x="123349" y="6210"/>
                                  <a:pt x="94774" y="40501"/>
                                  <a:pt x="93821" y="82410"/>
                                </a:cubicBezTo>
                                <a:cubicBezTo>
                                  <a:pt x="92869" y="125273"/>
                                  <a:pt x="120491" y="159563"/>
                                  <a:pt x="154781" y="160515"/>
                                </a:cubicBezTo>
                                <a:cubicBezTo>
                                  <a:pt x="175736" y="160515"/>
                                  <a:pt x="194786" y="148133"/>
                                  <a:pt x="206216" y="128131"/>
                                </a:cubicBezTo>
                                <a:cubicBezTo>
                                  <a:pt x="199549" y="150038"/>
                                  <a:pt x="187166" y="172898"/>
                                  <a:pt x="170974" y="194806"/>
                                </a:cubicBezTo>
                                <a:cubicBezTo>
                                  <a:pt x="162401" y="207188"/>
                                  <a:pt x="151924" y="219571"/>
                                  <a:pt x="140494" y="231001"/>
                                </a:cubicBezTo>
                                <a:cubicBezTo>
                                  <a:pt x="134779" y="236715"/>
                                  <a:pt x="128111" y="242431"/>
                                  <a:pt x="122396" y="247193"/>
                                </a:cubicBezTo>
                                <a:cubicBezTo>
                                  <a:pt x="120491" y="248146"/>
                                  <a:pt x="118586" y="250051"/>
                                  <a:pt x="117634" y="251003"/>
                                </a:cubicBezTo>
                                <a:lnTo>
                                  <a:pt x="114776" y="252908"/>
                                </a:lnTo>
                                <a:lnTo>
                                  <a:pt x="113824" y="253860"/>
                                </a:lnTo>
                                <a:cubicBezTo>
                                  <a:pt x="113824" y="253860"/>
                                  <a:pt x="113824" y="253860"/>
                                  <a:pt x="113824" y="253860"/>
                                </a:cubicBezTo>
                                <a:lnTo>
                                  <a:pt x="113824" y="253860"/>
                                </a:lnTo>
                                <a:lnTo>
                                  <a:pt x="112871" y="254813"/>
                                </a:lnTo>
                                <a:cubicBezTo>
                                  <a:pt x="109061" y="257671"/>
                                  <a:pt x="106204" y="259576"/>
                                  <a:pt x="102394" y="262433"/>
                                </a:cubicBezTo>
                                <a:cubicBezTo>
                                  <a:pt x="74771" y="283388"/>
                                  <a:pt x="42386" y="301485"/>
                                  <a:pt x="7144" y="314821"/>
                                </a:cubicBezTo>
                                <a:lnTo>
                                  <a:pt x="101441" y="314821"/>
                                </a:lnTo>
                                <a:cubicBezTo>
                                  <a:pt x="102394" y="313868"/>
                                  <a:pt x="103346" y="313868"/>
                                  <a:pt x="104299" y="312915"/>
                                </a:cubicBezTo>
                                <a:cubicBezTo>
                                  <a:pt x="108109" y="311010"/>
                                  <a:pt x="111919" y="307201"/>
                                  <a:pt x="115729" y="30434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5" name="Freeform: Shape 2065"/>
                        <wps:cNvSpPr/>
                        <wps:spPr>
                          <a:xfrm>
                            <a:off x="146685" y="1225793"/>
                            <a:ext cx="571500" cy="95250"/>
                          </a:xfrm>
                          <a:custGeom>
                            <a:avLst/>
                            <a:gdLst>
                              <a:gd name="connsiteX0" fmla="*/ 509111 w 571500"/>
                              <a:gd name="connsiteY0" fmla="*/ 70961 h 95250"/>
                              <a:gd name="connsiteX1" fmla="*/ 494824 w 571500"/>
                              <a:gd name="connsiteY1" fmla="*/ 65246 h 95250"/>
                              <a:gd name="connsiteX2" fmla="*/ 481489 w 571500"/>
                              <a:gd name="connsiteY2" fmla="*/ 59531 h 95250"/>
                              <a:gd name="connsiteX3" fmla="*/ 474821 w 571500"/>
                              <a:gd name="connsiteY3" fmla="*/ 56673 h 95250"/>
                              <a:gd name="connsiteX4" fmla="*/ 468154 w 571500"/>
                              <a:gd name="connsiteY4" fmla="*/ 53816 h 95250"/>
                              <a:gd name="connsiteX5" fmla="*/ 461486 w 571500"/>
                              <a:gd name="connsiteY5" fmla="*/ 50959 h 95250"/>
                              <a:gd name="connsiteX6" fmla="*/ 454819 w 571500"/>
                              <a:gd name="connsiteY6" fmla="*/ 48101 h 95250"/>
                              <a:gd name="connsiteX7" fmla="*/ 439579 w 571500"/>
                              <a:gd name="connsiteY7" fmla="*/ 41434 h 95250"/>
                              <a:gd name="connsiteX8" fmla="*/ 424339 w 571500"/>
                              <a:gd name="connsiteY8" fmla="*/ 35719 h 95250"/>
                              <a:gd name="connsiteX9" fmla="*/ 416719 w 571500"/>
                              <a:gd name="connsiteY9" fmla="*/ 32861 h 95250"/>
                              <a:gd name="connsiteX10" fmla="*/ 409099 w 571500"/>
                              <a:gd name="connsiteY10" fmla="*/ 30003 h 95250"/>
                              <a:gd name="connsiteX11" fmla="*/ 393859 w 571500"/>
                              <a:gd name="connsiteY11" fmla="*/ 25241 h 95250"/>
                              <a:gd name="connsiteX12" fmla="*/ 378619 w 571500"/>
                              <a:gd name="connsiteY12" fmla="*/ 21431 h 95250"/>
                              <a:gd name="connsiteX13" fmla="*/ 363379 w 571500"/>
                              <a:gd name="connsiteY13" fmla="*/ 17621 h 95250"/>
                              <a:gd name="connsiteX14" fmla="*/ 348139 w 571500"/>
                              <a:gd name="connsiteY14" fmla="*/ 14764 h 95250"/>
                              <a:gd name="connsiteX15" fmla="*/ 332899 w 571500"/>
                              <a:gd name="connsiteY15" fmla="*/ 11906 h 95250"/>
                              <a:gd name="connsiteX16" fmla="*/ 317659 w 571500"/>
                              <a:gd name="connsiteY16" fmla="*/ 10001 h 95250"/>
                              <a:gd name="connsiteX17" fmla="*/ 310039 w 571500"/>
                              <a:gd name="connsiteY17" fmla="*/ 9048 h 95250"/>
                              <a:gd name="connsiteX18" fmla="*/ 302419 w 571500"/>
                              <a:gd name="connsiteY18" fmla="*/ 8096 h 95250"/>
                              <a:gd name="connsiteX19" fmla="*/ 288131 w 571500"/>
                              <a:gd name="connsiteY19" fmla="*/ 7144 h 95250"/>
                              <a:gd name="connsiteX20" fmla="*/ 273844 w 571500"/>
                              <a:gd name="connsiteY20" fmla="*/ 7144 h 95250"/>
                              <a:gd name="connsiteX21" fmla="*/ 259556 w 571500"/>
                              <a:gd name="connsiteY21" fmla="*/ 7144 h 95250"/>
                              <a:gd name="connsiteX22" fmla="*/ 252889 w 571500"/>
                              <a:gd name="connsiteY22" fmla="*/ 7144 h 95250"/>
                              <a:gd name="connsiteX23" fmla="*/ 246221 w 571500"/>
                              <a:gd name="connsiteY23" fmla="*/ 7144 h 95250"/>
                              <a:gd name="connsiteX24" fmla="*/ 232886 w 571500"/>
                              <a:gd name="connsiteY24" fmla="*/ 8096 h 95250"/>
                              <a:gd name="connsiteX25" fmla="*/ 181451 w 571500"/>
                              <a:gd name="connsiteY25" fmla="*/ 15716 h 95250"/>
                              <a:gd name="connsiteX26" fmla="*/ 95726 w 571500"/>
                              <a:gd name="connsiteY26" fmla="*/ 41434 h 95250"/>
                              <a:gd name="connsiteX27" fmla="*/ 33814 w 571500"/>
                              <a:gd name="connsiteY27" fmla="*/ 71914 h 95250"/>
                              <a:gd name="connsiteX28" fmla="*/ 7144 w 571500"/>
                              <a:gd name="connsiteY28" fmla="*/ 90011 h 95250"/>
                              <a:gd name="connsiteX29" fmla="*/ 19526 w 571500"/>
                              <a:gd name="connsiteY29" fmla="*/ 90011 h 95250"/>
                              <a:gd name="connsiteX30" fmla="*/ 39529 w 571500"/>
                              <a:gd name="connsiteY30" fmla="*/ 81439 h 95250"/>
                              <a:gd name="connsiteX31" fmla="*/ 103346 w 571500"/>
                              <a:gd name="connsiteY31" fmla="*/ 61436 h 95250"/>
                              <a:gd name="connsiteX32" fmla="*/ 187166 w 571500"/>
                              <a:gd name="connsiteY32" fmla="*/ 47148 h 95250"/>
                              <a:gd name="connsiteX33" fmla="*/ 235744 w 571500"/>
                              <a:gd name="connsiteY33" fmla="*/ 45244 h 95250"/>
                              <a:gd name="connsiteX34" fmla="*/ 287179 w 571500"/>
                              <a:gd name="connsiteY34" fmla="*/ 48101 h 95250"/>
                              <a:gd name="connsiteX35" fmla="*/ 340519 w 571500"/>
                              <a:gd name="connsiteY35" fmla="*/ 57626 h 95250"/>
                              <a:gd name="connsiteX36" fmla="*/ 353854 w 571500"/>
                              <a:gd name="connsiteY36" fmla="*/ 61436 h 95250"/>
                              <a:gd name="connsiteX37" fmla="*/ 367189 w 571500"/>
                              <a:gd name="connsiteY37" fmla="*/ 65246 h 95250"/>
                              <a:gd name="connsiteX38" fmla="*/ 380524 w 571500"/>
                              <a:gd name="connsiteY38" fmla="*/ 70009 h 95250"/>
                              <a:gd name="connsiteX39" fmla="*/ 393859 w 571500"/>
                              <a:gd name="connsiteY39" fmla="*/ 74771 h 95250"/>
                              <a:gd name="connsiteX40" fmla="*/ 400526 w 571500"/>
                              <a:gd name="connsiteY40" fmla="*/ 77628 h 95250"/>
                              <a:gd name="connsiteX41" fmla="*/ 407194 w 571500"/>
                              <a:gd name="connsiteY41" fmla="*/ 80486 h 95250"/>
                              <a:gd name="connsiteX42" fmla="*/ 420529 w 571500"/>
                              <a:gd name="connsiteY42" fmla="*/ 86201 h 95250"/>
                              <a:gd name="connsiteX43" fmla="*/ 429101 w 571500"/>
                              <a:gd name="connsiteY43" fmla="*/ 90964 h 95250"/>
                              <a:gd name="connsiteX44" fmla="*/ 565309 w 571500"/>
                              <a:gd name="connsiteY44" fmla="*/ 90964 h 95250"/>
                              <a:gd name="connsiteX45" fmla="*/ 524351 w 571500"/>
                              <a:gd name="connsiteY45" fmla="*/ 77628 h 95250"/>
                              <a:gd name="connsiteX46" fmla="*/ 509111 w 571500"/>
                              <a:gd name="connsiteY46" fmla="*/ 70961 h 95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71500" h="95250">
                                <a:moveTo>
                                  <a:pt x="509111" y="70961"/>
                                </a:moveTo>
                                <a:cubicBezTo>
                                  <a:pt x="504349" y="69056"/>
                                  <a:pt x="499586" y="67151"/>
                                  <a:pt x="494824" y="65246"/>
                                </a:cubicBezTo>
                                <a:cubicBezTo>
                                  <a:pt x="490061" y="63341"/>
                                  <a:pt x="485299" y="61436"/>
                                  <a:pt x="481489" y="59531"/>
                                </a:cubicBezTo>
                                <a:lnTo>
                                  <a:pt x="474821" y="56673"/>
                                </a:lnTo>
                                <a:lnTo>
                                  <a:pt x="468154" y="53816"/>
                                </a:lnTo>
                                <a:lnTo>
                                  <a:pt x="461486" y="50959"/>
                                </a:lnTo>
                                <a:lnTo>
                                  <a:pt x="454819" y="48101"/>
                                </a:lnTo>
                                <a:cubicBezTo>
                                  <a:pt x="450056" y="46196"/>
                                  <a:pt x="445294" y="43339"/>
                                  <a:pt x="439579" y="41434"/>
                                </a:cubicBezTo>
                                <a:cubicBezTo>
                                  <a:pt x="434816" y="39528"/>
                                  <a:pt x="430054" y="37623"/>
                                  <a:pt x="424339" y="35719"/>
                                </a:cubicBezTo>
                                <a:cubicBezTo>
                                  <a:pt x="421481" y="34766"/>
                                  <a:pt x="419576" y="33814"/>
                                  <a:pt x="416719" y="32861"/>
                                </a:cubicBezTo>
                                <a:cubicBezTo>
                                  <a:pt x="413861" y="31909"/>
                                  <a:pt x="411956" y="30956"/>
                                  <a:pt x="409099" y="30003"/>
                                </a:cubicBezTo>
                                <a:cubicBezTo>
                                  <a:pt x="404336" y="28098"/>
                                  <a:pt x="398621" y="27146"/>
                                  <a:pt x="393859" y="25241"/>
                                </a:cubicBezTo>
                                <a:cubicBezTo>
                                  <a:pt x="389096" y="24289"/>
                                  <a:pt x="383381" y="22384"/>
                                  <a:pt x="378619" y="21431"/>
                                </a:cubicBezTo>
                                <a:cubicBezTo>
                                  <a:pt x="373856" y="20478"/>
                                  <a:pt x="368141" y="18573"/>
                                  <a:pt x="363379" y="17621"/>
                                </a:cubicBezTo>
                                <a:cubicBezTo>
                                  <a:pt x="358616" y="16669"/>
                                  <a:pt x="353854" y="15716"/>
                                  <a:pt x="348139" y="14764"/>
                                </a:cubicBezTo>
                                <a:cubicBezTo>
                                  <a:pt x="343376" y="13811"/>
                                  <a:pt x="338614" y="12859"/>
                                  <a:pt x="332899" y="11906"/>
                                </a:cubicBezTo>
                                <a:cubicBezTo>
                                  <a:pt x="328136" y="10953"/>
                                  <a:pt x="323374" y="10953"/>
                                  <a:pt x="317659" y="10001"/>
                                </a:cubicBezTo>
                                <a:cubicBezTo>
                                  <a:pt x="314801" y="10001"/>
                                  <a:pt x="312896" y="9048"/>
                                  <a:pt x="310039" y="9048"/>
                                </a:cubicBezTo>
                                <a:cubicBezTo>
                                  <a:pt x="307181" y="9048"/>
                                  <a:pt x="305276" y="9048"/>
                                  <a:pt x="302419" y="8096"/>
                                </a:cubicBezTo>
                                <a:cubicBezTo>
                                  <a:pt x="297656" y="8096"/>
                                  <a:pt x="292894" y="7144"/>
                                  <a:pt x="288131" y="7144"/>
                                </a:cubicBezTo>
                                <a:cubicBezTo>
                                  <a:pt x="283369" y="7144"/>
                                  <a:pt x="278606" y="7144"/>
                                  <a:pt x="273844" y="7144"/>
                                </a:cubicBezTo>
                                <a:cubicBezTo>
                                  <a:pt x="269081" y="7144"/>
                                  <a:pt x="264319" y="7144"/>
                                  <a:pt x="259556" y="7144"/>
                                </a:cubicBezTo>
                                <a:cubicBezTo>
                                  <a:pt x="257651" y="7144"/>
                                  <a:pt x="254794" y="7144"/>
                                  <a:pt x="252889" y="7144"/>
                                </a:cubicBezTo>
                                <a:cubicBezTo>
                                  <a:pt x="250984" y="7144"/>
                                  <a:pt x="248126" y="7144"/>
                                  <a:pt x="246221" y="7144"/>
                                </a:cubicBezTo>
                                <a:cubicBezTo>
                                  <a:pt x="241459" y="7144"/>
                                  <a:pt x="236696" y="8096"/>
                                  <a:pt x="232886" y="8096"/>
                                </a:cubicBezTo>
                                <a:cubicBezTo>
                                  <a:pt x="214789" y="10001"/>
                                  <a:pt x="197644" y="11906"/>
                                  <a:pt x="181451" y="15716"/>
                                </a:cubicBezTo>
                                <a:cubicBezTo>
                                  <a:pt x="149066" y="22384"/>
                                  <a:pt x="120491" y="30956"/>
                                  <a:pt x="95726" y="41434"/>
                                </a:cubicBezTo>
                                <a:cubicBezTo>
                                  <a:pt x="70961" y="50959"/>
                                  <a:pt x="50006" y="62389"/>
                                  <a:pt x="33814" y="71914"/>
                                </a:cubicBezTo>
                                <a:cubicBezTo>
                                  <a:pt x="22384" y="78581"/>
                                  <a:pt x="13811" y="84296"/>
                                  <a:pt x="7144" y="90011"/>
                                </a:cubicBezTo>
                                <a:lnTo>
                                  <a:pt x="19526" y="90011"/>
                                </a:lnTo>
                                <a:cubicBezTo>
                                  <a:pt x="25241" y="87153"/>
                                  <a:pt x="31909" y="84296"/>
                                  <a:pt x="39529" y="81439"/>
                                </a:cubicBezTo>
                                <a:cubicBezTo>
                                  <a:pt x="56674" y="74771"/>
                                  <a:pt x="77629" y="67151"/>
                                  <a:pt x="103346" y="61436"/>
                                </a:cubicBezTo>
                                <a:cubicBezTo>
                                  <a:pt x="128111" y="54769"/>
                                  <a:pt x="156686" y="50006"/>
                                  <a:pt x="187166" y="47148"/>
                                </a:cubicBezTo>
                                <a:cubicBezTo>
                                  <a:pt x="202406" y="46196"/>
                                  <a:pt x="218599" y="45244"/>
                                  <a:pt x="235744" y="45244"/>
                                </a:cubicBezTo>
                                <a:cubicBezTo>
                                  <a:pt x="251936" y="45244"/>
                                  <a:pt x="269081" y="46196"/>
                                  <a:pt x="287179" y="48101"/>
                                </a:cubicBezTo>
                                <a:cubicBezTo>
                                  <a:pt x="304324" y="50006"/>
                                  <a:pt x="322421" y="52864"/>
                                  <a:pt x="340519" y="57626"/>
                                </a:cubicBezTo>
                                <a:cubicBezTo>
                                  <a:pt x="345281" y="58578"/>
                                  <a:pt x="349091" y="59531"/>
                                  <a:pt x="353854" y="61436"/>
                                </a:cubicBezTo>
                                <a:cubicBezTo>
                                  <a:pt x="358616" y="62389"/>
                                  <a:pt x="362426" y="63341"/>
                                  <a:pt x="367189" y="65246"/>
                                </a:cubicBezTo>
                                <a:cubicBezTo>
                                  <a:pt x="371951" y="67151"/>
                                  <a:pt x="375761" y="68103"/>
                                  <a:pt x="380524" y="70009"/>
                                </a:cubicBezTo>
                                <a:cubicBezTo>
                                  <a:pt x="385286" y="71914"/>
                                  <a:pt x="389096" y="73819"/>
                                  <a:pt x="393859" y="74771"/>
                                </a:cubicBezTo>
                                <a:cubicBezTo>
                                  <a:pt x="395764" y="75723"/>
                                  <a:pt x="398621" y="76676"/>
                                  <a:pt x="400526" y="77628"/>
                                </a:cubicBezTo>
                                <a:lnTo>
                                  <a:pt x="407194" y="80486"/>
                                </a:lnTo>
                                <a:cubicBezTo>
                                  <a:pt x="411956" y="82391"/>
                                  <a:pt x="415766" y="84296"/>
                                  <a:pt x="420529" y="86201"/>
                                </a:cubicBezTo>
                                <a:cubicBezTo>
                                  <a:pt x="423386" y="88106"/>
                                  <a:pt x="426244" y="89059"/>
                                  <a:pt x="429101" y="90964"/>
                                </a:cubicBezTo>
                                <a:lnTo>
                                  <a:pt x="565309" y="90964"/>
                                </a:lnTo>
                                <a:cubicBezTo>
                                  <a:pt x="551974" y="87153"/>
                                  <a:pt x="537686" y="82391"/>
                                  <a:pt x="524351" y="77628"/>
                                </a:cubicBezTo>
                                <a:cubicBezTo>
                                  <a:pt x="518636" y="74771"/>
                                  <a:pt x="513874" y="72866"/>
                                  <a:pt x="509111" y="709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6" name="Freeform: Shape 2066"/>
                        <wps:cNvSpPr/>
                        <wps:spPr>
                          <a:xfrm>
                            <a:off x="0" y="361875"/>
                            <a:ext cx="371475" cy="638175"/>
                          </a:xfrm>
                          <a:custGeom>
                            <a:avLst/>
                            <a:gdLst>
                              <a:gd name="connsiteX0" fmla="*/ 132874 w 371475"/>
                              <a:gd name="connsiteY0" fmla="*/ 493871 h 638175"/>
                              <a:gd name="connsiteX1" fmla="*/ 144304 w 371475"/>
                              <a:gd name="connsiteY1" fmla="*/ 484346 h 638175"/>
                              <a:gd name="connsiteX2" fmla="*/ 155734 w 371475"/>
                              <a:gd name="connsiteY2" fmla="*/ 474821 h 638175"/>
                              <a:gd name="connsiteX3" fmla="*/ 167164 w 371475"/>
                              <a:gd name="connsiteY3" fmla="*/ 465296 h 638175"/>
                              <a:gd name="connsiteX4" fmla="*/ 172879 w 371475"/>
                              <a:gd name="connsiteY4" fmla="*/ 460534 h 638175"/>
                              <a:gd name="connsiteX5" fmla="*/ 178594 w 371475"/>
                              <a:gd name="connsiteY5" fmla="*/ 455771 h 638175"/>
                              <a:gd name="connsiteX6" fmla="*/ 184309 w 371475"/>
                              <a:gd name="connsiteY6" fmla="*/ 451009 h 638175"/>
                              <a:gd name="connsiteX7" fmla="*/ 190024 w 371475"/>
                              <a:gd name="connsiteY7" fmla="*/ 446246 h 638175"/>
                              <a:gd name="connsiteX8" fmla="*/ 202406 w 371475"/>
                              <a:gd name="connsiteY8" fmla="*/ 436721 h 638175"/>
                              <a:gd name="connsiteX9" fmla="*/ 214789 w 371475"/>
                              <a:gd name="connsiteY9" fmla="*/ 426244 h 638175"/>
                              <a:gd name="connsiteX10" fmla="*/ 220504 w 371475"/>
                              <a:gd name="connsiteY10" fmla="*/ 420528 h 638175"/>
                              <a:gd name="connsiteX11" fmla="*/ 226219 w 371475"/>
                              <a:gd name="connsiteY11" fmla="*/ 414814 h 638175"/>
                              <a:gd name="connsiteX12" fmla="*/ 237649 w 371475"/>
                              <a:gd name="connsiteY12" fmla="*/ 403384 h 638175"/>
                              <a:gd name="connsiteX13" fmla="*/ 248126 w 371475"/>
                              <a:gd name="connsiteY13" fmla="*/ 391953 h 638175"/>
                              <a:gd name="connsiteX14" fmla="*/ 258604 w 371475"/>
                              <a:gd name="connsiteY14" fmla="*/ 380524 h 638175"/>
                              <a:gd name="connsiteX15" fmla="*/ 268129 w 371475"/>
                              <a:gd name="connsiteY15" fmla="*/ 369094 h 638175"/>
                              <a:gd name="connsiteX16" fmla="*/ 277654 w 371475"/>
                              <a:gd name="connsiteY16" fmla="*/ 356711 h 638175"/>
                              <a:gd name="connsiteX17" fmla="*/ 286226 w 371475"/>
                              <a:gd name="connsiteY17" fmla="*/ 344328 h 638175"/>
                              <a:gd name="connsiteX18" fmla="*/ 290036 w 371475"/>
                              <a:gd name="connsiteY18" fmla="*/ 338614 h 638175"/>
                              <a:gd name="connsiteX19" fmla="*/ 293846 w 371475"/>
                              <a:gd name="connsiteY19" fmla="*/ 332899 h 638175"/>
                              <a:gd name="connsiteX20" fmla="*/ 301466 w 371475"/>
                              <a:gd name="connsiteY20" fmla="*/ 320516 h 638175"/>
                              <a:gd name="connsiteX21" fmla="*/ 308134 w 371475"/>
                              <a:gd name="connsiteY21" fmla="*/ 308134 h 638175"/>
                              <a:gd name="connsiteX22" fmla="*/ 314801 w 371475"/>
                              <a:gd name="connsiteY22" fmla="*/ 295751 h 638175"/>
                              <a:gd name="connsiteX23" fmla="*/ 317659 w 371475"/>
                              <a:gd name="connsiteY23" fmla="*/ 290036 h 638175"/>
                              <a:gd name="connsiteX24" fmla="*/ 320516 w 371475"/>
                              <a:gd name="connsiteY24" fmla="*/ 283369 h 638175"/>
                              <a:gd name="connsiteX25" fmla="*/ 326231 w 371475"/>
                              <a:gd name="connsiteY25" fmla="*/ 270986 h 638175"/>
                              <a:gd name="connsiteX26" fmla="*/ 344329 w 371475"/>
                              <a:gd name="connsiteY26" fmla="*/ 222409 h 638175"/>
                              <a:gd name="connsiteX27" fmla="*/ 362426 w 371475"/>
                              <a:gd name="connsiteY27" fmla="*/ 134778 h 638175"/>
                              <a:gd name="connsiteX28" fmla="*/ 365284 w 371475"/>
                              <a:gd name="connsiteY28" fmla="*/ 66199 h 638175"/>
                              <a:gd name="connsiteX29" fmla="*/ 360521 w 371475"/>
                              <a:gd name="connsiteY29" fmla="*/ 22384 h 638175"/>
                              <a:gd name="connsiteX30" fmla="*/ 359569 w 371475"/>
                              <a:gd name="connsiteY30" fmla="*/ 15716 h 638175"/>
                              <a:gd name="connsiteX31" fmla="*/ 358616 w 371475"/>
                              <a:gd name="connsiteY31" fmla="*/ 10954 h 638175"/>
                              <a:gd name="connsiteX32" fmla="*/ 357664 w 371475"/>
                              <a:gd name="connsiteY32" fmla="*/ 7144 h 638175"/>
                              <a:gd name="connsiteX33" fmla="*/ 357664 w 371475"/>
                              <a:gd name="connsiteY33" fmla="*/ 10954 h 638175"/>
                              <a:gd name="connsiteX34" fmla="*/ 357664 w 371475"/>
                              <a:gd name="connsiteY34" fmla="*/ 22384 h 638175"/>
                              <a:gd name="connsiteX35" fmla="*/ 354806 w 371475"/>
                              <a:gd name="connsiteY35" fmla="*/ 65246 h 638175"/>
                              <a:gd name="connsiteX36" fmla="*/ 342424 w 371475"/>
                              <a:gd name="connsiteY36" fmla="*/ 130969 h 638175"/>
                              <a:gd name="connsiteX37" fmla="*/ 315754 w 371475"/>
                              <a:gd name="connsiteY37" fmla="*/ 211931 h 638175"/>
                              <a:gd name="connsiteX38" fmla="*/ 294799 w 371475"/>
                              <a:gd name="connsiteY38" fmla="*/ 255746 h 638175"/>
                              <a:gd name="connsiteX39" fmla="*/ 268129 w 371475"/>
                              <a:gd name="connsiteY39" fmla="*/ 299561 h 638175"/>
                              <a:gd name="connsiteX40" fmla="*/ 234791 w 371475"/>
                              <a:gd name="connsiteY40" fmla="*/ 341471 h 638175"/>
                              <a:gd name="connsiteX41" fmla="*/ 225266 w 371475"/>
                              <a:gd name="connsiteY41" fmla="*/ 351949 h 638175"/>
                              <a:gd name="connsiteX42" fmla="*/ 215741 w 371475"/>
                              <a:gd name="connsiteY42" fmla="*/ 361474 h 638175"/>
                              <a:gd name="connsiteX43" fmla="*/ 205264 w 371475"/>
                              <a:gd name="connsiteY43" fmla="*/ 370999 h 638175"/>
                              <a:gd name="connsiteX44" fmla="*/ 194786 w 371475"/>
                              <a:gd name="connsiteY44" fmla="*/ 380524 h 638175"/>
                              <a:gd name="connsiteX45" fmla="*/ 189071 w 371475"/>
                              <a:gd name="connsiteY45" fmla="*/ 385286 h 638175"/>
                              <a:gd name="connsiteX46" fmla="*/ 183356 w 371475"/>
                              <a:gd name="connsiteY46" fmla="*/ 390049 h 638175"/>
                              <a:gd name="connsiteX47" fmla="*/ 171926 w 371475"/>
                              <a:gd name="connsiteY47" fmla="*/ 398621 h 638175"/>
                              <a:gd name="connsiteX48" fmla="*/ 160496 w 371475"/>
                              <a:gd name="connsiteY48" fmla="*/ 407194 h 638175"/>
                              <a:gd name="connsiteX49" fmla="*/ 157639 w 371475"/>
                              <a:gd name="connsiteY49" fmla="*/ 409099 h 638175"/>
                              <a:gd name="connsiteX50" fmla="*/ 153829 w 371475"/>
                              <a:gd name="connsiteY50" fmla="*/ 411003 h 638175"/>
                              <a:gd name="connsiteX51" fmla="*/ 147161 w 371475"/>
                              <a:gd name="connsiteY51" fmla="*/ 415766 h 638175"/>
                              <a:gd name="connsiteX52" fmla="*/ 140494 w 371475"/>
                              <a:gd name="connsiteY52" fmla="*/ 420528 h 638175"/>
                              <a:gd name="connsiteX53" fmla="*/ 133826 w 371475"/>
                              <a:gd name="connsiteY53" fmla="*/ 425291 h 638175"/>
                              <a:gd name="connsiteX54" fmla="*/ 120491 w 371475"/>
                              <a:gd name="connsiteY54" fmla="*/ 434816 h 638175"/>
                              <a:gd name="connsiteX55" fmla="*/ 94774 w 371475"/>
                              <a:gd name="connsiteY55" fmla="*/ 454819 h 638175"/>
                              <a:gd name="connsiteX56" fmla="*/ 7144 w 371475"/>
                              <a:gd name="connsiteY56" fmla="*/ 545306 h 638175"/>
                              <a:gd name="connsiteX57" fmla="*/ 7144 w 371475"/>
                              <a:gd name="connsiteY57" fmla="*/ 639603 h 638175"/>
                              <a:gd name="connsiteX58" fmla="*/ 45244 w 371475"/>
                              <a:gd name="connsiteY58" fmla="*/ 583406 h 638175"/>
                              <a:gd name="connsiteX59" fmla="*/ 132874 w 371475"/>
                              <a:gd name="connsiteY59" fmla="*/ 493871 h 6381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</a:cxnLst>
                            <a:rect l="l" t="t" r="r" b="b"/>
                            <a:pathLst>
                              <a:path w="371475" h="638175">
                                <a:moveTo>
                                  <a:pt x="132874" y="493871"/>
                                </a:moveTo>
                                <a:cubicBezTo>
                                  <a:pt x="136684" y="490061"/>
                                  <a:pt x="140494" y="487203"/>
                                  <a:pt x="144304" y="484346"/>
                                </a:cubicBezTo>
                                <a:cubicBezTo>
                                  <a:pt x="148114" y="481489"/>
                                  <a:pt x="151924" y="477678"/>
                                  <a:pt x="155734" y="474821"/>
                                </a:cubicBezTo>
                                <a:cubicBezTo>
                                  <a:pt x="159544" y="471964"/>
                                  <a:pt x="163354" y="468153"/>
                                  <a:pt x="167164" y="465296"/>
                                </a:cubicBezTo>
                                <a:lnTo>
                                  <a:pt x="172879" y="460534"/>
                                </a:lnTo>
                                <a:lnTo>
                                  <a:pt x="178594" y="455771"/>
                                </a:lnTo>
                                <a:lnTo>
                                  <a:pt x="184309" y="451009"/>
                                </a:lnTo>
                                <a:lnTo>
                                  <a:pt x="190024" y="446246"/>
                                </a:lnTo>
                                <a:cubicBezTo>
                                  <a:pt x="193834" y="443389"/>
                                  <a:pt x="198596" y="439578"/>
                                  <a:pt x="202406" y="436721"/>
                                </a:cubicBezTo>
                                <a:cubicBezTo>
                                  <a:pt x="206216" y="433864"/>
                                  <a:pt x="210979" y="430053"/>
                                  <a:pt x="214789" y="426244"/>
                                </a:cubicBezTo>
                                <a:cubicBezTo>
                                  <a:pt x="216694" y="424339"/>
                                  <a:pt x="218599" y="422434"/>
                                  <a:pt x="220504" y="420528"/>
                                </a:cubicBezTo>
                                <a:cubicBezTo>
                                  <a:pt x="222409" y="418624"/>
                                  <a:pt x="224314" y="416719"/>
                                  <a:pt x="226219" y="414814"/>
                                </a:cubicBezTo>
                                <a:cubicBezTo>
                                  <a:pt x="230029" y="411003"/>
                                  <a:pt x="233839" y="407194"/>
                                  <a:pt x="237649" y="403384"/>
                                </a:cubicBezTo>
                                <a:cubicBezTo>
                                  <a:pt x="241459" y="399574"/>
                                  <a:pt x="245269" y="395764"/>
                                  <a:pt x="248126" y="391953"/>
                                </a:cubicBezTo>
                                <a:cubicBezTo>
                                  <a:pt x="251936" y="388144"/>
                                  <a:pt x="254794" y="384334"/>
                                  <a:pt x="258604" y="380524"/>
                                </a:cubicBezTo>
                                <a:cubicBezTo>
                                  <a:pt x="261461" y="376714"/>
                                  <a:pt x="265271" y="372903"/>
                                  <a:pt x="268129" y="369094"/>
                                </a:cubicBezTo>
                                <a:cubicBezTo>
                                  <a:pt x="270986" y="365284"/>
                                  <a:pt x="273844" y="361474"/>
                                  <a:pt x="277654" y="356711"/>
                                </a:cubicBezTo>
                                <a:cubicBezTo>
                                  <a:pt x="280511" y="352901"/>
                                  <a:pt x="283369" y="348139"/>
                                  <a:pt x="286226" y="344328"/>
                                </a:cubicBezTo>
                                <a:cubicBezTo>
                                  <a:pt x="287179" y="342424"/>
                                  <a:pt x="289084" y="340519"/>
                                  <a:pt x="290036" y="338614"/>
                                </a:cubicBezTo>
                                <a:cubicBezTo>
                                  <a:pt x="290989" y="336709"/>
                                  <a:pt x="292894" y="334803"/>
                                  <a:pt x="293846" y="332899"/>
                                </a:cubicBezTo>
                                <a:cubicBezTo>
                                  <a:pt x="296704" y="329089"/>
                                  <a:pt x="298609" y="324326"/>
                                  <a:pt x="301466" y="320516"/>
                                </a:cubicBezTo>
                                <a:cubicBezTo>
                                  <a:pt x="303371" y="316706"/>
                                  <a:pt x="306229" y="311944"/>
                                  <a:pt x="308134" y="308134"/>
                                </a:cubicBezTo>
                                <a:cubicBezTo>
                                  <a:pt x="310039" y="304324"/>
                                  <a:pt x="312896" y="299561"/>
                                  <a:pt x="314801" y="295751"/>
                                </a:cubicBezTo>
                                <a:cubicBezTo>
                                  <a:pt x="315754" y="293846"/>
                                  <a:pt x="316706" y="291941"/>
                                  <a:pt x="317659" y="290036"/>
                                </a:cubicBezTo>
                                <a:cubicBezTo>
                                  <a:pt x="318611" y="288131"/>
                                  <a:pt x="319564" y="286226"/>
                                  <a:pt x="320516" y="283369"/>
                                </a:cubicBezTo>
                                <a:cubicBezTo>
                                  <a:pt x="322421" y="279559"/>
                                  <a:pt x="324326" y="274796"/>
                                  <a:pt x="326231" y="270986"/>
                                </a:cubicBezTo>
                                <a:cubicBezTo>
                                  <a:pt x="332899" y="254794"/>
                                  <a:pt x="339566" y="238601"/>
                                  <a:pt x="344329" y="222409"/>
                                </a:cubicBezTo>
                                <a:cubicBezTo>
                                  <a:pt x="353854" y="190976"/>
                                  <a:pt x="359569" y="160496"/>
                                  <a:pt x="362426" y="134778"/>
                                </a:cubicBezTo>
                                <a:cubicBezTo>
                                  <a:pt x="365284" y="108109"/>
                                  <a:pt x="365284" y="85249"/>
                                  <a:pt x="365284" y="66199"/>
                                </a:cubicBezTo>
                                <a:cubicBezTo>
                                  <a:pt x="364331" y="47149"/>
                                  <a:pt x="362426" y="32861"/>
                                  <a:pt x="360521" y="22384"/>
                                </a:cubicBezTo>
                                <a:cubicBezTo>
                                  <a:pt x="360521" y="19526"/>
                                  <a:pt x="359569" y="17621"/>
                                  <a:pt x="359569" y="15716"/>
                                </a:cubicBezTo>
                                <a:cubicBezTo>
                                  <a:pt x="359569" y="13811"/>
                                  <a:pt x="358616" y="11906"/>
                                  <a:pt x="358616" y="10954"/>
                                </a:cubicBezTo>
                                <a:cubicBezTo>
                                  <a:pt x="357664" y="8096"/>
                                  <a:pt x="357664" y="7144"/>
                                  <a:pt x="357664" y="7144"/>
                                </a:cubicBezTo>
                                <a:cubicBezTo>
                                  <a:pt x="357664" y="7144"/>
                                  <a:pt x="357664" y="8096"/>
                                  <a:pt x="357664" y="10954"/>
                                </a:cubicBezTo>
                                <a:cubicBezTo>
                                  <a:pt x="357664" y="13811"/>
                                  <a:pt x="357664" y="17621"/>
                                  <a:pt x="357664" y="22384"/>
                                </a:cubicBezTo>
                                <a:cubicBezTo>
                                  <a:pt x="357664" y="31909"/>
                                  <a:pt x="356711" y="47149"/>
                                  <a:pt x="354806" y="65246"/>
                                </a:cubicBezTo>
                                <a:cubicBezTo>
                                  <a:pt x="352901" y="83344"/>
                                  <a:pt x="349091" y="106203"/>
                                  <a:pt x="342424" y="130969"/>
                                </a:cubicBezTo>
                                <a:cubicBezTo>
                                  <a:pt x="336709" y="155734"/>
                                  <a:pt x="327184" y="183356"/>
                                  <a:pt x="315754" y="211931"/>
                                </a:cubicBezTo>
                                <a:cubicBezTo>
                                  <a:pt x="310039" y="226219"/>
                                  <a:pt x="302419" y="240506"/>
                                  <a:pt x="294799" y="255746"/>
                                </a:cubicBezTo>
                                <a:cubicBezTo>
                                  <a:pt x="286226" y="270034"/>
                                  <a:pt x="277654" y="285274"/>
                                  <a:pt x="268129" y="299561"/>
                                </a:cubicBezTo>
                                <a:cubicBezTo>
                                  <a:pt x="257651" y="313849"/>
                                  <a:pt x="247174" y="328136"/>
                                  <a:pt x="234791" y="341471"/>
                                </a:cubicBezTo>
                                <a:cubicBezTo>
                                  <a:pt x="231934" y="345281"/>
                                  <a:pt x="228124" y="348139"/>
                                  <a:pt x="225266" y="351949"/>
                                </a:cubicBezTo>
                                <a:cubicBezTo>
                                  <a:pt x="222409" y="354806"/>
                                  <a:pt x="218599" y="358616"/>
                                  <a:pt x="215741" y="361474"/>
                                </a:cubicBezTo>
                                <a:cubicBezTo>
                                  <a:pt x="211931" y="364331"/>
                                  <a:pt x="209074" y="368141"/>
                                  <a:pt x="205264" y="370999"/>
                                </a:cubicBezTo>
                                <a:cubicBezTo>
                                  <a:pt x="201454" y="373856"/>
                                  <a:pt x="198596" y="376714"/>
                                  <a:pt x="194786" y="380524"/>
                                </a:cubicBezTo>
                                <a:cubicBezTo>
                                  <a:pt x="192881" y="382428"/>
                                  <a:pt x="190976" y="383381"/>
                                  <a:pt x="189071" y="385286"/>
                                </a:cubicBezTo>
                                <a:lnTo>
                                  <a:pt x="183356" y="390049"/>
                                </a:lnTo>
                                <a:cubicBezTo>
                                  <a:pt x="179546" y="392906"/>
                                  <a:pt x="175736" y="395764"/>
                                  <a:pt x="171926" y="398621"/>
                                </a:cubicBezTo>
                                <a:cubicBezTo>
                                  <a:pt x="168116" y="401478"/>
                                  <a:pt x="164306" y="404336"/>
                                  <a:pt x="160496" y="407194"/>
                                </a:cubicBezTo>
                                <a:lnTo>
                                  <a:pt x="157639" y="409099"/>
                                </a:lnTo>
                                <a:lnTo>
                                  <a:pt x="153829" y="411003"/>
                                </a:lnTo>
                                <a:lnTo>
                                  <a:pt x="147161" y="415766"/>
                                </a:lnTo>
                                <a:lnTo>
                                  <a:pt x="140494" y="420528"/>
                                </a:lnTo>
                                <a:lnTo>
                                  <a:pt x="133826" y="425291"/>
                                </a:lnTo>
                                <a:cubicBezTo>
                                  <a:pt x="129064" y="428149"/>
                                  <a:pt x="125254" y="431959"/>
                                  <a:pt x="120491" y="434816"/>
                                </a:cubicBezTo>
                                <a:cubicBezTo>
                                  <a:pt x="111919" y="441484"/>
                                  <a:pt x="103346" y="448151"/>
                                  <a:pt x="94774" y="454819"/>
                                </a:cubicBezTo>
                                <a:cubicBezTo>
                                  <a:pt x="63341" y="481489"/>
                                  <a:pt x="33814" y="511969"/>
                                  <a:pt x="7144" y="545306"/>
                                </a:cubicBezTo>
                                <a:lnTo>
                                  <a:pt x="7144" y="639603"/>
                                </a:lnTo>
                                <a:cubicBezTo>
                                  <a:pt x="18574" y="620553"/>
                                  <a:pt x="30956" y="601503"/>
                                  <a:pt x="45244" y="583406"/>
                                </a:cubicBezTo>
                                <a:cubicBezTo>
                                  <a:pt x="73819" y="550069"/>
                                  <a:pt x="102394" y="520541"/>
                                  <a:pt x="132874" y="49387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162" name="Group 2955"/>
                      <wpg:cNvGrpSpPr/>
                      <wpg:grpSpPr>
                        <a:xfrm flipH="1">
                          <a:off x="5722620" y="5608320"/>
                          <a:ext cx="4520132" cy="1506317"/>
                          <a:chOff x="0" y="0"/>
                          <a:chExt cx="3956685" cy="1321043"/>
                        </a:xfr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2163" name="Freeform: Shape 2163"/>
                        <wps:cNvSpPr/>
                        <wps:spPr>
                          <a:xfrm>
                            <a:off x="3947160" y="1109826"/>
                            <a:ext cx="9525" cy="9525"/>
                          </a:xfrm>
                          <a:custGeom>
                            <a:avLst/>
                            <a:gdLst>
                              <a:gd name="connsiteX0" fmla="*/ 7144 w 9525"/>
                              <a:gd name="connsiteY0" fmla="*/ 7858 h 9525"/>
                              <a:gd name="connsiteX1" fmla="*/ 7144 w 9525"/>
                              <a:gd name="connsiteY1" fmla="*/ 7858 h 9525"/>
                              <a:gd name="connsiteX2" fmla="*/ 7144 w 9525"/>
                              <a:gd name="connsiteY2" fmla="*/ 7858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525" h="9525">
                                <a:moveTo>
                                  <a:pt x="7144" y="7858"/>
                                </a:moveTo>
                                <a:lnTo>
                                  <a:pt x="7144" y="7858"/>
                                </a:lnTo>
                                <a:cubicBezTo>
                                  <a:pt x="7144" y="6906"/>
                                  <a:pt x="7144" y="6906"/>
                                  <a:pt x="7144" y="785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4" name="Freeform: Shape 2164"/>
                        <wps:cNvSpPr/>
                        <wps:spPr>
                          <a:xfrm>
                            <a:off x="145733" y="1109826"/>
                            <a:ext cx="9525" cy="9525"/>
                          </a:xfrm>
                          <a:custGeom>
                            <a:avLst/>
                            <a:gdLst>
                              <a:gd name="connsiteX0" fmla="*/ 7144 w 9525"/>
                              <a:gd name="connsiteY0" fmla="*/ 7858 h 9525"/>
                              <a:gd name="connsiteX1" fmla="*/ 7144 w 9525"/>
                              <a:gd name="connsiteY1" fmla="*/ 7858 h 9525"/>
                              <a:gd name="connsiteX2" fmla="*/ 7144 w 9525"/>
                              <a:gd name="connsiteY2" fmla="*/ 7858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525" h="9525">
                                <a:moveTo>
                                  <a:pt x="7144" y="7858"/>
                                </a:moveTo>
                                <a:lnTo>
                                  <a:pt x="7144" y="7858"/>
                                </a:lnTo>
                                <a:cubicBezTo>
                                  <a:pt x="7144" y="6906"/>
                                  <a:pt x="7144" y="6906"/>
                                  <a:pt x="7144" y="785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5" name="Freeform: Shape 2165"/>
                        <wps:cNvSpPr/>
                        <wps:spPr>
                          <a:xfrm>
                            <a:off x="157163" y="1262940"/>
                            <a:ext cx="419100" cy="57150"/>
                          </a:xfrm>
                          <a:custGeom>
                            <a:avLst/>
                            <a:gdLst>
                              <a:gd name="connsiteX0" fmla="*/ 394811 w 419100"/>
                              <a:gd name="connsiteY0" fmla="*/ 42386 h 57150"/>
                              <a:gd name="connsiteX1" fmla="*/ 388144 w 419100"/>
                              <a:gd name="connsiteY1" fmla="*/ 39529 h 57150"/>
                              <a:gd name="connsiteX2" fmla="*/ 381476 w 419100"/>
                              <a:gd name="connsiteY2" fmla="*/ 36672 h 57150"/>
                              <a:gd name="connsiteX3" fmla="*/ 368141 w 419100"/>
                              <a:gd name="connsiteY3" fmla="*/ 31909 h 57150"/>
                              <a:gd name="connsiteX4" fmla="*/ 354806 w 419100"/>
                              <a:gd name="connsiteY4" fmla="*/ 27147 h 57150"/>
                              <a:gd name="connsiteX5" fmla="*/ 341471 w 419100"/>
                              <a:gd name="connsiteY5" fmla="*/ 23336 h 57150"/>
                              <a:gd name="connsiteX6" fmla="*/ 328136 w 419100"/>
                              <a:gd name="connsiteY6" fmla="*/ 19526 h 57150"/>
                              <a:gd name="connsiteX7" fmla="*/ 274796 w 419100"/>
                              <a:gd name="connsiteY7" fmla="*/ 10001 h 57150"/>
                              <a:gd name="connsiteX8" fmla="*/ 223361 w 419100"/>
                              <a:gd name="connsiteY8" fmla="*/ 7144 h 57150"/>
                              <a:gd name="connsiteX9" fmla="*/ 174784 w 419100"/>
                              <a:gd name="connsiteY9" fmla="*/ 9049 h 57150"/>
                              <a:gd name="connsiteX10" fmla="*/ 90964 w 419100"/>
                              <a:gd name="connsiteY10" fmla="*/ 23336 h 57150"/>
                              <a:gd name="connsiteX11" fmla="*/ 27146 w 419100"/>
                              <a:gd name="connsiteY11" fmla="*/ 43339 h 57150"/>
                              <a:gd name="connsiteX12" fmla="*/ 7144 w 419100"/>
                              <a:gd name="connsiteY12" fmla="*/ 51911 h 57150"/>
                              <a:gd name="connsiteX13" fmla="*/ 219551 w 419100"/>
                              <a:gd name="connsiteY13" fmla="*/ 51911 h 57150"/>
                              <a:gd name="connsiteX14" fmla="*/ 204311 w 419100"/>
                              <a:gd name="connsiteY14" fmla="*/ 47149 h 57150"/>
                              <a:gd name="connsiteX15" fmla="*/ 190976 w 419100"/>
                              <a:gd name="connsiteY15" fmla="*/ 43339 h 57150"/>
                              <a:gd name="connsiteX16" fmla="*/ 181451 w 419100"/>
                              <a:gd name="connsiteY16" fmla="*/ 40481 h 57150"/>
                              <a:gd name="connsiteX17" fmla="*/ 173831 w 419100"/>
                              <a:gd name="connsiteY17" fmla="*/ 38576 h 57150"/>
                              <a:gd name="connsiteX18" fmla="*/ 182404 w 419100"/>
                              <a:gd name="connsiteY18" fmla="*/ 39529 h 57150"/>
                              <a:gd name="connsiteX19" fmla="*/ 191929 w 419100"/>
                              <a:gd name="connsiteY19" fmla="*/ 40481 h 57150"/>
                              <a:gd name="connsiteX20" fmla="*/ 205264 w 419100"/>
                              <a:gd name="connsiteY20" fmla="*/ 42386 h 57150"/>
                              <a:gd name="connsiteX21" fmla="*/ 221456 w 419100"/>
                              <a:gd name="connsiteY21" fmla="*/ 44291 h 57150"/>
                              <a:gd name="connsiteX22" fmla="*/ 230981 w 419100"/>
                              <a:gd name="connsiteY22" fmla="*/ 46197 h 57150"/>
                              <a:gd name="connsiteX23" fmla="*/ 241459 w 419100"/>
                              <a:gd name="connsiteY23" fmla="*/ 48101 h 57150"/>
                              <a:gd name="connsiteX24" fmla="*/ 251936 w 419100"/>
                              <a:gd name="connsiteY24" fmla="*/ 50006 h 57150"/>
                              <a:gd name="connsiteX25" fmla="*/ 256699 w 419100"/>
                              <a:gd name="connsiteY25" fmla="*/ 50959 h 57150"/>
                              <a:gd name="connsiteX26" fmla="*/ 331946 w 419100"/>
                              <a:gd name="connsiteY26" fmla="*/ 50959 h 57150"/>
                              <a:gd name="connsiteX27" fmla="*/ 330994 w 419100"/>
                              <a:gd name="connsiteY27" fmla="*/ 50959 h 57150"/>
                              <a:gd name="connsiteX28" fmla="*/ 325279 w 419100"/>
                              <a:gd name="connsiteY28" fmla="*/ 49054 h 57150"/>
                              <a:gd name="connsiteX29" fmla="*/ 330994 w 419100"/>
                              <a:gd name="connsiteY29" fmla="*/ 50006 h 57150"/>
                              <a:gd name="connsiteX30" fmla="*/ 339566 w 419100"/>
                              <a:gd name="connsiteY30" fmla="*/ 50959 h 57150"/>
                              <a:gd name="connsiteX31" fmla="*/ 413861 w 419100"/>
                              <a:gd name="connsiteY31" fmla="*/ 50959 h 57150"/>
                              <a:gd name="connsiteX32" fmla="*/ 405289 w 419100"/>
                              <a:gd name="connsiteY32" fmla="*/ 46197 h 57150"/>
                              <a:gd name="connsiteX33" fmla="*/ 394811 w 419100"/>
                              <a:gd name="connsiteY33" fmla="*/ 42386 h 5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419100" h="57150">
                                <a:moveTo>
                                  <a:pt x="394811" y="42386"/>
                                </a:moveTo>
                                <a:lnTo>
                                  <a:pt x="388144" y="39529"/>
                                </a:lnTo>
                                <a:cubicBezTo>
                                  <a:pt x="386239" y="38576"/>
                                  <a:pt x="383381" y="37624"/>
                                  <a:pt x="381476" y="36672"/>
                                </a:cubicBezTo>
                                <a:cubicBezTo>
                                  <a:pt x="376714" y="34766"/>
                                  <a:pt x="372904" y="32861"/>
                                  <a:pt x="368141" y="31909"/>
                                </a:cubicBezTo>
                                <a:cubicBezTo>
                                  <a:pt x="363379" y="30004"/>
                                  <a:pt x="359569" y="29051"/>
                                  <a:pt x="354806" y="27147"/>
                                </a:cubicBezTo>
                                <a:cubicBezTo>
                                  <a:pt x="350044" y="25241"/>
                                  <a:pt x="346234" y="24289"/>
                                  <a:pt x="341471" y="23336"/>
                                </a:cubicBezTo>
                                <a:cubicBezTo>
                                  <a:pt x="336709" y="22384"/>
                                  <a:pt x="332899" y="20479"/>
                                  <a:pt x="328136" y="19526"/>
                                </a:cubicBezTo>
                                <a:cubicBezTo>
                                  <a:pt x="310039" y="14764"/>
                                  <a:pt x="292894" y="11906"/>
                                  <a:pt x="274796" y="10001"/>
                                </a:cubicBezTo>
                                <a:cubicBezTo>
                                  <a:pt x="257651" y="8097"/>
                                  <a:pt x="240506" y="7144"/>
                                  <a:pt x="223361" y="7144"/>
                                </a:cubicBezTo>
                                <a:cubicBezTo>
                                  <a:pt x="207169" y="7144"/>
                                  <a:pt x="190976" y="8097"/>
                                  <a:pt x="174784" y="9049"/>
                                </a:cubicBezTo>
                                <a:cubicBezTo>
                                  <a:pt x="144304" y="11906"/>
                                  <a:pt x="115729" y="17622"/>
                                  <a:pt x="90964" y="23336"/>
                                </a:cubicBezTo>
                                <a:cubicBezTo>
                                  <a:pt x="66199" y="30004"/>
                                  <a:pt x="45244" y="36672"/>
                                  <a:pt x="27146" y="43339"/>
                                </a:cubicBezTo>
                                <a:cubicBezTo>
                                  <a:pt x="19526" y="46197"/>
                                  <a:pt x="13811" y="49054"/>
                                  <a:pt x="7144" y="51911"/>
                                </a:cubicBezTo>
                                <a:lnTo>
                                  <a:pt x="219551" y="51911"/>
                                </a:lnTo>
                                <a:cubicBezTo>
                                  <a:pt x="213836" y="50006"/>
                                  <a:pt x="209074" y="49054"/>
                                  <a:pt x="204311" y="47149"/>
                                </a:cubicBezTo>
                                <a:cubicBezTo>
                                  <a:pt x="199549" y="45244"/>
                                  <a:pt x="194786" y="44291"/>
                                  <a:pt x="190976" y="43339"/>
                                </a:cubicBezTo>
                                <a:cubicBezTo>
                                  <a:pt x="187166" y="42386"/>
                                  <a:pt x="184309" y="41434"/>
                                  <a:pt x="181451" y="40481"/>
                                </a:cubicBezTo>
                                <a:cubicBezTo>
                                  <a:pt x="175736" y="39529"/>
                                  <a:pt x="173831" y="38576"/>
                                  <a:pt x="173831" y="38576"/>
                                </a:cubicBezTo>
                                <a:cubicBezTo>
                                  <a:pt x="173831" y="38576"/>
                                  <a:pt x="176689" y="38576"/>
                                  <a:pt x="182404" y="39529"/>
                                </a:cubicBezTo>
                                <a:cubicBezTo>
                                  <a:pt x="185261" y="39529"/>
                                  <a:pt x="188119" y="40481"/>
                                  <a:pt x="191929" y="40481"/>
                                </a:cubicBezTo>
                                <a:cubicBezTo>
                                  <a:pt x="195739" y="40481"/>
                                  <a:pt x="200501" y="41434"/>
                                  <a:pt x="205264" y="42386"/>
                                </a:cubicBezTo>
                                <a:cubicBezTo>
                                  <a:pt x="210026" y="43339"/>
                                  <a:pt x="215741" y="44291"/>
                                  <a:pt x="221456" y="44291"/>
                                </a:cubicBezTo>
                                <a:cubicBezTo>
                                  <a:pt x="224314" y="44291"/>
                                  <a:pt x="227171" y="45244"/>
                                  <a:pt x="230981" y="46197"/>
                                </a:cubicBezTo>
                                <a:cubicBezTo>
                                  <a:pt x="233839" y="47149"/>
                                  <a:pt x="237649" y="47149"/>
                                  <a:pt x="241459" y="48101"/>
                                </a:cubicBezTo>
                                <a:cubicBezTo>
                                  <a:pt x="245269" y="49054"/>
                                  <a:pt x="248126" y="49054"/>
                                  <a:pt x="251936" y="50006"/>
                                </a:cubicBezTo>
                                <a:cubicBezTo>
                                  <a:pt x="253841" y="50006"/>
                                  <a:pt x="254794" y="50959"/>
                                  <a:pt x="256699" y="50959"/>
                                </a:cubicBezTo>
                                <a:lnTo>
                                  <a:pt x="331946" y="50959"/>
                                </a:lnTo>
                                <a:cubicBezTo>
                                  <a:pt x="331946" y="50959"/>
                                  <a:pt x="331946" y="50959"/>
                                  <a:pt x="330994" y="50959"/>
                                </a:cubicBezTo>
                                <a:cubicBezTo>
                                  <a:pt x="327184" y="50006"/>
                                  <a:pt x="325279" y="49054"/>
                                  <a:pt x="325279" y="49054"/>
                                </a:cubicBezTo>
                                <a:cubicBezTo>
                                  <a:pt x="325279" y="49054"/>
                                  <a:pt x="327184" y="49054"/>
                                  <a:pt x="330994" y="50006"/>
                                </a:cubicBezTo>
                                <a:cubicBezTo>
                                  <a:pt x="332899" y="50006"/>
                                  <a:pt x="335756" y="50959"/>
                                  <a:pt x="339566" y="50959"/>
                                </a:cubicBezTo>
                                <a:lnTo>
                                  <a:pt x="413861" y="50959"/>
                                </a:lnTo>
                                <a:cubicBezTo>
                                  <a:pt x="411004" y="49054"/>
                                  <a:pt x="408146" y="48101"/>
                                  <a:pt x="405289" y="46197"/>
                                </a:cubicBezTo>
                                <a:cubicBezTo>
                                  <a:pt x="403384" y="46197"/>
                                  <a:pt x="399574" y="44291"/>
                                  <a:pt x="394811" y="42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6" name="Freeform: Shape 2166"/>
                        <wps:cNvSpPr/>
                        <wps:spPr>
                          <a:xfrm>
                            <a:off x="3684270" y="1295325"/>
                            <a:ext cx="95250" cy="19050"/>
                          </a:xfrm>
                          <a:custGeom>
                            <a:avLst/>
                            <a:gdLst>
                              <a:gd name="connsiteX0" fmla="*/ 59531 w 95250"/>
                              <a:gd name="connsiteY0" fmla="*/ 15716 h 19050"/>
                              <a:gd name="connsiteX1" fmla="*/ 72866 w 95250"/>
                              <a:gd name="connsiteY1" fmla="*/ 11906 h 19050"/>
                              <a:gd name="connsiteX2" fmla="*/ 82391 w 95250"/>
                              <a:gd name="connsiteY2" fmla="*/ 9049 h 19050"/>
                              <a:gd name="connsiteX3" fmla="*/ 90011 w 95250"/>
                              <a:gd name="connsiteY3" fmla="*/ 7144 h 19050"/>
                              <a:gd name="connsiteX4" fmla="*/ 81439 w 95250"/>
                              <a:gd name="connsiteY4" fmla="*/ 8096 h 19050"/>
                              <a:gd name="connsiteX5" fmla="*/ 71914 w 95250"/>
                              <a:gd name="connsiteY5" fmla="*/ 9049 h 19050"/>
                              <a:gd name="connsiteX6" fmla="*/ 58579 w 95250"/>
                              <a:gd name="connsiteY6" fmla="*/ 10953 h 19050"/>
                              <a:gd name="connsiteX7" fmla="*/ 42386 w 95250"/>
                              <a:gd name="connsiteY7" fmla="*/ 12859 h 19050"/>
                              <a:gd name="connsiteX8" fmla="*/ 32861 w 95250"/>
                              <a:gd name="connsiteY8" fmla="*/ 14764 h 19050"/>
                              <a:gd name="connsiteX9" fmla="*/ 22384 w 95250"/>
                              <a:gd name="connsiteY9" fmla="*/ 16669 h 19050"/>
                              <a:gd name="connsiteX10" fmla="*/ 11906 w 95250"/>
                              <a:gd name="connsiteY10" fmla="*/ 18574 h 19050"/>
                              <a:gd name="connsiteX11" fmla="*/ 7144 w 95250"/>
                              <a:gd name="connsiteY11" fmla="*/ 19526 h 19050"/>
                              <a:gd name="connsiteX12" fmla="*/ 45244 w 95250"/>
                              <a:gd name="connsiteY12" fmla="*/ 19526 h 19050"/>
                              <a:gd name="connsiteX13" fmla="*/ 59531 w 95250"/>
                              <a:gd name="connsiteY13" fmla="*/ 15716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59531" y="15716"/>
                                </a:moveTo>
                                <a:cubicBezTo>
                                  <a:pt x="64294" y="13811"/>
                                  <a:pt x="69056" y="12859"/>
                                  <a:pt x="72866" y="11906"/>
                                </a:cubicBezTo>
                                <a:cubicBezTo>
                                  <a:pt x="76676" y="10953"/>
                                  <a:pt x="79534" y="10001"/>
                                  <a:pt x="82391" y="9049"/>
                                </a:cubicBezTo>
                                <a:cubicBezTo>
                                  <a:pt x="88106" y="8096"/>
                                  <a:pt x="90011" y="7144"/>
                                  <a:pt x="90011" y="7144"/>
                                </a:cubicBezTo>
                                <a:cubicBezTo>
                                  <a:pt x="90011" y="7144"/>
                                  <a:pt x="87154" y="7144"/>
                                  <a:pt x="81439" y="8096"/>
                                </a:cubicBezTo>
                                <a:cubicBezTo>
                                  <a:pt x="78581" y="8096"/>
                                  <a:pt x="75724" y="9049"/>
                                  <a:pt x="71914" y="9049"/>
                                </a:cubicBezTo>
                                <a:cubicBezTo>
                                  <a:pt x="68104" y="9049"/>
                                  <a:pt x="63341" y="10001"/>
                                  <a:pt x="58579" y="10953"/>
                                </a:cubicBezTo>
                                <a:cubicBezTo>
                                  <a:pt x="53816" y="11906"/>
                                  <a:pt x="48101" y="12859"/>
                                  <a:pt x="42386" y="12859"/>
                                </a:cubicBezTo>
                                <a:cubicBezTo>
                                  <a:pt x="39529" y="12859"/>
                                  <a:pt x="36671" y="13811"/>
                                  <a:pt x="32861" y="14764"/>
                                </a:cubicBezTo>
                                <a:cubicBezTo>
                                  <a:pt x="30004" y="15716"/>
                                  <a:pt x="26194" y="15716"/>
                                  <a:pt x="22384" y="16669"/>
                                </a:cubicBezTo>
                                <a:cubicBezTo>
                                  <a:pt x="18574" y="17621"/>
                                  <a:pt x="15716" y="17621"/>
                                  <a:pt x="11906" y="18574"/>
                                </a:cubicBezTo>
                                <a:cubicBezTo>
                                  <a:pt x="10001" y="18574"/>
                                  <a:pt x="9049" y="19526"/>
                                  <a:pt x="7144" y="19526"/>
                                </a:cubicBezTo>
                                <a:lnTo>
                                  <a:pt x="45244" y="19526"/>
                                </a:lnTo>
                                <a:cubicBezTo>
                                  <a:pt x="49054" y="18574"/>
                                  <a:pt x="54769" y="16669"/>
                                  <a:pt x="59531" y="157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7" name="Freeform: Shape 2167"/>
                        <wps:cNvSpPr/>
                        <wps:spPr>
                          <a:xfrm>
                            <a:off x="3600450" y="1305803"/>
                            <a:ext cx="28575" cy="9525"/>
                          </a:xfrm>
                          <a:custGeom>
                            <a:avLst/>
                            <a:gdLst>
                              <a:gd name="connsiteX0" fmla="*/ 21431 w 28575"/>
                              <a:gd name="connsiteY0" fmla="*/ 7144 h 9525"/>
                              <a:gd name="connsiteX1" fmla="*/ 15716 w 28575"/>
                              <a:gd name="connsiteY1" fmla="*/ 8097 h 9525"/>
                              <a:gd name="connsiteX2" fmla="*/ 7144 w 28575"/>
                              <a:gd name="connsiteY2" fmla="*/ 9049 h 9525"/>
                              <a:gd name="connsiteX3" fmla="*/ 14764 w 28575"/>
                              <a:gd name="connsiteY3" fmla="*/ 9049 h 9525"/>
                              <a:gd name="connsiteX4" fmla="*/ 15716 w 28575"/>
                              <a:gd name="connsiteY4" fmla="*/ 9049 h 9525"/>
                              <a:gd name="connsiteX5" fmla="*/ 21431 w 28575"/>
                              <a:gd name="connsiteY5" fmla="*/ 7144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575" h="9525">
                                <a:moveTo>
                                  <a:pt x="21431" y="7144"/>
                                </a:moveTo>
                                <a:cubicBezTo>
                                  <a:pt x="21431" y="7144"/>
                                  <a:pt x="19526" y="7144"/>
                                  <a:pt x="15716" y="8097"/>
                                </a:cubicBezTo>
                                <a:cubicBezTo>
                                  <a:pt x="13811" y="8097"/>
                                  <a:pt x="10954" y="9049"/>
                                  <a:pt x="7144" y="9049"/>
                                </a:cubicBezTo>
                                <a:lnTo>
                                  <a:pt x="14764" y="9049"/>
                                </a:lnTo>
                                <a:cubicBezTo>
                                  <a:pt x="14764" y="9049"/>
                                  <a:pt x="14764" y="9049"/>
                                  <a:pt x="15716" y="9049"/>
                                </a:cubicBezTo>
                                <a:cubicBezTo>
                                  <a:pt x="19526" y="8097"/>
                                  <a:pt x="21431" y="7144"/>
                                  <a:pt x="21431" y="71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8" name="Freeform: Shape 2168"/>
                        <wps:cNvSpPr/>
                        <wps:spPr>
                          <a:xfrm>
                            <a:off x="400050" y="914026"/>
                            <a:ext cx="466725" cy="323850"/>
                          </a:xfrm>
                          <a:custGeom>
                            <a:avLst/>
                            <a:gdLst>
                              <a:gd name="connsiteX0" fmla="*/ 349091 w 466725"/>
                              <a:gd name="connsiteY0" fmla="*/ 307480 h 323850"/>
                              <a:gd name="connsiteX1" fmla="*/ 359569 w 466725"/>
                              <a:gd name="connsiteY1" fmla="*/ 303670 h 323850"/>
                              <a:gd name="connsiteX2" fmla="*/ 370046 w 466725"/>
                              <a:gd name="connsiteY2" fmla="*/ 298908 h 323850"/>
                              <a:gd name="connsiteX3" fmla="*/ 374809 w 466725"/>
                              <a:gd name="connsiteY3" fmla="*/ 296050 h 323850"/>
                              <a:gd name="connsiteX4" fmla="*/ 379571 w 466725"/>
                              <a:gd name="connsiteY4" fmla="*/ 293193 h 323850"/>
                              <a:gd name="connsiteX5" fmla="*/ 381476 w 466725"/>
                              <a:gd name="connsiteY5" fmla="*/ 292240 h 323850"/>
                              <a:gd name="connsiteX6" fmla="*/ 384334 w 466725"/>
                              <a:gd name="connsiteY6" fmla="*/ 290335 h 323850"/>
                              <a:gd name="connsiteX7" fmla="*/ 389096 w 466725"/>
                              <a:gd name="connsiteY7" fmla="*/ 287478 h 323850"/>
                              <a:gd name="connsiteX8" fmla="*/ 426244 w 466725"/>
                              <a:gd name="connsiteY8" fmla="*/ 256998 h 323850"/>
                              <a:gd name="connsiteX9" fmla="*/ 454819 w 466725"/>
                              <a:gd name="connsiteY9" fmla="*/ 214135 h 323850"/>
                              <a:gd name="connsiteX10" fmla="*/ 463391 w 466725"/>
                              <a:gd name="connsiteY10" fmla="*/ 189370 h 323850"/>
                              <a:gd name="connsiteX11" fmla="*/ 467201 w 466725"/>
                              <a:gd name="connsiteY11" fmla="*/ 162700 h 323850"/>
                              <a:gd name="connsiteX12" fmla="*/ 466249 w 466725"/>
                              <a:gd name="connsiteY12" fmla="*/ 136030 h 323850"/>
                              <a:gd name="connsiteX13" fmla="*/ 459581 w 466725"/>
                              <a:gd name="connsiteY13" fmla="*/ 110313 h 323850"/>
                              <a:gd name="connsiteX14" fmla="*/ 433864 w 466725"/>
                              <a:gd name="connsiteY14" fmla="*/ 64593 h 323850"/>
                              <a:gd name="connsiteX15" fmla="*/ 415766 w 466725"/>
                              <a:gd name="connsiteY15" fmla="*/ 45543 h 323850"/>
                              <a:gd name="connsiteX16" fmla="*/ 406241 w 466725"/>
                              <a:gd name="connsiteY16" fmla="*/ 36970 h 323850"/>
                              <a:gd name="connsiteX17" fmla="*/ 403384 w 466725"/>
                              <a:gd name="connsiteY17" fmla="*/ 35065 h 323850"/>
                              <a:gd name="connsiteX18" fmla="*/ 400526 w 466725"/>
                              <a:gd name="connsiteY18" fmla="*/ 33160 h 323850"/>
                              <a:gd name="connsiteX19" fmla="*/ 394811 w 466725"/>
                              <a:gd name="connsiteY19" fmla="*/ 29350 h 323850"/>
                              <a:gd name="connsiteX20" fmla="*/ 391954 w 466725"/>
                              <a:gd name="connsiteY20" fmla="*/ 27445 h 323850"/>
                              <a:gd name="connsiteX21" fmla="*/ 390049 w 466725"/>
                              <a:gd name="connsiteY21" fmla="*/ 26493 h 323850"/>
                              <a:gd name="connsiteX22" fmla="*/ 388144 w 466725"/>
                              <a:gd name="connsiteY22" fmla="*/ 25540 h 323850"/>
                              <a:gd name="connsiteX23" fmla="*/ 387191 w 466725"/>
                              <a:gd name="connsiteY23" fmla="*/ 24588 h 323850"/>
                              <a:gd name="connsiteX24" fmla="*/ 386239 w 466725"/>
                              <a:gd name="connsiteY24" fmla="*/ 24588 h 323850"/>
                              <a:gd name="connsiteX25" fmla="*/ 385286 w 466725"/>
                              <a:gd name="connsiteY25" fmla="*/ 23635 h 323850"/>
                              <a:gd name="connsiteX26" fmla="*/ 385286 w 466725"/>
                              <a:gd name="connsiteY26" fmla="*/ 23635 h 323850"/>
                              <a:gd name="connsiteX27" fmla="*/ 378619 w 466725"/>
                              <a:gd name="connsiteY27" fmla="*/ 20778 h 323850"/>
                              <a:gd name="connsiteX28" fmla="*/ 371951 w 466725"/>
                              <a:gd name="connsiteY28" fmla="*/ 17920 h 323850"/>
                              <a:gd name="connsiteX29" fmla="*/ 359569 w 466725"/>
                              <a:gd name="connsiteY29" fmla="*/ 13158 h 323850"/>
                              <a:gd name="connsiteX30" fmla="*/ 352901 w 466725"/>
                              <a:gd name="connsiteY30" fmla="*/ 11253 h 323850"/>
                              <a:gd name="connsiteX31" fmla="*/ 346234 w 466725"/>
                              <a:gd name="connsiteY31" fmla="*/ 10300 h 323850"/>
                              <a:gd name="connsiteX32" fmla="*/ 296704 w 466725"/>
                              <a:gd name="connsiteY32" fmla="*/ 8395 h 323850"/>
                              <a:gd name="connsiteX33" fmla="*/ 212884 w 466725"/>
                              <a:gd name="connsiteY33" fmla="*/ 40780 h 323850"/>
                              <a:gd name="connsiteX34" fmla="*/ 181451 w 466725"/>
                              <a:gd name="connsiteY34" fmla="*/ 70308 h 323850"/>
                              <a:gd name="connsiteX35" fmla="*/ 160496 w 466725"/>
                              <a:gd name="connsiteY35" fmla="*/ 105550 h 323850"/>
                              <a:gd name="connsiteX36" fmla="*/ 151924 w 466725"/>
                              <a:gd name="connsiteY36" fmla="*/ 141745 h 323850"/>
                              <a:gd name="connsiteX37" fmla="*/ 150971 w 466725"/>
                              <a:gd name="connsiteY37" fmla="*/ 150318 h 323850"/>
                              <a:gd name="connsiteX38" fmla="*/ 150971 w 466725"/>
                              <a:gd name="connsiteY38" fmla="*/ 158890 h 323850"/>
                              <a:gd name="connsiteX39" fmla="*/ 150971 w 466725"/>
                              <a:gd name="connsiteY39" fmla="*/ 166510 h 323850"/>
                              <a:gd name="connsiteX40" fmla="*/ 150971 w 466725"/>
                              <a:gd name="connsiteY40" fmla="*/ 170320 h 323850"/>
                              <a:gd name="connsiteX41" fmla="*/ 150971 w 466725"/>
                              <a:gd name="connsiteY41" fmla="*/ 174130 h 323850"/>
                              <a:gd name="connsiteX42" fmla="*/ 152876 w 466725"/>
                              <a:gd name="connsiteY42" fmla="*/ 187465 h 323850"/>
                              <a:gd name="connsiteX43" fmla="*/ 155734 w 466725"/>
                              <a:gd name="connsiteY43" fmla="*/ 198895 h 323850"/>
                              <a:gd name="connsiteX44" fmla="*/ 158591 w 466725"/>
                              <a:gd name="connsiteY44" fmla="*/ 209373 h 323850"/>
                              <a:gd name="connsiteX45" fmla="*/ 160496 w 466725"/>
                              <a:gd name="connsiteY45" fmla="*/ 214135 h 323850"/>
                              <a:gd name="connsiteX46" fmla="*/ 161449 w 466725"/>
                              <a:gd name="connsiteY46" fmla="*/ 217945 h 323850"/>
                              <a:gd name="connsiteX47" fmla="*/ 166211 w 466725"/>
                              <a:gd name="connsiteY47" fmla="*/ 227470 h 323850"/>
                              <a:gd name="connsiteX48" fmla="*/ 197644 w 466725"/>
                              <a:gd name="connsiteY48" fmla="*/ 257950 h 323850"/>
                              <a:gd name="connsiteX49" fmla="*/ 313849 w 466725"/>
                              <a:gd name="connsiteY49" fmla="*/ 211278 h 323850"/>
                              <a:gd name="connsiteX50" fmla="*/ 289084 w 466725"/>
                              <a:gd name="connsiteY50" fmla="*/ 94120 h 323850"/>
                              <a:gd name="connsiteX51" fmla="*/ 307181 w 466725"/>
                              <a:gd name="connsiteY51" fmla="*/ 88405 h 323850"/>
                              <a:gd name="connsiteX52" fmla="*/ 332899 w 466725"/>
                              <a:gd name="connsiteY52" fmla="*/ 86500 h 323850"/>
                              <a:gd name="connsiteX53" fmla="*/ 335756 w 466725"/>
                              <a:gd name="connsiteY53" fmla="*/ 86500 h 323850"/>
                              <a:gd name="connsiteX54" fmla="*/ 338614 w 466725"/>
                              <a:gd name="connsiteY54" fmla="*/ 87453 h 323850"/>
                              <a:gd name="connsiteX55" fmla="*/ 344329 w 466725"/>
                              <a:gd name="connsiteY55" fmla="*/ 88405 h 323850"/>
                              <a:gd name="connsiteX56" fmla="*/ 347186 w 466725"/>
                              <a:gd name="connsiteY56" fmla="*/ 89358 h 323850"/>
                              <a:gd name="connsiteX57" fmla="*/ 350044 w 466725"/>
                              <a:gd name="connsiteY57" fmla="*/ 90310 h 323850"/>
                              <a:gd name="connsiteX58" fmla="*/ 350044 w 466725"/>
                              <a:gd name="connsiteY58" fmla="*/ 90310 h 323850"/>
                              <a:gd name="connsiteX59" fmla="*/ 349091 w 466725"/>
                              <a:gd name="connsiteY59" fmla="*/ 90310 h 323850"/>
                              <a:gd name="connsiteX60" fmla="*/ 350044 w 466725"/>
                              <a:gd name="connsiteY60" fmla="*/ 90310 h 323850"/>
                              <a:gd name="connsiteX61" fmla="*/ 350996 w 466725"/>
                              <a:gd name="connsiteY61" fmla="*/ 91263 h 323850"/>
                              <a:gd name="connsiteX62" fmla="*/ 352901 w 466725"/>
                              <a:gd name="connsiteY62" fmla="*/ 92215 h 323850"/>
                              <a:gd name="connsiteX63" fmla="*/ 354806 w 466725"/>
                              <a:gd name="connsiteY63" fmla="*/ 93168 h 323850"/>
                              <a:gd name="connsiteX64" fmla="*/ 356711 w 466725"/>
                              <a:gd name="connsiteY64" fmla="*/ 94120 h 323850"/>
                              <a:gd name="connsiteX65" fmla="*/ 359569 w 466725"/>
                              <a:gd name="connsiteY65" fmla="*/ 96025 h 323850"/>
                              <a:gd name="connsiteX66" fmla="*/ 361474 w 466725"/>
                              <a:gd name="connsiteY66" fmla="*/ 96978 h 323850"/>
                              <a:gd name="connsiteX67" fmla="*/ 363379 w 466725"/>
                              <a:gd name="connsiteY67" fmla="*/ 97930 h 323850"/>
                              <a:gd name="connsiteX68" fmla="*/ 370046 w 466725"/>
                              <a:gd name="connsiteY68" fmla="*/ 101740 h 323850"/>
                              <a:gd name="connsiteX69" fmla="*/ 382429 w 466725"/>
                              <a:gd name="connsiteY69" fmla="*/ 111265 h 323850"/>
                              <a:gd name="connsiteX70" fmla="*/ 400526 w 466725"/>
                              <a:gd name="connsiteY70" fmla="*/ 136030 h 323850"/>
                              <a:gd name="connsiteX71" fmla="*/ 405289 w 466725"/>
                              <a:gd name="connsiteY71" fmla="*/ 198895 h 323850"/>
                              <a:gd name="connsiteX72" fmla="*/ 389096 w 466725"/>
                              <a:gd name="connsiteY72" fmla="*/ 230328 h 323850"/>
                              <a:gd name="connsiteX73" fmla="*/ 363379 w 466725"/>
                              <a:gd name="connsiteY73" fmla="*/ 256998 h 323850"/>
                              <a:gd name="connsiteX74" fmla="*/ 359569 w 466725"/>
                              <a:gd name="connsiteY74" fmla="*/ 259855 h 323850"/>
                              <a:gd name="connsiteX75" fmla="*/ 358616 w 466725"/>
                              <a:gd name="connsiteY75" fmla="*/ 260808 h 323850"/>
                              <a:gd name="connsiteX76" fmla="*/ 357664 w 466725"/>
                              <a:gd name="connsiteY76" fmla="*/ 260808 h 323850"/>
                              <a:gd name="connsiteX77" fmla="*/ 357664 w 466725"/>
                              <a:gd name="connsiteY77" fmla="*/ 260808 h 323850"/>
                              <a:gd name="connsiteX78" fmla="*/ 357664 w 466725"/>
                              <a:gd name="connsiteY78" fmla="*/ 260808 h 323850"/>
                              <a:gd name="connsiteX79" fmla="*/ 355759 w 466725"/>
                              <a:gd name="connsiteY79" fmla="*/ 262713 h 323850"/>
                              <a:gd name="connsiteX80" fmla="*/ 350996 w 466725"/>
                              <a:gd name="connsiteY80" fmla="*/ 265570 h 323850"/>
                              <a:gd name="connsiteX81" fmla="*/ 347186 w 466725"/>
                              <a:gd name="connsiteY81" fmla="*/ 268428 h 323850"/>
                              <a:gd name="connsiteX82" fmla="*/ 339566 w 466725"/>
                              <a:gd name="connsiteY82" fmla="*/ 273190 h 323850"/>
                              <a:gd name="connsiteX83" fmla="*/ 330994 w 466725"/>
                              <a:gd name="connsiteY83" fmla="*/ 277953 h 323850"/>
                              <a:gd name="connsiteX84" fmla="*/ 295751 w 466725"/>
                              <a:gd name="connsiteY84" fmla="*/ 290335 h 323850"/>
                              <a:gd name="connsiteX85" fmla="*/ 221456 w 466725"/>
                              <a:gd name="connsiteY85" fmla="*/ 297955 h 323850"/>
                              <a:gd name="connsiteX86" fmla="*/ 151924 w 466725"/>
                              <a:gd name="connsiteY86" fmla="*/ 295098 h 323850"/>
                              <a:gd name="connsiteX87" fmla="*/ 92869 w 466725"/>
                              <a:gd name="connsiteY87" fmla="*/ 292240 h 323850"/>
                              <a:gd name="connsiteX88" fmla="*/ 47149 w 466725"/>
                              <a:gd name="connsiteY88" fmla="*/ 293193 h 323850"/>
                              <a:gd name="connsiteX89" fmla="*/ 17621 w 466725"/>
                              <a:gd name="connsiteY89" fmla="*/ 295098 h 323850"/>
                              <a:gd name="connsiteX90" fmla="*/ 7144 w 466725"/>
                              <a:gd name="connsiteY90" fmla="*/ 296050 h 323850"/>
                              <a:gd name="connsiteX91" fmla="*/ 17621 w 466725"/>
                              <a:gd name="connsiteY91" fmla="*/ 296050 h 323850"/>
                              <a:gd name="connsiteX92" fmla="*/ 47149 w 466725"/>
                              <a:gd name="connsiteY92" fmla="*/ 297003 h 323850"/>
                              <a:gd name="connsiteX93" fmla="*/ 91916 w 466725"/>
                              <a:gd name="connsiteY93" fmla="*/ 301765 h 323850"/>
                              <a:gd name="connsiteX94" fmla="*/ 150019 w 466725"/>
                              <a:gd name="connsiteY94" fmla="*/ 310338 h 323850"/>
                              <a:gd name="connsiteX95" fmla="*/ 219551 w 466725"/>
                              <a:gd name="connsiteY95" fmla="*/ 320815 h 323850"/>
                              <a:gd name="connsiteX96" fmla="*/ 300514 w 466725"/>
                              <a:gd name="connsiteY96" fmla="*/ 321768 h 323850"/>
                              <a:gd name="connsiteX97" fmla="*/ 349091 w 466725"/>
                              <a:gd name="connsiteY97" fmla="*/ 307480 h 32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</a:cxnLst>
                            <a:rect l="l" t="t" r="r" b="b"/>
                            <a:pathLst>
                              <a:path w="466725" h="323850">
                                <a:moveTo>
                                  <a:pt x="349091" y="307480"/>
                                </a:moveTo>
                                <a:cubicBezTo>
                                  <a:pt x="352901" y="306528"/>
                                  <a:pt x="355759" y="304623"/>
                                  <a:pt x="359569" y="303670"/>
                                </a:cubicBezTo>
                                <a:cubicBezTo>
                                  <a:pt x="363379" y="301765"/>
                                  <a:pt x="367189" y="299860"/>
                                  <a:pt x="370046" y="298908"/>
                                </a:cubicBezTo>
                                <a:cubicBezTo>
                                  <a:pt x="371951" y="297955"/>
                                  <a:pt x="373856" y="297003"/>
                                  <a:pt x="374809" y="296050"/>
                                </a:cubicBezTo>
                                <a:lnTo>
                                  <a:pt x="379571" y="293193"/>
                                </a:lnTo>
                                <a:lnTo>
                                  <a:pt x="381476" y="292240"/>
                                </a:lnTo>
                                <a:lnTo>
                                  <a:pt x="384334" y="290335"/>
                                </a:lnTo>
                                <a:lnTo>
                                  <a:pt x="389096" y="287478"/>
                                </a:lnTo>
                                <a:cubicBezTo>
                                  <a:pt x="402431" y="278905"/>
                                  <a:pt x="414814" y="269380"/>
                                  <a:pt x="426244" y="256998"/>
                                </a:cubicBezTo>
                                <a:cubicBezTo>
                                  <a:pt x="437674" y="244615"/>
                                  <a:pt x="447199" y="230328"/>
                                  <a:pt x="454819" y="214135"/>
                                </a:cubicBezTo>
                                <a:cubicBezTo>
                                  <a:pt x="458629" y="206515"/>
                                  <a:pt x="461486" y="197943"/>
                                  <a:pt x="463391" y="189370"/>
                                </a:cubicBezTo>
                                <a:cubicBezTo>
                                  <a:pt x="465296" y="180798"/>
                                  <a:pt x="466249" y="172225"/>
                                  <a:pt x="467201" y="162700"/>
                                </a:cubicBezTo>
                                <a:cubicBezTo>
                                  <a:pt x="467201" y="154128"/>
                                  <a:pt x="467201" y="144603"/>
                                  <a:pt x="466249" y="136030"/>
                                </a:cubicBezTo>
                                <a:cubicBezTo>
                                  <a:pt x="464344" y="127458"/>
                                  <a:pt x="462439" y="117933"/>
                                  <a:pt x="459581" y="110313"/>
                                </a:cubicBezTo>
                                <a:cubicBezTo>
                                  <a:pt x="453866" y="93168"/>
                                  <a:pt x="444341" y="77928"/>
                                  <a:pt x="433864" y="64593"/>
                                </a:cubicBezTo>
                                <a:cubicBezTo>
                                  <a:pt x="428149" y="57925"/>
                                  <a:pt x="422434" y="51258"/>
                                  <a:pt x="415766" y="45543"/>
                                </a:cubicBezTo>
                                <a:cubicBezTo>
                                  <a:pt x="412909" y="42685"/>
                                  <a:pt x="409099" y="39828"/>
                                  <a:pt x="406241" y="36970"/>
                                </a:cubicBezTo>
                                <a:lnTo>
                                  <a:pt x="403384" y="35065"/>
                                </a:lnTo>
                                <a:lnTo>
                                  <a:pt x="400526" y="33160"/>
                                </a:lnTo>
                                <a:cubicBezTo>
                                  <a:pt x="398621" y="32208"/>
                                  <a:pt x="396716" y="30303"/>
                                  <a:pt x="394811" y="29350"/>
                                </a:cubicBezTo>
                                <a:cubicBezTo>
                                  <a:pt x="393859" y="28398"/>
                                  <a:pt x="392906" y="28398"/>
                                  <a:pt x="391954" y="27445"/>
                                </a:cubicBezTo>
                                <a:lnTo>
                                  <a:pt x="390049" y="26493"/>
                                </a:lnTo>
                                <a:lnTo>
                                  <a:pt x="388144" y="25540"/>
                                </a:lnTo>
                                <a:lnTo>
                                  <a:pt x="387191" y="24588"/>
                                </a:lnTo>
                                <a:lnTo>
                                  <a:pt x="386239" y="24588"/>
                                </a:lnTo>
                                <a:cubicBezTo>
                                  <a:pt x="385286" y="24588"/>
                                  <a:pt x="387191" y="24588"/>
                                  <a:pt x="385286" y="23635"/>
                                </a:cubicBezTo>
                                <a:lnTo>
                                  <a:pt x="385286" y="23635"/>
                                </a:lnTo>
                                <a:cubicBezTo>
                                  <a:pt x="383381" y="22683"/>
                                  <a:pt x="381476" y="21730"/>
                                  <a:pt x="378619" y="20778"/>
                                </a:cubicBezTo>
                                <a:cubicBezTo>
                                  <a:pt x="376714" y="19825"/>
                                  <a:pt x="374809" y="18873"/>
                                  <a:pt x="371951" y="17920"/>
                                </a:cubicBezTo>
                                <a:cubicBezTo>
                                  <a:pt x="368141" y="16015"/>
                                  <a:pt x="363379" y="14110"/>
                                  <a:pt x="359569" y="13158"/>
                                </a:cubicBezTo>
                                <a:cubicBezTo>
                                  <a:pt x="357664" y="12205"/>
                                  <a:pt x="354806" y="12205"/>
                                  <a:pt x="352901" y="11253"/>
                                </a:cubicBezTo>
                                <a:cubicBezTo>
                                  <a:pt x="350996" y="11253"/>
                                  <a:pt x="348139" y="10300"/>
                                  <a:pt x="346234" y="10300"/>
                                </a:cubicBezTo>
                                <a:cubicBezTo>
                                  <a:pt x="329089" y="6490"/>
                                  <a:pt x="311944" y="6490"/>
                                  <a:pt x="296704" y="8395"/>
                                </a:cubicBezTo>
                                <a:cubicBezTo>
                                  <a:pt x="265271" y="12205"/>
                                  <a:pt x="236696" y="23635"/>
                                  <a:pt x="212884" y="40780"/>
                                </a:cubicBezTo>
                                <a:cubicBezTo>
                                  <a:pt x="201454" y="49353"/>
                                  <a:pt x="190976" y="58878"/>
                                  <a:pt x="181451" y="70308"/>
                                </a:cubicBezTo>
                                <a:cubicBezTo>
                                  <a:pt x="172879" y="81738"/>
                                  <a:pt x="166211" y="93168"/>
                                  <a:pt x="160496" y="105550"/>
                                </a:cubicBezTo>
                                <a:cubicBezTo>
                                  <a:pt x="155734" y="117933"/>
                                  <a:pt x="152876" y="130315"/>
                                  <a:pt x="151924" y="141745"/>
                                </a:cubicBezTo>
                                <a:cubicBezTo>
                                  <a:pt x="151924" y="144603"/>
                                  <a:pt x="151924" y="147460"/>
                                  <a:pt x="150971" y="150318"/>
                                </a:cubicBezTo>
                                <a:cubicBezTo>
                                  <a:pt x="150971" y="153175"/>
                                  <a:pt x="150971" y="156033"/>
                                  <a:pt x="150971" y="158890"/>
                                </a:cubicBezTo>
                                <a:cubicBezTo>
                                  <a:pt x="150971" y="161748"/>
                                  <a:pt x="150971" y="163653"/>
                                  <a:pt x="150971" y="166510"/>
                                </a:cubicBezTo>
                                <a:cubicBezTo>
                                  <a:pt x="150971" y="167463"/>
                                  <a:pt x="150971" y="169368"/>
                                  <a:pt x="150971" y="170320"/>
                                </a:cubicBezTo>
                                <a:cubicBezTo>
                                  <a:pt x="150971" y="171273"/>
                                  <a:pt x="150971" y="172225"/>
                                  <a:pt x="150971" y="174130"/>
                                </a:cubicBezTo>
                                <a:cubicBezTo>
                                  <a:pt x="151924" y="178893"/>
                                  <a:pt x="151924" y="182703"/>
                                  <a:pt x="152876" y="187465"/>
                                </a:cubicBezTo>
                                <a:cubicBezTo>
                                  <a:pt x="153829" y="191275"/>
                                  <a:pt x="154781" y="195085"/>
                                  <a:pt x="155734" y="198895"/>
                                </a:cubicBezTo>
                                <a:cubicBezTo>
                                  <a:pt x="156686" y="202705"/>
                                  <a:pt x="157639" y="205563"/>
                                  <a:pt x="158591" y="209373"/>
                                </a:cubicBezTo>
                                <a:cubicBezTo>
                                  <a:pt x="159544" y="211278"/>
                                  <a:pt x="159544" y="212230"/>
                                  <a:pt x="160496" y="214135"/>
                                </a:cubicBezTo>
                                <a:cubicBezTo>
                                  <a:pt x="161449" y="215088"/>
                                  <a:pt x="161449" y="216993"/>
                                  <a:pt x="161449" y="217945"/>
                                </a:cubicBezTo>
                                <a:cubicBezTo>
                                  <a:pt x="164306" y="224613"/>
                                  <a:pt x="166211" y="227470"/>
                                  <a:pt x="166211" y="227470"/>
                                </a:cubicBezTo>
                                <a:cubicBezTo>
                                  <a:pt x="173831" y="240805"/>
                                  <a:pt x="184309" y="251283"/>
                                  <a:pt x="197644" y="257950"/>
                                </a:cubicBezTo>
                                <a:cubicBezTo>
                                  <a:pt x="238601" y="277953"/>
                                  <a:pt x="290036" y="256998"/>
                                  <a:pt x="313849" y="211278"/>
                                </a:cubicBezTo>
                                <a:cubicBezTo>
                                  <a:pt x="335756" y="167463"/>
                                  <a:pt x="324326" y="116980"/>
                                  <a:pt x="289084" y="94120"/>
                                </a:cubicBezTo>
                                <a:cubicBezTo>
                                  <a:pt x="294799" y="91263"/>
                                  <a:pt x="300514" y="89358"/>
                                  <a:pt x="307181" y="88405"/>
                                </a:cubicBezTo>
                                <a:cubicBezTo>
                                  <a:pt x="315754" y="86500"/>
                                  <a:pt x="324326" y="85548"/>
                                  <a:pt x="332899" y="86500"/>
                                </a:cubicBezTo>
                                <a:lnTo>
                                  <a:pt x="335756" y="86500"/>
                                </a:lnTo>
                                <a:lnTo>
                                  <a:pt x="338614" y="87453"/>
                                </a:lnTo>
                                <a:cubicBezTo>
                                  <a:pt x="340519" y="87453"/>
                                  <a:pt x="342424" y="88405"/>
                                  <a:pt x="344329" y="88405"/>
                                </a:cubicBezTo>
                                <a:cubicBezTo>
                                  <a:pt x="345281" y="88405"/>
                                  <a:pt x="346234" y="89358"/>
                                  <a:pt x="347186" y="89358"/>
                                </a:cubicBezTo>
                                <a:lnTo>
                                  <a:pt x="350044" y="90310"/>
                                </a:lnTo>
                                <a:lnTo>
                                  <a:pt x="350044" y="90310"/>
                                </a:lnTo>
                                <a:cubicBezTo>
                                  <a:pt x="348139" y="89358"/>
                                  <a:pt x="350044" y="90310"/>
                                  <a:pt x="349091" y="90310"/>
                                </a:cubicBezTo>
                                <a:lnTo>
                                  <a:pt x="350044" y="90310"/>
                                </a:lnTo>
                                <a:lnTo>
                                  <a:pt x="350996" y="91263"/>
                                </a:lnTo>
                                <a:lnTo>
                                  <a:pt x="352901" y="92215"/>
                                </a:lnTo>
                                <a:lnTo>
                                  <a:pt x="354806" y="93168"/>
                                </a:lnTo>
                                <a:cubicBezTo>
                                  <a:pt x="355759" y="93168"/>
                                  <a:pt x="356711" y="94120"/>
                                  <a:pt x="356711" y="94120"/>
                                </a:cubicBezTo>
                                <a:lnTo>
                                  <a:pt x="359569" y="96025"/>
                                </a:lnTo>
                                <a:lnTo>
                                  <a:pt x="361474" y="96978"/>
                                </a:lnTo>
                                <a:lnTo>
                                  <a:pt x="363379" y="97930"/>
                                </a:lnTo>
                                <a:cubicBezTo>
                                  <a:pt x="365284" y="98883"/>
                                  <a:pt x="368141" y="100788"/>
                                  <a:pt x="370046" y="101740"/>
                                </a:cubicBezTo>
                                <a:cubicBezTo>
                                  <a:pt x="373856" y="104598"/>
                                  <a:pt x="378619" y="108408"/>
                                  <a:pt x="382429" y="111265"/>
                                </a:cubicBezTo>
                                <a:cubicBezTo>
                                  <a:pt x="390049" y="118885"/>
                                  <a:pt x="395764" y="126505"/>
                                  <a:pt x="400526" y="136030"/>
                                </a:cubicBezTo>
                                <a:cubicBezTo>
                                  <a:pt x="410051" y="155080"/>
                                  <a:pt x="411956" y="177940"/>
                                  <a:pt x="405289" y="198895"/>
                                </a:cubicBezTo>
                                <a:cubicBezTo>
                                  <a:pt x="401479" y="209373"/>
                                  <a:pt x="396716" y="219850"/>
                                  <a:pt x="389096" y="230328"/>
                                </a:cubicBezTo>
                                <a:cubicBezTo>
                                  <a:pt x="381476" y="239853"/>
                                  <a:pt x="372904" y="249378"/>
                                  <a:pt x="363379" y="256998"/>
                                </a:cubicBezTo>
                                <a:lnTo>
                                  <a:pt x="359569" y="259855"/>
                                </a:lnTo>
                                <a:lnTo>
                                  <a:pt x="358616" y="260808"/>
                                </a:lnTo>
                                <a:lnTo>
                                  <a:pt x="357664" y="260808"/>
                                </a:lnTo>
                                <a:lnTo>
                                  <a:pt x="357664" y="260808"/>
                                </a:lnTo>
                                <a:cubicBezTo>
                                  <a:pt x="357664" y="260808"/>
                                  <a:pt x="356711" y="260808"/>
                                  <a:pt x="357664" y="260808"/>
                                </a:cubicBezTo>
                                <a:lnTo>
                                  <a:pt x="355759" y="262713"/>
                                </a:lnTo>
                                <a:lnTo>
                                  <a:pt x="350996" y="265570"/>
                                </a:lnTo>
                                <a:cubicBezTo>
                                  <a:pt x="349091" y="266523"/>
                                  <a:pt x="348139" y="267475"/>
                                  <a:pt x="347186" y="268428"/>
                                </a:cubicBezTo>
                                <a:cubicBezTo>
                                  <a:pt x="344329" y="270333"/>
                                  <a:pt x="342424" y="271285"/>
                                  <a:pt x="339566" y="273190"/>
                                </a:cubicBezTo>
                                <a:cubicBezTo>
                                  <a:pt x="336709" y="275095"/>
                                  <a:pt x="333851" y="276048"/>
                                  <a:pt x="330994" y="277953"/>
                                </a:cubicBezTo>
                                <a:cubicBezTo>
                                  <a:pt x="319564" y="283668"/>
                                  <a:pt x="308134" y="287478"/>
                                  <a:pt x="295751" y="290335"/>
                                </a:cubicBezTo>
                                <a:cubicBezTo>
                                  <a:pt x="271939" y="296050"/>
                                  <a:pt x="246221" y="297955"/>
                                  <a:pt x="221456" y="297955"/>
                                </a:cubicBezTo>
                                <a:cubicBezTo>
                                  <a:pt x="197644" y="297955"/>
                                  <a:pt x="173831" y="296050"/>
                                  <a:pt x="151924" y="295098"/>
                                </a:cubicBezTo>
                                <a:cubicBezTo>
                                  <a:pt x="130016" y="294145"/>
                                  <a:pt x="110014" y="293193"/>
                                  <a:pt x="92869" y="292240"/>
                                </a:cubicBezTo>
                                <a:cubicBezTo>
                                  <a:pt x="74771" y="292240"/>
                                  <a:pt x="59531" y="292240"/>
                                  <a:pt x="47149" y="293193"/>
                                </a:cubicBezTo>
                                <a:cubicBezTo>
                                  <a:pt x="34766" y="294145"/>
                                  <a:pt x="24289" y="295098"/>
                                  <a:pt x="17621" y="295098"/>
                                </a:cubicBezTo>
                                <a:cubicBezTo>
                                  <a:pt x="10954" y="296050"/>
                                  <a:pt x="7144" y="296050"/>
                                  <a:pt x="7144" y="296050"/>
                                </a:cubicBezTo>
                                <a:cubicBezTo>
                                  <a:pt x="7144" y="296050"/>
                                  <a:pt x="10954" y="296050"/>
                                  <a:pt x="17621" y="296050"/>
                                </a:cubicBezTo>
                                <a:cubicBezTo>
                                  <a:pt x="24289" y="296050"/>
                                  <a:pt x="33814" y="296050"/>
                                  <a:pt x="47149" y="297003"/>
                                </a:cubicBezTo>
                                <a:cubicBezTo>
                                  <a:pt x="59531" y="297955"/>
                                  <a:pt x="74771" y="298908"/>
                                  <a:pt x="91916" y="301765"/>
                                </a:cubicBezTo>
                                <a:cubicBezTo>
                                  <a:pt x="109061" y="303670"/>
                                  <a:pt x="129064" y="307480"/>
                                  <a:pt x="150019" y="310338"/>
                                </a:cubicBezTo>
                                <a:cubicBezTo>
                                  <a:pt x="170974" y="314148"/>
                                  <a:pt x="194786" y="317958"/>
                                  <a:pt x="219551" y="320815"/>
                                </a:cubicBezTo>
                                <a:cubicBezTo>
                                  <a:pt x="244316" y="323673"/>
                                  <a:pt x="271939" y="325578"/>
                                  <a:pt x="300514" y="321768"/>
                                </a:cubicBezTo>
                                <a:cubicBezTo>
                                  <a:pt x="320516" y="316053"/>
                                  <a:pt x="334804" y="313195"/>
                                  <a:pt x="349091" y="30748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9" name="Freeform: Shape 2169"/>
                        <wps:cNvSpPr/>
                        <wps:spPr>
                          <a:xfrm>
                            <a:off x="2858" y="302590"/>
                            <a:ext cx="238125" cy="561975"/>
                          </a:xfrm>
                          <a:custGeom>
                            <a:avLst/>
                            <a:gdLst>
                              <a:gd name="connsiteX0" fmla="*/ 78581 w 238125"/>
                              <a:gd name="connsiteY0" fmla="*/ 488386 h 561975"/>
                              <a:gd name="connsiteX1" fmla="*/ 142399 w 238125"/>
                              <a:gd name="connsiteY1" fmla="*/ 422664 h 561975"/>
                              <a:gd name="connsiteX2" fmla="*/ 204311 w 238125"/>
                              <a:gd name="connsiteY2" fmla="*/ 336939 h 561975"/>
                              <a:gd name="connsiteX3" fmla="*/ 226219 w 238125"/>
                              <a:gd name="connsiteY3" fmla="*/ 282646 h 561975"/>
                              <a:gd name="connsiteX4" fmla="*/ 230029 w 238125"/>
                              <a:gd name="connsiteY4" fmla="*/ 268359 h 561975"/>
                              <a:gd name="connsiteX5" fmla="*/ 232886 w 238125"/>
                              <a:gd name="connsiteY5" fmla="*/ 253119 h 561975"/>
                              <a:gd name="connsiteX6" fmla="*/ 233839 w 238125"/>
                              <a:gd name="connsiteY6" fmla="*/ 245499 h 561975"/>
                              <a:gd name="connsiteX7" fmla="*/ 234791 w 238125"/>
                              <a:gd name="connsiteY7" fmla="*/ 238831 h 561975"/>
                              <a:gd name="connsiteX8" fmla="*/ 234791 w 238125"/>
                              <a:gd name="connsiteY8" fmla="*/ 235021 h 561975"/>
                              <a:gd name="connsiteX9" fmla="*/ 234791 w 238125"/>
                              <a:gd name="connsiteY9" fmla="*/ 230259 h 561975"/>
                              <a:gd name="connsiteX10" fmla="*/ 235744 w 238125"/>
                              <a:gd name="connsiteY10" fmla="*/ 222639 h 561975"/>
                              <a:gd name="connsiteX11" fmla="*/ 230981 w 238125"/>
                              <a:gd name="connsiteY11" fmla="*/ 159774 h 561975"/>
                              <a:gd name="connsiteX12" fmla="*/ 207169 w 238125"/>
                              <a:gd name="connsiteY12" fmla="*/ 97861 h 561975"/>
                              <a:gd name="connsiteX13" fmla="*/ 187166 w 238125"/>
                              <a:gd name="connsiteY13" fmla="*/ 70239 h 561975"/>
                              <a:gd name="connsiteX14" fmla="*/ 161449 w 238125"/>
                              <a:gd name="connsiteY14" fmla="*/ 46426 h 561975"/>
                              <a:gd name="connsiteX15" fmla="*/ 131921 w 238125"/>
                              <a:gd name="connsiteY15" fmla="*/ 27376 h 561975"/>
                              <a:gd name="connsiteX16" fmla="*/ 99536 w 238125"/>
                              <a:gd name="connsiteY16" fmla="*/ 14994 h 561975"/>
                              <a:gd name="connsiteX17" fmla="*/ 30956 w 238125"/>
                              <a:gd name="connsiteY17" fmla="*/ 7374 h 561975"/>
                              <a:gd name="connsiteX18" fmla="*/ 8096 w 238125"/>
                              <a:gd name="connsiteY18" fmla="*/ 10231 h 561975"/>
                              <a:gd name="connsiteX19" fmla="*/ 8096 w 238125"/>
                              <a:gd name="connsiteY19" fmla="*/ 102624 h 561975"/>
                              <a:gd name="connsiteX20" fmla="*/ 10001 w 238125"/>
                              <a:gd name="connsiteY20" fmla="*/ 101671 h 561975"/>
                              <a:gd name="connsiteX21" fmla="*/ 11906 w 238125"/>
                              <a:gd name="connsiteY21" fmla="*/ 100719 h 561975"/>
                              <a:gd name="connsiteX22" fmla="*/ 21431 w 238125"/>
                              <a:gd name="connsiteY22" fmla="*/ 96909 h 561975"/>
                              <a:gd name="connsiteX23" fmla="*/ 40481 w 238125"/>
                              <a:gd name="connsiteY23" fmla="*/ 91194 h 561975"/>
                              <a:gd name="connsiteX24" fmla="*/ 81439 w 238125"/>
                              <a:gd name="connsiteY24" fmla="*/ 90241 h 561975"/>
                              <a:gd name="connsiteX25" fmla="*/ 151924 w 238125"/>
                              <a:gd name="connsiteY25" fmla="*/ 133104 h 561975"/>
                              <a:gd name="connsiteX26" fmla="*/ 172879 w 238125"/>
                              <a:gd name="connsiteY26" fmla="*/ 174061 h 561975"/>
                              <a:gd name="connsiteX27" fmla="*/ 181451 w 238125"/>
                              <a:gd name="connsiteY27" fmla="*/ 221686 h 561975"/>
                              <a:gd name="connsiteX28" fmla="*/ 181451 w 238125"/>
                              <a:gd name="connsiteY28" fmla="*/ 228354 h 561975"/>
                              <a:gd name="connsiteX29" fmla="*/ 181451 w 238125"/>
                              <a:gd name="connsiteY29" fmla="*/ 230259 h 561975"/>
                              <a:gd name="connsiteX30" fmla="*/ 181451 w 238125"/>
                              <a:gd name="connsiteY30" fmla="*/ 231211 h 561975"/>
                              <a:gd name="connsiteX31" fmla="*/ 181451 w 238125"/>
                              <a:gd name="connsiteY31" fmla="*/ 231211 h 561975"/>
                              <a:gd name="connsiteX32" fmla="*/ 181451 w 238125"/>
                              <a:gd name="connsiteY32" fmla="*/ 231211 h 561975"/>
                              <a:gd name="connsiteX33" fmla="*/ 181451 w 238125"/>
                              <a:gd name="connsiteY33" fmla="*/ 235021 h 561975"/>
                              <a:gd name="connsiteX34" fmla="*/ 181451 w 238125"/>
                              <a:gd name="connsiteY34" fmla="*/ 241689 h 561975"/>
                              <a:gd name="connsiteX35" fmla="*/ 181451 w 238125"/>
                              <a:gd name="connsiteY35" fmla="*/ 248356 h 561975"/>
                              <a:gd name="connsiteX36" fmla="*/ 180499 w 238125"/>
                              <a:gd name="connsiteY36" fmla="*/ 259786 h 561975"/>
                              <a:gd name="connsiteX37" fmla="*/ 178594 w 238125"/>
                              <a:gd name="connsiteY37" fmla="*/ 272169 h 561975"/>
                              <a:gd name="connsiteX38" fmla="*/ 165259 w 238125"/>
                              <a:gd name="connsiteY38" fmla="*/ 319794 h 561975"/>
                              <a:gd name="connsiteX39" fmla="*/ 117634 w 238125"/>
                              <a:gd name="connsiteY39" fmla="*/ 403614 h 561975"/>
                              <a:gd name="connsiteX40" fmla="*/ 62389 w 238125"/>
                              <a:gd name="connsiteY40" fmla="*/ 475051 h 561975"/>
                              <a:gd name="connsiteX41" fmla="*/ 14764 w 238125"/>
                              <a:gd name="connsiteY41" fmla="*/ 536011 h 561975"/>
                              <a:gd name="connsiteX42" fmla="*/ 7144 w 238125"/>
                              <a:gd name="connsiteY42" fmla="*/ 546489 h 561975"/>
                              <a:gd name="connsiteX43" fmla="*/ 7144 w 238125"/>
                              <a:gd name="connsiteY43" fmla="*/ 562681 h 561975"/>
                              <a:gd name="connsiteX44" fmla="*/ 24289 w 238125"/>
                              <a:gd name="connsiteY44" fmla="*/ 543631 h 561975"/>
                              <a:gd name="connsiteX45" fmla="*/ 78581 w 238125"/>
                              <a:gd name="connsiteY45" fmla="*/ 488386 h 561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38125" h="561975">
                                <a:moveTo>
                                  <a:pt x="78581" y="488386"/>
                                </a:moveTo>
                                <a:cubicBezTo>
                                  <a:pt x="98584" y="468384"/>
                                  <a:pt x="120491" y="446476"/>
                                  <a:pt x="142399" y="422664"/>
                                </a:cubicBezTo>
                                <a:cubicBezTo>
                                  <a:pt x="164306" y="397899"/>
                                  <a:pt x="187166" y="370276"/>
                                  <a:pt x="204311" y="336939"/>
                                </a:cubicBezTo>
                                <a:cubicBezTo>
                                  <a:pt x="212884" y="319794"/>
                                  <a:pt x="220504" y="301696"/>
                                  <a:pt x="226219" y="282646"/>
                                </a:cubicBezTo>
                                <a:cubicBezTo>
                                  <a:pt x="227171" y="277884"/>
                                  <a:pt x="229076" y="273121"/>
                                  <a:pt x="230029" y="268359"/>
                                </a:cubicBezTo>
                                <a:cubicBezTo>
                                  <a:pt x="230981" y="263596"/>
                                  <a:pt x="231934" y="257881"/>
                                  <a:pt x="232886" y="253119"/>
                                </a:cubicBezTo>
                                <a:cubicBezTo>
                                  <a:pt x="233839" y="250261"/>
                                  <a:pt x="233839" y="248356"/>
                                  <a:pt x="233839" y="245499"/>
                                </a:cubicBezTo>
                                <a:lnTo>
                                  <a:pt x="234791" y="238831"/>
                                </a:lnTo>
                                <a:lnTo>
                                  <a:pt x="234791" y="235021"/>
                                </a:lnTo>
                                <a:lnTo>
                                  <a:pt x="234791" y="230259"/>
                                </a:lnTo>
                                <a:lnTo>
                                  <a:pt x="235744" y="222639"/>
                                </a:lnTo>
                                <a:cubicBezTo>
                                  <a:pt x="236696" y="201684"/>
                                  <a:pt x="235744" y="180729"/>
                                  <a:pt x="230981" y="159774"/>
                                </a:cubicBezTo>
                                <a:cubicBezTo>
                                  <a:pt x="226219" y="138819"/>
                                  <a:pt x="218599" y="116911"/>
                                  <a:pt x="207169" y="97861"/>
                                </a:cubicBezTo>
                                <a:cubicBezTo>
                                  <a:pt x="201454" y="88336"/>
                                  <a:pt x="194786" y="78811"/>
                                  <a:pt x="187166" y="70239"/>
                                </a:cubicBezTo>
                                <a:cubicBezTo>
                                  <a:pt x="179546" y="61666"/>
                                  <a:pt x="170974" y="53094"/>
                                  <a:pt x="161449" y="46426"/>
                                </a:cubicBezTo>
                                <a:cubicBezTo>
                                  <a:pt x="151924" y="38806"/>
                                  <a:pt x="142399" y="33091"/>
                                  <a:pt x="131921" y="27376"/>
                                </a:cubicBezTo>
                                <a:cubicBezTo>
                                  <a:pt x="121444" y="22614"/>
                                  <a:pt x="110966" y="17851"/>
                                  <a:pt x="99536" y="14994"/>
                                </a:cubicBezTo>
                                <a:cubicBezTo>
                                  <a:pt x="76676" y="8326"/>
                                  <a:pt x="53816" y="6421"/>
                                  <a:pt x="30956" y="7374"/>
                                </a:cubicBezTo>
                                <a:cubicBezTo>
                                  <a:pt x="23336" y="8326"/>
                                  <a:pt x="15716" y="9279"/>
                                  <a:pt x="8096" y="10231"/>
                                </a:cubicBezTo>
                                <a:lnTo>
                                  <a:pt x="8096" y="102624"/>
                                </a:lnTo>
                                <a:lnTo>
                                  <a:pt x="10001" y="101671"/>
                                </a:lnTo>
                                <a:lnTo>
                                  <a:pt x="11906" y="100719"/>
                                </a:lnTo>
                                <a:cubicBezTo>
                                  <a:pt x="14764" y="99766"/>
                                  <a:pt x="17621" y="97861"/>
                                  <a:pt x="21431" y="96909"/>
                                </a:cubicBezTo>
                                <a:cubicBezTo>
                                  <a:pt x="28099" y="94051"/>
                                  <a:pt x="33814" y="93099"/>
                                  <a:pt x="40481" y="91194"/>
                                </a:cubicBezTo>
                                <a:cubicBezTo>
                                  <a:pt x="53816" y="89289"/>
                                  <a:pt x="67151" y="88336"/>
                                  <a:pt x="81439" y="90241"/>
                                </a:cubicBezTo>
                                <a:cubicBezTo>
                                  <a:pt x="109061" y="94051"/>
                                  <a:pt x="133826" y="109291"/>
                                  <a:pt x="151924" y="133104"/>
                                </a:cubicBezTo>
                                <a:cubicBezTo>
                                  <a:pt x="160496" y="144534"/>
                                  <a:pt x="168116" y="158821"/>
                                  <a:pt x="172879" y="174061"/>
                                </a:cubicBezTo>
                                <a:cubicBezTo>
                                  <a:pt x="177641" y="189301"/>
                                  <a:pt x="180499" y="205494"/>
                                  <a:pt x="181451" y="221686"/>
                                </a:cubicBezTo>
                                <a:lnTo>
                                  <a:pt x="181451" y="228354"/>
                                </a:lnTo>
                                <a:lnTo>
                                  <a:pt x="181451" y="230259"/>
                                </a:lnTo>
                                <a:lnTo>
                                  <a:pt x="181451" y="231211"/>
                                </a:lnTo>
                                <a:lnTo>
                                  <a:pt x="181451" y="231211"/>
                                </a:lnTo>
                                <a:cubicBezTo>
                                  <a:pt x="181451" y="231211"/>
                                  <a:pt x="181451" y="232164"/>
                                  <a:pt x="181451" y="231211"/>
                                </a:cubicBezTo>
                                <a:lnTo>
                                  <a:pt x="181451" y="235021"/>
                                </a:lnTo>
                                <a:lnTo>
                                  <a:pt x="181451" y="241689"/>
                                </a:lnTo>
                                <a:cubicBezTo>
                                  <a:pt x="181451" y="243594"/>
                                  <a:pt x="181451" y="246451"/>
                                  <a:pt x="181451" y="248356"/>
                                </a:cubicBezTo>
                                <a:cubicBezTo>
                                  <a:pt x="181451" y="252166"/>
                                  <a:pt x="181451" y="255976"/>
                                  <a:pt x="180499" y="259786"/>
                                </a:cubicBezTo>
                                <a:cubicBezTo>
                                  <a:pt x="179546" y="263596"/>
                                  <a:pt x="179546" y="268359"/>
                                  <a:pt x="178594" y="272169"/>
                                </a:cubicBezTo>
                                <a:cubicBezTo>
                                  <a:pt x="175736" y="288361"/>
                                  <a:pt x="171926" y="304554"/>
                                  <a:pt x="165259" y="319794"/>
                                </a:cubicBezTo>
                                <a:cubicBezTo>
                                  <a:pt x="153829" y="350274"/>
                                  <a:pt x="135731" y="377896"/>
                                  <a:pt x="117634" y="403614"/>
                                </a:cubicBezTo>
                                <a:cubicBezTo>
                                  <a:pt x="99536" y="429331"/>
                                  <a:pt x="79534" y="453144"/>
                                  <a:pt x="62389" y="475051"/>
                                </a:cubicBezTo>
                                <a:cubicBezTo>
                                  <a:pt x="44291" y="496959"/>
                                  <a:pt x="29051" y="517914"/>
                                  <a:pt x="14764" y="536011"/>
                                </a:cubicBezTo>
                                <a:cubicBezTo>
                                  <a:pt x="11906" y="539821"/>
                                  <a:pt x="10001" y="542679"/>
                                  <a:pt x="7144" y="546489"/>
                                </a:cubicBezTo>
                                <a:lnTo>
                                  <a:pt x="7144" y="562681"/>
                                </a:lnTo>
                                <a:cubicBezTo>
                                  <a:pt x="12859" y="556966"/>
                                  <a:pt x="18574" y="550299"/>
                                  <a:pt x="24289" y="543631"/>
                                </a:cubicBezTo>
                                <a:cubicBezTo>
                                  <a:pt x="40481" y="526486"/>
                                  <a:pt x="58579" y="508389"/>
                                  <a:pt x="78581" y="488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0" name="Freeform: Shape 2170"/>
                        <wps:cNvSpPr/>
                        <wps:spPr>
                          <a:xfrm>
                            <a:off x="2858" y="470460"/>
                            <a:ext cx="114300" cy="247650"/>
                          </a:xfrm>
                          <a:custGeom>
                            <a:avLst/>
                            <a:gdLst>
                              <a:gd name="connsiteX0" fmla="*/ 57626 w 114300"/>
                              <a:gd name="connsiteY0" fmla="*/ 231934 h 247650"/>
                              <a:gd name="connsiteX1" fmla="*/ 94774 w 114300"/>
                              <a:gd name="connsiteY1" fmla="*/ 73819 h 247650"/>
                              <a:gd name="connsiteX2" fmla="*/ 7144 w 114300"/>
                              <a:gd name="connsiteY2" fmla="*/ 7144 h 247650"/>
                              <a:gd name="connsiteX3" fmla="*/ 7144 w 114300"/>
                              <a:gd name="connsiteY3" fmla="*/ 243364 h 247650"/>
                              <a:gd name="connsiteX4" fmla="*/ 57626 w 114300"/>
                              <a:gd name="connsiteY4" fmla="*/ 231934 h 247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4300" h="247650">
                                <a:moveTo>
                                  <a:pt x="57626" y="231934"/>
                                </a:moveTo>
                                <a:cubicBezTo>
                                  <a:pt x="110014" y="204311"/>
                                  <a:pt x="127159" y="132874"/>
                                  <a:pt x="94774" y="73819"/>
                                </a:cubicBezTo>
                                <a:cubicBezTo>
                                  <a:pt x="75724" y="37624"/>
                                  <a:pt x="42386" y="13811"/>
                                  <a:pt x="7144" y="7144"/>
                                </a:cubicBezTo>
                                <a:lnTo>
                                  <a:pt x="7144" y="243364"/>
                                </a:lnTo>
                                <a:cubicBezTo>
                                  <a:pt x="25241" y="244316"/>
                                  <a:pt x="42386" y="240506"/>
                                  <a:pt x="57626" y="23193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1" name="Freeform: Shape 2171"/>
                        <wps:cNvSpPr/>
                        <wps:spPr>
                          <a:xfrm>
                            <a:off x="80010" y="762534"/>
                            <a:ext cx="447675" cy="190500"/>
                          </a:xfrm>
                          <a:custGeom>
                            <a:avLst/>
                            <a:gdLst>
                              <a:gd name="connsiteX0" fmla="*/ 215741 w 447675"/>
                              <a:gd name="connsiteY0" fmla="*/ 80830 h 190500"/>
                              <a:gd name="connsiteX1" fmla="*/ 225266 w 447675"/>
                              <a:gd name="connsiteY1" fmla="*/ 77972 h 190500"/>
                              <a:gd name="connsiteX2" fmla="*/ 234791 w 447675"/>
                              <a:gd name="connsiteY2" fmla="*/ 76067 h 190500"/>
                              <a:gd name="connsiteX3" fmla="*/ 239554 w 447675"/>
                              <a:gd name="connsiteY3" fmla="*/ 75115 h 190500"/>
                              <a:gd name="connsiteX4" fmla="*/ 243364 w 447675"/>
                              <a:gd name="connsiteY4" fmla="*/ 74162 h 190500"/>
                              <a:gd name="connsiteX5" fmla="*/ 275749 w 447675"/>
                              <a:gd name="connsiteY5" fmla="*/ 74162 h 190500"/>
                              <a:gd name="connsiteX6" fmla="*/ 324326 w 447675"/>
                              <a:gd name="connsiteY6" fmla="*/ 96070 h 190500"/>
                              <a:gd name="connsiteX7" fmla="*/ 350996 w 447675"/>
                              <a:gd name="connsiteY7" fmla="*/ 125597 h 190500"/>
                              <a:gd name="connsiteX8" fmla="*/ 354806 w 447675"/>
                              <a:gd name="connsiteY8" fmla="*/ 132265 h 190500"/>
                              <a:gd name="connsiteX9" fmla="*/ 359569 w 447675"/>
                              <a:gd name="connsiteY9" fmla="*/ 140837 h 190500"/>
                              <a:gd name="connsiteX10" fmla="*/ 427196 w 447675"/>
                              <a:gd name="connsiteY10" fmla="*/ 153220 h 190500"/>
                              <a:gd name="connsiteX11" fmla="*/ 438626 w 447675"/>
                              <a:gd name="connsiteY11" fmla="*/ 84640 h 190500"/>
                              <a:gd name="connsiteX12" fmla="*/ 436721 w 447675"/>
                              <a:gd name="connsiteY12" fmla="*/ 81782 h 190500"/>
                              <a:gd name="connsiteX13" fmla="*/ 436721 w 447675"/>
                              <a:gd name="connsiteY13" fmla="*/ 81782 h 190500"/>
                              <a:gd name="connsiteX14" fmla="*/ 436721 w 447675"/>
                              <a:gd name="connsiteY14" fmla="*/ 81782 h 190500"/>
                              <a:gd name="connsiteX15" fmla="*/ 435769 w 447675"/>
                              <a:gd name="connsiteY15" fmla="*/ 80830 h 190500"/>
                              <a:gd name="connsiteX16" fmla="*/ 434816 w 447675"/>
                              <a:gd name="connsiteY16" fmla="*/ 79878 h 190500"/>
                              <a:gd name="connsiteX17" fmla="*/ 431006 w 447675"/>
                              <a:gd name="connsiteY17" fmla="*/ 76067 h 190500"/>
                              <a:gd name="connsiteX18" fmla="*/ 417671 w 447675"/>
                              <a:gd name="connsiteY18" fmla="*/ 62732 h 190500"/>
                              <a:gd name="connsiteX19" fmla="*/ 395764 w 447675"/>
                              <a:gd name="connsiteY19" fmla="*/ 44635 h 190500"/>
                              <a:gd name="connsiteX20" fmla="*/ 364331 w 447675"/>
                              <a:gd name="connsiteY20" fmla="*/ 25585 h 190500"/>
                              <a:gd name="connsiteX21" fmla="*/ 323374 w 447675"/>
                              <a:gd name="connsiteY21" fmla="*/ 11297 h 190500"/>
                              <a:gd name="connsiteX22" fmla="*/ 274796 w 447675"/>
                              <a:gd name="connsiteY22" fmla="*/ 7487 h 190500"/>
                              <a:gd name="connsiteX23" fmla="*/ 226219 w 447675"/>
                              <a:gd name="connsiteY23" fmla="*/ 18917 h 190500"/>
                              <a:gd name="connsiteX24" fmla="*/ 220504 w 447675"/>
                              <a:gd name="connsiteY24" fmla="*/ 21775 h 190500"/>
                              <a:gd name="connsiteX25" fmla="*/ 216694 w 447675"/>
                              <a:gd name="connsiteY25" fmla="*/ 23680 h 190500"/>
                              <a:gd name="connsiteX26" fmla="*/ 206216 w 447675"/>
                              <a:gd name="connsiteY26" fmla="*/ 28442 h 190500"/>
                              <a:gd name="connsiteX27" fmla="*/ 195739 w 447675"/>
                              <a:gd name="connsiteY27" fmla="*/ 34157 h 190500"/>
                              <a:gd name="connsiteX28" fmla="*/ 185261 w 447675"/>
                              <a:gd name="connsiteY28" fmla="*/ 39872 h 190500"/>
                              <a:gd name="connsiteX29" fmla="*/ 148114 w 447675"/>
                              <a:gd name="connsiteY29" fmla="*/ 65590 h 190500"/>
                              <a:gd name="connsiteX30" fmla="*/ 115729 w 447675"/>
                              <a:gd name="connsiteY30" fmla="*/ 93212 h 190500"/>
                              <a:gd name="connsiteX31" fmla="*/ 62389 w 447675"/>
                              <a:gd name="connsiteY31" fmla="*/ 143695 h 190500"/>
                              <a:gd name="connsiteX32" fmla="*/ 40481 w 447675"/>
                              <a:gd name="connsiteY32" fmla="*/ 162745 h 190500"/>
                              <a:gd name="connsiteX33" fmla="*/ 23336 w 447675"/>
                              <a:gd name="connsiteY33" fmla="*/ 177032 h 190500"/>
                              <a:gd name="connsiteX34" fmla="*/ 11906 w 447675"/>
                              <a:gd name="connsiteY34" fmla="*/ 185605 h 190500"/>
                              <a:gd name="connsiteX35" fmla="*/ 7144 w 447675"/>
                              <a:gd name="connsiteY35" fmla="*/ 188462 h 190500"/>
                              <a:gd name="connsiteX36" fmla="*/ 11906 w 447675"/>
                              <a:gd name="connsiteY36" fmla="*/ 186557 h 190500"/>
                              <a:gd name="connsiteX37" fmla="*/ 25241 w 447675"/>
                              <a:gd name="connsiteY37" fmla="*/ 180842 h 190500"/>
                              <a:gd name="connsiteX38" fmla="*/ 45244 w 447675"/>
                              <a:gd name="connsiteY38" fmla="*/ 170365 h 190500"/>
                              <a:gd name="connsiteX39" fmla="*/ 70961 w 447675"/>
                              <a:gd name="connsiteY39" fmla="*/ 156078 h 190500"/>
                              <a:gd name="connsiteX40" fmla="*/ 132874 w 447675"/>
                              <a:gd name="connsiteY40" fmla="*/ 117978 h 190500"/>
                              <a:gd name="connsiteX41" fmla="*/ 168116 w 447675"/>
                              <a:gd name="connsiteY41" fmla="*/ 98928 h 190500"/>
                              <a:gd name="connsiteX42" fmla="*/ 205264 w 447675"/>
                              <a:gd name="connsiteY42" fmla="*/ 83687 h 190500"/>
                              <a:gd name="connsiteX43" fmla="*/ 215741 w 447675"/>
                              <a:gd name="connsiteY43" fmla="*/ 8083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447675" h="190500">
                                <a:moveTo>
                                  <a:pt x="215741" y="80830"/>
                                </a:moveTo>
                                <a:cubicBezTo>
                                  <a:pt x="218599" y="79878"/>
                                  <a:pt x="222409" y="78925"/>
                                  <a:pt x="225266" y="77972"/>
                                </a:cubicBezTo>
                                <a:cubicBezTo>
                                  <a:pt x="228124" y="77020"/>
                                  <a:pt x="230981" y="76067"/>
                                  <a:pt x="234791" y="76067"/>
                                </a:cubicBezTo>
                                <a:lnTo>
                                  <a:pt x="239554" y="75115"/>
                                </a:lnTo>
                                <a:lnTo>
                                  <a:pt x="243364" y="74162"/>
                                </a:lnTo>
                                <a:cubicBezTo>
                                  <a:pt x="254794" y="72257"/>
                                  <a:pt x="265271" y="72257"/>
                                  <a:pt x="275749" y="74162"/>
                                </a:cubicBezTo>
                                <a:cubicBezTo>
                                  <a:pt x="295751" y="77020"/>
                                  <a:pt x="311944" y="86545"/>
                                  <a:pt x="324326" y="96070"/>
                                </a:cubicBezTo>
                                <a:cubicBezTo>
                                  <a:pt x="336709" y="106547"/>
                                  <a:pt x="345281" y="117025"/>
                                  <a:pt x="350996" y="125597"/>
                                </a:cubicBezTo>
                                <a:cubicBezTo>
                                  <a:pt x="352901" y="128455"/>
                                  <a:pt x="353854" y="130360"/>
                                  <a:pt x="354806" y="132265"/>
                                </a:cubicBezTo>
                                <a:cubicBezTo>
                                  <a:pt x="355759" y="135122"/>
                                  <a:pt x="357664" y="137980"/>
                                  <a:pt x="359569" y="140837"/>
                                </a:cubicBezTo>
                                <a:cubicBezTo>
                                  <a:pt x="374809" y="162745"/>
                                  <a:pt x="405289" y="168460"/>
                                  <a:pt x="427196" y="153220"/>
                                </a:cubicBezTo>
                                <a:cubicBezTo>
                                  <a:pt x="449104" y="137980"/>
                                  <a:pt x="454819" y="107500"/>
                                  <a:pt x="438626" y="84640"/>
                                </a:cubicBezTo>
                                <a:cubicBezTo>
                                  <a:pt x="437674" y="83687"/>
                                  <a:pt x="436721" y="82735"/>
                                  <a:pt x="436721" y="81782"/>
                                </a:cubicBezTo>
                                <a:lnTo>
                                  <a:pt x="436721" y="81782"/>
                                </a:lnTo>
                                <a:cubicBezTo>
                                  <a:pt x="436721" y="81782"/>
                                  <a:pt x="436721" y="81782"/>
                                  <a:pt x="436721" y="81782"/>
                                </a:cubicBezTo>
                                <a:cubicBezTo>
                                  <a:pt x="436721" y="81782"/>
                                  <a:pt x="436721" y="81782"/>
                                  <a:pt x="435769" y="80830"/>
                                </a:cubicBezTo>
                                <a:cubicBezTo>
                                  <a:pt x="435769" y="80830"/>
                                  <a:pt x="434816" y="79878"/>
                                  <a:pt x="434816" y="79878"/>
                                </a:cubicBezTo>
                                <a:cubicBezTo>
                                  <a:pt x="433864" y="78925"/>
                                  <a:pt x="432911" y="77020"/>
                                  <a:pt x="431006" y="76067"/>
                                </a:cubicBezTo>
                                <a:cubicBezTo>
                                  <a:pt x="428149" y="72257"/>
                                  <a:pt x="423386" y="68447"/>
                                  <a:pt x="417671" y="62732"/>
                                </a:cubicBezTo>
                                <a:cubicBezTo>
                                  <a:pt x="411956" y="57017"/>
                                  <a:pt x="404336" y="51303"/>
                                  <a:pt x="395764" y="44635"/>
                                </a:cubicBezTo>
                                <a:cubicBezTo>
                                  <a:pt x="387191" y="37967"/>
                                  <a:pt x="376714" y="32253"/>
                                  <a:pt x="364331" y="25585"/>
                                </a:cubicBezTo>
                                <a:cubicBezTo>
                                  <a:pt x="351949" y="19870"/>
                                  <a:pt x="338614" y="14155"/>
                                  <a:pt x="323374" y="11297"/>
                                </a:cubicBezTo>
                                <a:cubicBezTo>
                                  <a:pt x="308134" y="7487"/>
                                  <a:pt x="290989" y="6535"/>
                                  <a:pt x="274796" y="7487"/>
                                </a:cubicBezTo>
                                <a:cubicBezTo>
                                  <a:pt x="257651" y="8440"/>
                                  <a:pt x="241459" y="12250"/>
                                  <a:pt x="226219" y="18917"/>
                                </a:cubicBezTo>
                                <a:lnTo>
                                  <a:pt x="220504" y="21775"/>
                                </a:lnTo>
                                <a:lnTo>
                                  <a:pt x="216694" y="23680"/>
                                </a:lnTo>
                                <a:cubicBezTo>
                                  <a:pt x="213836" y="24632"/>
                                  <a:pt x="210026" y="26537"/>
                                  <a:pt x="206216" y="28442"/>
                                </a:cubicBezTo>
                                <a:cubicBezTo>
                                  <a:pt x="202406" y="30347"/>
                                  <a:pt x="199549" y="32253"/>
                                  <a:pt x="195739" y="34157"/>
                                </a:cubicBezTo>
                                <a:cubicBezTo>
                                  <a:pt x="191929" y="36062"/>
                                  <a:pt x="189071" y="37967"/>
                                  <a:pt x="185261" y="39872"/>
                                </a:cubicBezTo>
                                <a:cubicBezTo>
                                  <a:pt x="171926" y="47492"/>
                                  <a:pt x="159544" y="56065"/>
                                  <a:pt x="148114" y="65590"/>
                                </a:cubicBezTo>
                                <a:cubicBezTo>
                                  <a:pt x="136684" y="74162"/>
                                  <a:pt x="125254" y="83687"/>
                                  <a:pt x="115729" y="93212"/>
                                </a:cubicBezTo>
                                <a:cubicBezTo>
                                  <a:pt x="95726" y="111310"/>
                                  <a:pt x="77629" y="129407"/>
                                  <a:pt x="62389" y="143695"/>
                                </a:cubicBezTo>
                                <a:cubicBezTo>
                                  <a:pt x="54769" y="151315"/>
                                  <a:pt x="47149" y="157030"/>
                                  <a:pt x="40481" y="162745"/>
                                </a:cubicBezTo>
                                <a:cubicBezTo>
                                  <a:pt x="33814" y="168460"/>
                                  <a:pt x="28099" y="173222"/>
                                  <a:pt x="23336" y="177032"/>
                                </a:cubicBezTo>
                                <a:cubicBezTo>
                                  <a:pt x="18574" y="180842"/>
                                  <a:pt x="13811" y="183700"/>
                                  <a:pt x="11906" y="185605"/>
                                </a:cubicBezTo>
                                <a:cubicBezTo>
                                  <a:pt x="9049" y="187510"/>
                                  <a:pt x="7144" y="188462"/>
                                  <a:pt x="7144" y="188462"/>
                                </a:cubicBezTo>
                                <a:cubicBezTo>
                                  <a:pt x="7144" y="188462"/>
                                  <a:pt x="9049" y="187510"/>
                                  <a:pt x="11906" y="186557"/>
                                </a:cubicBezTo>
                                <a:cubicBezTo>
                                  <a:pt x="14764" y="185605"/>
                                  <a:pt x="19526" y="183700"/>
                                  <a:pt x="25241" y="180842"/>
                                </a:cubicBezTo>
                                <a:cubicBezTo>
                                  <a:pt x="30956" y="177985"/>
                                  <a:pt x="37624" y="175128"/>
                                  <a:pt x="45244" y="170365"/>
                                </a:cubicBezTo>
                                <a:cubicBezTo>
                                  <a:pt x="52864" y="166555"/>
                                  <a:pt x="61436" y="160840"/>
                                  <a:pt x="70961" y="156078"/>
                                </a:cubicBezTo>
                                <a:cubicBezTo>
                                  <a:pt x="89059" y="144647"/>
                                  <a:pt x="110966" y="131312"/>
                                  <a:pt x="132874" y="117978"/>
                                </a:cubicBezTo>
                                <a:cubicBezTo>
                                  <a:pt x="144304" y="111310"/>
                                  <a:pt x="155734" y="104642"/>
                                  <a:pt x="168116" y="98928"/>
                                </a:cubicBezTo>
                                <a:cubicBezTo>
                                  <a:pt x="180499" y="93212"/>
                                  <a:pt x="192881" y="88450"/>
                                  <a:pt x="205264" y="83687"/>
                                </a:cubicBezTo>
                                <a:cubicBezTo>
                                  <a:pt x="209074" y="82735"/>
                                  <a:pt x="212884" y="81782"/>
                                  <a:pt x="215741" y="8083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2" name="Freeform: Shape 2172"/>
                        <wps:cNvSpPr/>
                        <wps:spPr>
                          <a:xfrm>
                            <a:off x="678180" y="758348"/>
                            <a:ext cx="419100" cy="542925"/>
                          </a:xfrm>
                          <a:custGeom>
                            <a:avLst/>
                            <a:gdLst>
                              <a:gd name="connsiteX0" fmla="*/ 369094 w 419100"/>
                              <a:gd name="connsiteY0" fmla="*/ 25961 h 542925"/>
                              <a:gd name="connsiteX1" fmla="*/ 224314 w 419100"/>
                              <a:gd name="connsiteY1" fmla="*/ 98351 h 542925"/>
                              <a:gd name="connsiteX2" fmla="*/ 312896 w 419100"/>
                              <a:gd name="connsiteY2" fmla="*/ 262181 h 542925"/>
                              <a:gd name="connsiteX3" fmla="*/ 306229 w 419100"/>
                              <a:gd name="connsiteY3" fmla="*/ 290756 h 542925"/>
                              <a:gd name="connsiteX4" fmla="*/ 292894 w 419100"/>
                              <a:gd name="connsiteY4" fmla="*/ 334571 h 542925"/>
                              <a:gd name="connsiteX5" fmla="*/ 273844 w 419100"/>
                              <a:gd name="connsiteY5" fmla="*/ 379339 h 542925"/>
                              <a:gd name="connsiteX6" fmla="*/ 248126 w 419100"/>
                              <a:gd name="connsiteY6" fmla="*/ 422201 h 542925"/>
                              <a:gd name="connsiteX7" fmla="*/ 215741 w 419100"/>
                              <a:gd name="connsiteY7" fmla="*/ 460301 h 542925"/>
                              <a:gd name="connsiteX8" fmla="*/ 177641 w 419100"/>
                              <a:gd name="connsiteY8" fmla="*/ 491734 h 542925"/>
                              <a:gd name="connsiteX9" fmla="*/ 136684 w 419100"/>
                              <a:gd name="connsiteY9" fmla="*/ 513641 h 542925"/>
                              <a:gd name="connsiteX10" fmla="*/ 96679 w 419100"/>
                              <a:gd name="connsiteY10" fmla="*/ 527929 h 542925"/>
                              <a:gd name="connsiteX11" fmla="*/ 60484 w 419100"/>
                              <a:gd name="connsiteY11" fmla="*/ 535549 h 542925"/>
                              <a:gd name="connsiteX12" fmla="*/ 52864 w 419100"/>
                              <a:gd name="connsiteY12" fmla="*/ 536502 h 542925"/>
                              <a:gd name="connsiteX13" fmla="*/ 45244 w 419100"/>
                              <a:gd name="connsiteY13" fmla="*/ 537454 h 542925"/>
                              <a:gd name="connsiteX14" fmla="*/ 38576 w 419100"/>
                              <a:gd name="connsiteY14" fmla="*/ 538406 h 542925"/>
                              <a:gd name="connsiteX15" fmla="*/ 31909 w 419100"/>
                              <a:gd name="connsiteY15" fmla="*/ 539359 h 542925"/>
                              <a:gd name="connsiteX16" fmla="*/ 21431 w 419100"/>
                              <a:gd name="connsiteY16" fmla="*/ 540311 h 542925"/>
                              <a:gd name="connsiteX17" fmla="*/ 13811 w 419100"/>
                              <a:gd name="connsiteY17" fmla="*/ 540311 h 542925"/>
                              <a:gd name="connsiteX18" fmla="*/ 7144 w 419100"/>
                              <a:gd name="connsiteY18" fmla="*/ 540311 h 542925"/>
                              <a:gd name="connsiteX19" fmla="*/ 13811 w 419100"/>
                              <a:gd name="connsiteY19" fmla="*/ 541264 h 542925"/>
                              <a:gd name="connsiteX20" fmla="*/ 21431 w 419100"/>
                              <a:gd name="connsiteY20" fmla="*/ 542216 h 542925"/>
                              <a:gd name="connsiteX21" fmla="*/ 31909 w 419100"/>
                              <a:gd name="connsiteY21" fmla="*/ 543169 h 542925"/>
                              <a:gd name="connsiteX22" fmla="*/ 38576 w 419100"/>
                              <a:gd name="connsiteY22" fmla="*/ 544121 h 542925"/>
                              <a:gd name="connsiteX23" fmla="*/ 45244 w 419100"/>
                              <a:gd name="connsiteY23" fmla="*/ 544121 h 542925"/>
                              <a:gd name="connsiteX24" fmla="*/ 52864 w 419100"/>
                              <a:gd name="connsiteY24" fmla="*/ 544121 h 542925"/>
                              <a:gd name="connsiteX25" fmla="*/ 61436 w 419100"/>
                              <a:gd name="connsiteY25" fmla="*/ 544121 h 542925"/>
                              <a:gd name="connsiteX26" fmla="*/ 99536 w 419100"/>
                              <a:gd name="connsiteY26" fmla="*/ 542216 h 542925"/>
                              <a:gd name="connsiteX27" fmla="*/ 144304 w 419100"/>
                              <a:gd name="connsiteY27" fmla="*/ 534596 h 542925"/>
                              <a:gd name="connsiteX28" fmla="*/ 192881 w 419100"/>
                              <a:gd name="connsiteY28" fmla="*/ 517451 h 542925"/>
                              <a:gd name="connsiteX29" fmla="*/ 241459 w 419100"/>
                              <a:gd name="connsiteY29" fmla="*/ 489829 h 542925"/>
                              <a:gd name="connsiteX30" fmla="*/ 286226 w 419100"/>
                              <a:gd name="connsiteY30" fmla="*/ 452681 h 542925"/>
                              <a:gd name="connsiteX31" fmla="*/ 324326 w 419100"/>
                              <a:gd name="connsiteY31" fmla="*/ 408866 h 542925"/>
                              <a:gd name="connsiteX32" fmla="*/ 354806 w 419100"/>
                              <a:gd name="connsiteY32" fmla="*/ 361241 h 542925"/>
                              <a:gd name="connsiteX33" fmla="*/ 378619 w 419100"/>
                              <a:gd name="connsiteY33" fmla="*/ 314569 h 542925"/>
                              <a:gd name="connsiteX34" fmla="*/ 395764 w 419100"/>
                              <a:gd name="connsiteY34" fmla="*/ 270754 h 542925"/>
                              <a:gd name="connsiteX35" fmla="*/ 414814 w 419100"/>
                              <a:gd name="connsiteY35" fmla="*/ 202174 h 542925"/>
                              <a:gd name="connsiteX36" fmla="*/ 416719 w 419100"/>
                              <a:gd name="connsiteY36" fmla="*/ 190744 h 542925"/>
                              <a:gd name="connsiteX37" fmla="*/ 418624 w 419100"/>
                              <a:gd name="connsiteY37" fmla="*/ 174551 h 542925"/>
                              <a:gd name="connsiteX38" fmla="*/ 369094 w 419100"/>
                              <a:gd name="connsiteY38" fmla="*/ 25961 h 542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419100" h="542925">
                                <a:moveTo>
                                  <a:pt x="369094" y="25961"/>
                                </a:moveTo>
                                <a:cubicBezTo>
                                  <a:pt x="307181" y="-17854"/>
                                  <a:pt x="215741" y="18341"/>
                                  <a:pt x="224314" y="98351"/>
                                </a:cubicBezTo>
                                <a:cubicBezTo>
                                  <a:pt x="230981" y="165026"/>
                                  <a:pt x="331946" y="141214"/>
                                  <a:pt x="312896" y="262181"/>
                                </a:cubicBezTo>
                                <a:cubicBezTo>
                                  <a:pt x="310991" y="271706"/>
                                  <a:pt x="309086" y="281231"/>
                                  <a:pt x="306229" y="290756"/>
                                </a:cubicBezTo>
                                <a:cubicBezTo>
                                  <a:pt x="302419" y="305044"/>
                                  <a:pt x="298609" y="319331"/>
                                  <a:pt x="292894" y="334571"/>
                                </a:cubicBezTo>
                                <a:cubicBezTo>
                                  <a:pt x="287179" y="349811"/>
                                  <a:pt x="281464" y="365051"/>
                                  <a:pt x="273844" y="379339"/>
                                </a:cubicBezTo>
                                <a:cubicBezTo>
                                  <a:pt x="266224" y="394579"/>
                                  <a:pt x="257651" y="408866"/>
                                  <a:pt x="248126" y="422201"/>
                                </a:cubicBezTo>
                                <a:cubicBezTo>
                                  <a:pt x="238601" y="435536"/>
                                  <a:pt x="227171" y="448871"/>
                                  <a:pt x="215741" y="460301"/>
                                </a:cubicBezTo>
                                <a:cubicBezTo>
                                  <a:pt x="204311" y="471731"/>
                                  <a:pt x="190976" y="482209"/>
                                  <a:pt x="177641" y="491734"/>
                                </a:cubicBezTo>
                                <a:cubicBezTo>
                                  <a:pt x="164306" y="500306"/>
                                  <a:pt x="150019" y="507926"/>
                                  <a:pt x="136684" y="513641"/>
                                </a:cubicBezTo>
                                <a:cubicBezTo>
                                  <a:pt x="123349" y="519356"/>
                                  <a:pt x="109061" y="524119"/>
                                  <a:pt x="96679" y="527929"/>
                                </a:cubicBezTo>
                                <a:cubicBezTo>
                                  <a:pt x="84296" y="531739"/>
                                  <a:pt x="71914" y="533644"/>
                                  <a:pt x="60484" y="535549"/>
                                </a:cubicBezTo>
                                <a:cubicBezTo>
                                  <a:pt x="57626" y="535549"/>
                                  <a:pt x="54769" y="536502"/>
                                  <a:pt x="52864" y="536502"/>
                                </a:cubicBezTo>
                                <a:cubicBezTo>
                                  <a:pt x="50006" y="536502"/>
                                  <a:pt x="48101" y="537454"/>
                                  <a:pt x="45244" y="537454"/>
                                </a:cubicBezTo>
                                <a:cubicBezTo>
                                  <a:pt x="43339" y="537454"/>
                                  <a:pt x="40481" y="538406"/>
                                  <a:pt x="38576" y="538406"/>
                                </a:cubicBezTo>
                                <a:cubicBezTo>
                                  <a:pt x="36671" y="538406"/>
                                  <a:pt x="34766" y="538406"/>
                                  <a:pt x="31909" y="539359"/>
                                </a:cubicBezTo>
                                <a:cubicBezTo>
                                  <a:pt x="28099" y="539359"/>
                                  <a:pt x="24289" y="540311"/>
                                  <a:pt x="21431" y="540311"/>
                                </a:cubicBezTo>
                                <a:cubicBezTo>
                                  <a:pt x="18574" y="540311"/>
                                  <a:pt x="15716" y="540311"/>
                                  <a:pt x="13811" y="540311"/>
                                </a:cubicBezTo>
                                <a:cubicBezTo>
                                  <a:pt x="10001" y="540311"/>
                                  <a:pt x="7144" y="540311"/>
                                  <a:pt x="7144" y="540311"/>
                                </a:cubicBezTo>
                                <a:cubicBezTo>
                                  <a:pt x="7144" y="540311"/>
                                  <a:pt x="9049" y="540311"/>
                                  <a:pt x="13811" y="541264"/>
                                </a:cubicBezTo>
                                <a:cubicBezTo>
                                  <a:pt x="15716" y="541264"/>
                                  <a:pt x="18574" y="542216"/>
                                  <a:pt x="21431" y="542216"/>
                                </a:cubicBezTo>
                                <a:cubicBezTo>
                                  <a:pt x="24289" y="542216"/>
                                  <a:pt x="28099" y="543169"/>
                                  <a:pt x="31909" y="543169"/>
                                </a:cubicBezTo>
                                <a:cubicBezTo>
                                  <a:pt x="33814" y="543169"/>
                                  <a:pt x="35719" y="543169"/>
                                  <a:pt x="38576" y="544121"/>
                                </a:cubicBezTo>
                                <a:cubicBezTo>
                                  <a:pt x="40481" y="544121"/>
                                  <a:pt x="43339" y="544121"/>
                                  <a:pt x="45244" y="544121"/>
                                </a:cubicBezTo>
                                <a:cubicBezTo>
                                  <a:pt x="48101" y="544121"/>
                                  <a:pt x="50006" y="544121"/>
                                  <a:pt x="52864" y="544121"/>
                                </a:cubicBezTo>
                                <a:cubicBezTo>
                                  <a:pt x="55721" y="544121"/>
                                  <a:pt x="58579" y="544121"/>
                                  <a:pt x="61436" y="544121"/>
                                </a:cubicBezTo>
                                <a:cubicBezTo>
                                  <a:pt x="72866" y="544121"/>
                                  <a:pt x="85249" y="544121"/>
                                  <a:pt x="99536" y="542216"/>
                                </a:cubicBezTo>
                                <a:cubicBezTo>
                                  <a:pt x="113824" y="541264"/>
                                  <a:pt x="128111" y="538406"/>
                                  <a:pt x="144304" y="534596"/>
                                </a:cubicBezTo>
                                <a:cubicBezTo>
                                  <a:pt x="160496" y="530786"/>
                                  <a:pt x="176689" y="525071"/>
                                  <a:pt x="192881" y="517451"/>
                                </a:cubicBezTo>
                                <a:cubicBezTo>
                                  <a:pt x="209074" y="509831"/>
                                  <a:pt x="226219" y="501259"/>
                                  <a:pt x="241459" y="489829"/>
                                </a:cubicBezTo>
                                <a:cubicBezTo>
                                  <a:pt x="256699" y="479351"/>
                                  <a:pt x="271939" y="466016"/>
                                  <a:pt x="286226" y="452681"/>
                                </a:cubicBezTo>
                                <a:cubicBezTo>
                                  <a:pt x="300514" y="439346"/>
                                  <a:pt x="312896" y="424106"/>
                                  <a:pt x="324326" y="408866"/>
                                </a:cubicBezTo>
                                <a:cubicBezTo>
                                  <a:pt x="335756" y="393626"/>
                                  <a:pt x="346234" y="377434"/>
                                  <a:pt x="354806" y="361241"/>
                                </a:cubicBezTo>
                                <a:cubicBezTo>
                                  <a:pt x="363379" y="345049"/>
                                  <a:pt x="370999" y="329809"/>
                                  <a:pt x="378619" y="314569"/>
                                </a:cubicBezTo>
                                <a:cubicBezTo>
                                  <a:pt x="385286" y="299329"/>
                                  <a:pt x="391001" y="284089"/>
                                  <a:pt x="395764" y="270754"/>
                                </a:cubicBezTo>
                                <a:cubicBezTo>
                                  <a:pt x="405289" y="243131"/>
                                  <a:pt x="411004" y="219319"/>
                                  <a:pt x="414814" y="202174"/>
                                </a:cubicBezTo>
                                <a:cubicBezTo>
                                  <a:pt x="415766" y="199316"/>
                                  <a:pt x="416719" y="195506"/>
                                  <a:pt x="416719" y="190744"/>
                                </a:cubicBezTo>
                                <a:cubicBezTo>
                                  <a:pt x="417671" y="187886"/>
                                  <a:pt x="418624" y="174551"/>
                                  <a:pt x="418624" y="174551"/>
                                </a:cubicBezTo>
                                <a:cubicBezTo>
                                  <a:pt x="422434" y="130736"/>
                                  <a:pt x="418624" y="62156"/>
                                  <a:pt x="369094" y="259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3" name="Freeform: Shape 2173"/>
                        <wps:cNvSpPr/>
                        <wps:spPr>
                          <a:xfrm>
                            <a:off x="1350645" y="1151498"/>
                            <a:ext cx="247650" cy="104775"/>
                          </a:xfrm>
                          <a:custGeom>
                            <a:avLst/>
                            <a:gdLst>
                              <a:gd name="connsiteX0" fmla="*/ 224314 w 247650"/>
                              <a:gd name="connsiteY0" fmla="*/ 45244 h 104775"/>
                              <a:gd name="connsiteX1" fmla="*/ 224314 w 247650"/>
                              <a:gd name="connsiteY1" fmla="*/ 45244 h 104775"/>
                              <a:gd name="connsiteX2" fmla="*/ 222409 w 247650"/>
                              <a:gd name="connsiteY2" fmla="*/ 44291 h 104775"/>
                              <a:gd name="connsiteX3" fmla="*/ 221456 w 247650"/>
                              <a:gd name="connsiteY3" fmla="*/ 43339 h 104775"/>
                              <a:gd name="connsiteX4" fmla="*/ 214789 w 247650"/>
                              <a:gd name="connsiteY4" fmla="*/ 37624 h 104775"/>
                              <a:gd name="connsiteX5" fmla="*/ 204311 w 247650"/>
                              <a:gd name="connsiteY5" fmla="*/ 30956 h 104775"/>
                              <a:gd name="connsiteX6" fmla="*/ 190024 w 247650"/>
                              <a:gd name="connsiteY6" fmla="*/ 23336 h 104775"/>
                              <a:gd name="connsiteX7" fmla="*/ 171926 w 247650"/>
                              <a:gd name="connsiteY7" fmla="*/ 15716 h 104775"/>
                              <a:gd name="connsiteX8" fmla="*/ 150971 w 247650"/>
                              <a:gd name="connsiteY8" fmla="*/ 10002 h 104775"/>
                              <a:gd name="connsiteX9" fmla="*/ 128111 w 247650"/>
                              <a:gd name="connsiteY9" fmla="*/ 7144 h 104775"/>
                              <a:gd name="connsiteX10" fmla="*/ 105251 w 247650"/>
                              <a:gd name="connsiteY10" fmla="*/ 8097 h 104775"/>
                              <a:gd name="connsiteX11" fmla="*/ 83344 w 247650"/>
                              <a:gd name="connsiteY11" fmla="*/ 12859 h 104775"/>
                              <a:gd name="connsiteX12" fmla="*/ 72866 w 247650"/>
                              <a:gd name="connsiteY12" fmla="*/ 16669 h 104775"/>
                              <a:gd name="connsiteX13" fmla="*/ 63341 w 247650"/>
                              <a:gd name="connsiteY13" fmla="*/ 21431 h 104775"/>
                              <a:gd name="connsiteX14" fmla="*/ 54769 w 247650"/>
                              <a:gd name="connsiteY14" fmla="*/ 26194 h 104775"/>
                              <a:gd name="connsiteX15" fmla="*/ 46196 w 247650"/>
                              <a:gd name="connsiteY15" fmla="*/ 30956 h 104775"/>
                              <a:gd name="connsiteX16" fmla="*/ 38576 w 247650"/>
                              <a:gd name="connsiteY16" fmla="*/ 36672 h 104775"/>
                              <a:gd name="connsiteX17" fmla="*/ 34766 w 247650"/>
                              <a:gd name="connsiteY17" fmla="*/ 39529 h 104775"/>
                              <a:gd name="connsiteX18" fmla="*/ 31909 w 247650"/>
                              <a:gd name="connsiteY18" fmla="*/ 42386 h 104775"/>
                              <a:gd name="connsiteX19" fmla="*/ 26194 w 247650"/>
                              <a:gd name="connsiteY19" fmla="*/ 47149 h 104775"/>
                              <a:gd name="connsiteX20" fmla="*/ 21431 w 247650"/>
                              <a:gd name="connsiteY20" fmla="*/ 51911 h 104775"/>
                              <a:gd name="connsiteX21" fmla="*/ 13811 w 247650"/>
                              <a:gd name="connsiteY21" fmla="*/ 59531 h 104775"/>
                              <a:gd name="connsiteX22" fmla="*/ 7144 w 247650"/>
                              <a:gd name="connsiteY22" fmla="*/ 66199 h 104775"/>
                              <a:gd name="connsiteX23" fmla="*/ 14764 w 247650"/>
                              <a:gd name="connsiteY23" fmla="*/ 60484 h 104775"/>
                              <a:gd name="connsiteX24" fmla="*/ 24289 w 247650"/>
                              <a:gd name="connsiteY24" fmla="*/ 54769 h 104775"/>
                              <a:gd name="connsiteX25" fmla="*/ 30004 w 247650"/>
                              <a:gd name="connsiteY25" fmla="*/ 50959 h 104775"/>
                              <a:gd name="connsiteX26" fmla="*/ 36671 w 247650"/>
                              <a:gd name="connsiteY26" fmla="*/ 47149 h 104775"/>
                              <a:gd name="connsiteX27" fmla="*/ 40481 w 247650"/>
                              <a:gd name="connsiteY27" fmla="*/ 45244 h 104775"/>
                              <a:gd name="connsiteX28" fmla="*/ 44291 w 247650"/>
                              <a:gd name="connsiteY28" fmla="*/ 43339 h 104775"/>
                              <a:gd name="connsiteX29" fmla="*/ 51911 w 247650"/>
                              <a:gd name="connsiteY29" fmla="*/ 39529 h 104775"/>
                              <a:gd name="connsiteX30" fmla="*/ 60484 w 247650"/>
                              <a:gd name="connsiteY30" fmla="*/ 36672 h 104775"/>
                              <a:gd name="connsiteX31" fmla="*/ 69056 w 247650"/>
                              <a:gd name="connsiteY31" fmla="*/ 33814 h 104775"/>
                              <a:gd name="connsiteX32" fmla="*/ 78581 w 247650"/>
                              <a:gd name="connsiteY32" fmla="*/ 31909 h 104775"/>
                              <a:gd name="connsiteX33" fmla="*/ 88106 w 247650"/>
                              <a:gd name="connsiteY33" fmla="*/ 30956 h 104775"/>
                              <a:gd name="connsiteX34" fmla="*/ 107156 w 247650"/>
                              <a:gd name="connsiteY34" fmla="*/ 30956 h 104775"/>
                              <a:gd name="connsiteX35" fmla="*/ 125254 w 247650"/>
                              <a:gd name="connsiteY35" fmla="*/ 33814 h 104775"/>
                              <a:gd name="connsiteX36" fmla="*/ 142399 w 247650"/>
                              <a:gd name="connsiteY36" fmla="*/ 39529 h 104775"/>
                              <a:gd name="connsiteX37" fmla="*/ 169069 w 247650"/>
                              <a:gd name="connsiteY37" fmla="*/ 55722 h 104775"/>
                              <a:gd name="connsiteX38" fmla="*/ 178594 w 247650"/>
                              <a:gd name="connsiteY38" fmla="*/ 64294 h 104775"/>
                              <a:gd name="connsiteX39" fmla="*/ 185261 w 247650"/>
                              <a:gd name="connsiteY39" fmla="*/ 70961 h 104775"/>
                              <a:gd name="connsiteX40" fmla="*/ 188119 w 247650"/>
                              <a:gd name="connsiteY40" fmla="*/ 74772 h 104775"/>
                              <a:gd name="connsiteX41" fmla="*/ 190024 w 247650"/>
                              <a:gd name="connsiteY41" fmla="*/ 76677 h 104775"/>
                              <a:gd name="connsiteX42" fmla="*/ 239554 w 247650"/>
                              <a:gd name="connsiteY42" fmla="*/ 93822 h 104775"/>
                              <a:gd name="connsiteX43" fmla="*/ 224314 w 247650"/>
                              <a:gd name="connsiteY43" fmla="*/ 45244 h 1047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47650" h="104775">
                                <a:moveTo>
                                  <a:pt x="224314" y="45244"/>
                                </a:moveTo>
                                <a:cubicBezTo>
                                  <a:pt x="224314" y="45244"/>
                                  <a:pt x="224314" y="45244"/>
                                  <a:pt x="224314" y="45244"/>
                                </a:cubicBezTo>
                                <a:cubicBezTo>
                                  <a:pt x="223361" y="44291"/>
                                  <a:pt x="223361" y="44291"/>
                                  <a:pt x="222409" y="44291"/>
                                </a:cubicBezTo>
                                <a:cubicBezTo>
                                  <a:pt x="222409" y="44291"/>
                                  <a:pt x="221456" y="43339"/>
                                  <a:pt x="221456" y="43339"/>
                                </a:cubicBezTo>
                                <a:cubicBezTo>
                                  <a:pt x="219551" y="42386"/>
                                  <a:pt x="217646" y="40481"/>
                                  <a:pt x="214789" y="37624"/>
                                </a:cubicBezTo>
                                <a:cubicBezTo>
                                  <a:pt x="211931" y="35719"/>
                                  <a:pt x="208121" y="32861"/>
                                  <a:pt x="204311" y="30956"/>
                                </a:cubicBezTo>
                                <a:cubicBezTo>
                                  <a:pt x="200501" y="28099"/>
                                  <a:pt x="195739" y="26194"/>
                                  <a:pt x="190024" y="23336"/>
                                </a:cubicBezTo>
                                <a:cubicBezTo>
                                  <a:pt x="184309" y="20479"/>
                                  <a:pt x="178594" y="18574"/>
                                  <a:pt x="171926" y="15716"/>
                                </a:cubicBezTo>
                                <a:cubicBezTo>
                                  <a:pt x="165259" y="13811"/>
                                  <a:pt x="158591" y="11906"/>
                                  <a:pt x="150971" y="10002"/>
                                </a:cubicBezTo>
                                <a:cubicBezTo>
                                  <a:pt x="143351" y="8097"/>
                                  <a:pt x="135731" y="8097"/>
                                  <a:pt x="128111" y="7144"/>
                                </a:cubicBezTo>
                                <a:cubicBezTo>
                                  <a:pt x="120491" y="7144"/>
                                  <a:pt x="112871" y="7144"/>
                                  <a:pt x="105251" y="8097"/>
                                </a:cubicBezTo>
                                <a:cubicBezTo>
                                  <a:pt x="97631" y="9049"/>
                                  <a:pt x="90011" y="10954"/>
                                  <a:pt x="83344" y="12859"/>
                                </a:cubicBezTo>
                                <a:cubicBezTo>
                                  <a:pt x="79534" y="13811"/>
                                  <a:pt x="76676" y="15716"/>
                                  <a:pt x="72866" y="16669"/>
                                </a:cubicBezTo>
                                <a:cubicBezTo>
                                  <a:pt x="70009" y="18574"/>
                                  <a:pt x="66199" y="19527"/>
                                  <a:pt x="63341" y="21431"/>
                                </a:cubicBezTo>
                                <a:cubicBezTo>
                                  <a:pt x="60484" y="23336"/>
                                  <a:pt x="57626" y="24289"/>
                                  <a:pt x="54769" y="26194"/>
                                </a:cubicBezTo>
                                <a:cubicBezTo>
                                  <a:pt x="51911" y="28099"/>
                                  <a:pt x="49054" y="30004"/>
                                  <a:pt x="46196" y="30956"/>
                                </a:cubicBezTo>
                                <a:cubicBezTo>
                                  <a:pt x="43339" y="32861"/>
                                  <a:pt x="41434" y="34766"/>
                                  <a:pt x="38576" y="36672"/>
                                </a:cubicBezTo>
                                <a:cubicBezTo>
                                  <a:pt x="37624" y="37624"/>
                                  <a:pt x="36671" y="38577"/>
                                  <a:pt x="34766" y="39529"/>
                                </a:cubicBezTo>
                                <a:cubicBezTo>
                                  <a:pt x="33814" y="40481"/>
                                  <a:pt x="32861" y="41434"/>
                                  <a:pt x="31909" y="42386"/>
                                </a:cubicBezTo>
                                <a:cubicBezTo>
                                  <a:pt x="30004" y="44291"/>
                                  <a:pt x="28099" y="46197"/>
                                  <a:pt x="26194" y="47149"/>
                                </a:cubicBezTo>
                                <a:cubicBezTo>
                                  <a:pt x="24289" y="49054"/>
                                  <a:pt x="22384" y="50006"/>
                                  <a:pt x="21431" y="51911"/>
                                </a:cubicBezTo>
                                <a:cubicBezTo>
                                  <a:pt x="18574" y="54769"/>
                                  <a:pt x="15716" y="57627"/>
                                  <a:pt x="13811" y="59531"/>
                                </a:cubicBezTo>
                                <a:cubicBezTo>
                                  <a:pt x="10001" y="64294"/>
                                  <a:pt x="7144" y="66199"/>
                                  <a:pt x="7144" y="66199"/>
                                </a:cubicBezTo>
                                <a:cubicBezTo>
                                  <a:pt x="7144" y="66199"/>
                                  <a:pt x="10001" y="64294"/>
                                  <a:pt x="14764" y="60484"/>
                                </a:cubicBezTo>
                                <a:cubicBezTo>
                                  <a:pt x="17621" y="58579"/>
                                  <a:pt x="20479" y="56674"/>
                                  <a:pt x="24289" y="54769"/>
                                </a:cubicBezTo>
                                <a:cubicBezTo>
                                  <a:pt x="26194" y="53816"/>
                                  <a:pt x="28099" y="52864"/>
                                  <a:pt x="30004" y="50959"/>
                                </a:cubicBezTo>
                                <a:cubicBezTo>
                                  <a:pt x="31909" y="50006"/>
                                  <a:pt x="33814" y="49054"/>
                                  <a:pt x="36671" y="47149"/>
                                </a:cubicBezTo>
                                <a:cubicBezTo>
                                  <a:pt x="37624" y="46197"/>
                                  <a:pt x="38576" y="46197"/>
                                  <a:pt x="40481" y="45244"/>
                                </a:cubicBezTo>
                                <a:cubicBezTo>
                                  <a:pt x="41434" y="44291"/>
                                  <a:pt x="43339" y="44291"/>
                                  <a:pt x="44291" y="43339"/>
                                </a:cubicBezTo>
                                <a:cubicBezTo>
                                  <a:pt x="47149" y="42386"/>
                                  <a:pt x="49054" y="41434"/>
                                  <a:pt x="51911" y="39529"/>
                                </a:cubicBezTo>
                                <a:cubicBezTo>
                                  <a:pt x="54769" y="38577"/>
                                  <a:pt x="57626" y="37624"/>
                                  <a:pt x="60484" y="36672"/>
                                </a:cubicBezTo>
                                <a:cubicBezTo>
                                  <a:pt x="63341" y="35719"/>
                                  <a:pt x="66199" y="34766"/>
                                  <a:pt x="69056" y="33814"/>
                                </a:cubicBezTo>
                                <a:cubicBezTo>
                                  <a:pt x="71914" y="32861"/>
                                  <a:pt x="74771" y="32861"/>
                                  <a:pt x="78581" y="31909"/>
                                </a:cubicBezTo>
                                <a:cubicBezTo>
                                  <a:pt x="81439" y="31909"/>
                                  <a:pt x="85249" y="30956"/>
                                  <a:pt x="88106" y="30956"/>
                                </a:cubicBezTo>
                                <a:cubicBezTo>
                                  <a:pt x="94774" y="30956"/>
                                  <a:pt x="100489" y="30004"/>
                                  <a:pt x="107156" y="30956"/>
                                </a:cubicBezTo>
                                <a:cubicBezTo>
                                  <a:pt x="113824" y="30956"/>
                                  <a:pt x="119539" y="32861"/>
                                  <a:pt x="125254" y="33814"/>
                                </a:cubicBezTo>
                                <a:cubicBezTo>
                                  <a:pt x="130969" y="35719"/>
                                  <a:pt x="136684" y="37624"/>
                                  <a:pt x="142399" y="39529"/>
                                </a:cubicBezTo>
                                <a:cubicBezTo>
                                  <a:pt x="152876" y="44291"/>
                                  <a:pt x="161449" y="50006"/>
                                  <a:pt x="169069" y="55722"/>
                                </a:cubicBezTo>
                                <a:cubicBezTo>
                                  <a:pt x="172879" y="58579"/>
                                  <a:pt x="175736" y="61436"/>
                                  <a:pt x="178594" y="64294"/>
                                </a:cubicBezTo>
                                <a:cubicBezTo>
                                  <a:pt x="181451" y="67152"/>
                                  <a:pt x="183356" y="69056"/>
                                  <a:pt x="185261" y="70961"/>
                                </a:cubicBezTo>
                                <a:cubicBezTo>
                                  <a:pt x="186214" y="71914"/>
                                  <a:pt x="187166" y="73819"/>
                                  <a:pt x="188119" y="74772"/>
                                </a:cubicBezTo>
                                <a:cubicBezTo>
                                  <a:pt x="189071" y="75724"/>
                                  <a:pt x="189071" y="76677"/>
                                  <a:pt x="190024" y="76677"/>
                                </a:cubicBezTo>
                                <a:cubicBezTo>
                                  <a:pt x="205264" y="95727"/>
                                  <a:pt x="225266" y="106204"/>
                                  <a:pt x="239554" y="93822"/>
                                </a:cubicBezTo>
                                <a:cubicBezTo>
                                  <a:pt x="250984" y="85249"/>
                                  <a:pt x="242411" y="58579"/>
                                  <a:pt x="224314" y="452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4" name="Freeform: Shape 2174"/>
                        <wps:cNvSpPr/>
                        <wps:spPr>
                          <a:xfrm>
                            <a:off x="439103" y="614156"/>
                            <a:ext cx="200025" cy="161925"/>
                          </a:xfrm>
                          <a:custGeom>
                            <a:avLst/>
                            <a:gdLst>
                              <a:gd name="connsiteX0" fmla="*/ 90011 w 200025"/>
                              <a:gd name="connsiteY0" fmla="*/ 138720 h 161925"/>
                              <a:gd name="connsiteX1" fmla="*/ 81439 w 200025"/>
                              <a:gd name="connsiteY1" fmla="*/ 142530 h 161925"/>
                              <a:gd name="connsiteX2" fmla="*/ 72866 w 200025"/>
                              <a:gd name="connsiteY2" fmla="*/ 145388 h 161925"/>
                              <a:gd name="connsiteX3" fmla="*/ 64294 w 200025"/>
                              <a:gd name="connsiteY3" fmla="*/ 148245 h 161925"/>
                              <a:gd name="connsiteX4" fmla="*/ 55721 w 200025"/>
                              <a:gd name="connsiteY4" fmla="*/ 150150 h 161925"/>
                              <a:gd name="connsiteX5" fmla="*/ 48101 w 200025"/>
                              <a:gd name="connsiteY5" fmla="*/ 152055 h 161925"/>
                              <a:gd name="connsiteX6" fmla="*/ 44291 w 200025"/>
                              <a:gd name="connsiteY6" fmla="*/ 153008 h 161925"/>
                              <a:gd name="connsiteX7" fmla="*/ 40481 w 200025"/>
                              <a:gd name="connsiteY7" fmla="*/ 153008 h 161925"/>
                              <a:gd name="connsiteX8" fmla="*/ 33814 w 200025"/>
                              <a:gd name="connsiteY8" fmla="*/ 153960 h 161925"/>
                              <a:gd name="connsiteX9" fmla="*/ 27146 w 200025"/>
                              <a:gd name="connsiteY9" fmla="*/ 153960 h 161925"/>
                              <a:gd name="connsiteX10" fmla="*/ 16669 w 200025"/>
                              <a:gd name="connsiteY10" fmla="*/ 153960 h 161925"/>
                              <a:gd name="connsiteX11" fmla="*/ 7144 w 200025"/>
                              <a:gd name="connsiteY11" fmla="*/ 153960 h 161925"/>
                              <a:gd name="connsiteX12" fmla="*/ 15716 w 200025"/>
                              <a:gd name="connsiteY12" fmla="*/ 155865 h 161925"/>
                              <a:gd name="connsiteX13" fmla="*/ 26194 w 200025"/>
                              <a:gd name="connsiteY13" fmla="*/ 157770 h 161925"/>
                              <a:gd name="connsiteX14" fmla="*/ 32861 w 200025"/>
                              <a:gd name="connsiteY14" fmla="*/ 158722 h 161925"/>
                              <a:gd name="connsiteX15" fmla="*/ 40481 w 200025"/>
                              <a:gd name="connsiteY15" fmla="*/ 159675 h 161925"/>
                              <a:gd name="connsiteX16" fmla="*/ 44291 w 200025"/>
                              <a:gd name="connsiteY16" fmla="*/ 159675 h 161925"/>
                              <a:gd name="connsiteX17" fmla="*/ 48101 w 200025"/>
                              <a:gd name="connsiteY17" fmla="*/ 159675 h 161925"/>
                              <a:gd name="connsiteX18" fmla="*/ 56674 w 200025"/>
                              <a:gd name="connsiteY18" fmla="*/ 159675 h 161925"/>
                              <a:gd name="connsiteX19" fmla="*/ 66199 w 200025"/>
                              <a:gd name="connsiteY19" fmla="*/ 159675 h 161925"/>
                              <a:gd name="connsiteX20" fmla="*/ 75724 w 200025"/>
                              <a:gd name="connsiteY20" fmla="*/ 158722 h 161925"/>
                              <a:gd name="connsiteX21" fmla="*/ 85249 w 200025"/>
                              <a:gd name="connsiteY21" fmla="*/ 156818 h 161925"/>
                              <a:gd name="connsiteX22" fmla="*/ 95726 w 200025"/>
                              <a:gd name="connsiteY22" fmla="*/ 153960 h 161925"/>
                              <a:gd name="connsiteX23" fmla="*/ 115729 w 200025"/>
                              <a:gd name="connsiteY23" fmla="*/ 146340 h 161925"/>
                              <a:gd name="connsiteX24" fmla="*/ 134779 w 200025"/>
                              <a:gd name="connsiteY24" fmla="*/ 134910 h 161925"/>
                              <a:gd name="connsiteX25" fmla="*/ 150971 w 200025"/>
                              <a:gd name="connsiteY25" fmla="*/ 120622 h 161925"/>
                              <a:gd name="connsiteX26" fmla="*/ 164306 w 200025"/>
                              <a:gd name="connsiteY26" fmla="*/ 105383 h 161925"/>
                              <a:gd name="connsiteX27" fmla="*/ 174784 w 200025"/>
                              <a:gd name="connsiteY27" fmla="*/ 90143 h 161925"/>
                              <a:gd name="connsiteX28" fmla="*/ 182404 w 200025"/>
                              <a:gd name="connsiteY28" fmla="*/ 76808 h 161925"/>
                              <a:gd name="connsiteX29" fmla="*/ 187166 w 200025"/>
                              <a:gd name="connsiteY29" fmla="*/ 65378 h 161925"/>
                              <a:gd name="connsiteX30" fmla="*/ 190024 w 200025"/>
                              <a:gd name="connsiteY30" fmla="*/ 57758 h 161925"/>
                              <a:gd name="connsiteX31" fmla="*/ 190024 w 200025"/>
                              <a:gd name="connsiteY31" fmla="*/ 56805 h 161925"/>
                              <a:gd name="connsiteX32" fmla="*/ 190024 w 200025"/>
                              <a:gd name="connsiteY32" fmla="*/ 55853 h 161925"/>
                              <a:gd name="connsiteX33" fmla="*/ 190024 w 200025"/>
                              <a:gd name="connsiteY33" fmla="*/ 54900 h 161925"/>
                              <a:gd name="connsiteX34" fmla="*/ 174784 w 200025"/>
                              <a:gd name="connsiteY34" fmla="*/ 7275 h 161925"/>
                              <a:gd name="connsiteX35" fmla="*/ 145256 w 200025"/>
                              <a:gd name="connsiteY35" fmla="*/ 47280 h 161925"/>
                              <a:gd name="connsiteX36" fmla="*/ 145256 w 200025"/>
                              <a:gd name="connsiteY36" fmla="*/ 50138 h 161925"/>
                              <a:gd name="connsiteX37" fmla="*/ 145256 w 200025"/>
                              <a:gd name="connsiteY37" fmla="*/ 53947 h 161925"/>
                              <a:gd name="connsiteX38" fmla="*/ 143351 w 200025"/>
                              <a:gd name="connsiteY38" fmla="*/ 62520 h 161925"/>
                              <a:gd name="connsiteX39" fmla="*/ 140494 w 200025"/>
                              <a:gd name="connsiteY39" fmla="*/ 73950 h 161925"/>
                              <a:gd name="connsiteX40" fmla="*/ 128111 w 200025"/>
                              <a:gd name="connsiteY40" fmla="*/ 100620 h 161925"/>
                              <a:gd name="connsiteX41" fmla="*/ 117634 w 200025"/>
                              <a:gd name="connsiteY41" fmla="*/ 113955 h 161925"/>
                              <a:gd name="connsiteX42" fmla="*/ 105251 w 200025"/>
                              <a:gd name="connsiteY42" fmla="*/ 126338 h 161925"/>
                              <a:gd name="connsiteX43" fmla="*/ 90011 w 200025"/>
                              <a:gd name="connsiteY43" fmla="*/ 138720 h 161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00025" h="161925">
                                <a:moveTo>
                                  <a:pt x="90011" y="138720"/>
                                </a:moveTo>
                                <a:cubicBezTo>
                                  <a:pt x="87154" y="139672"/>
                                  <a:pt x="84296" y="141578"/>
                                  <a:pt x="81439" y="142530"/>
                                </a:cubicBezTo>
                                <a:cubicBezTo>
                                  <a:pt x="78581" y="143483"/>
                                  <a:pt x="75724" y="144435"/>
                                  <a:pt x="72866" y="145388"/>
                                </a:cubicBezTo>
                                <a:cubicBezTo>
                                  <a:pt x="70009" y="146340"/>
                                  <a:pt x="67151" y="147293"/>
                                  <a:pt x="64294" y="148245"/>
                                </a:cubicBezTo>
                                <a:cubicBezTo>
                                  <a:pt x="61436" y="149197"/>
                                  <a:pt x="58579" y="149197"/>
                                  <a:pt x="55721" y="150150"/>
                                </a:cubicBezTo>
                                <a:cubicBezTo>
                                  <a:pt x="52864" y="151103"/>
                                  <a:pt x="50006" y="151103"/>
                                  <a:pt x="48101" y="152055"/>
                                </a:cubicBezTo>
                                <a:cubicBezTo>
                                  <a:pt x="47149" y="152055"/>
                                  <a:pt x="45244" y="152055"/>
                                  <a:pt x="44291" y="153008"/>
                                </a:cubicBezTo>
                                <a:cubicBezTo>
                                  <a:pt x="43339" y="153008"/>
                                  <a:pt x="41434" y="153008"/>
                                  <a:pt x="40481" y="153008"/>
                                </a:cubicBezTo>
                                <a:cubicBezTo>
                                  <a:pt x="37624" y="153008"/>
                                  <a:pt x="35719" y="153960"/>
                                  <a:pt x="33814" y="153960"/>
                                </a:cubicBezTo>
                                <a:cubicBezTo>
                                  <a:pt x="31909" y="153960"/>
                                  <a:pt x="29051" y="153960"/>
                                  <a:pt x="27146" y="153960"/>
                                </a:cubicBezTo>
                                <a:cubicBezTo>
                                  <a:pt x="23336" y="153960"/>
                                  <a:pt x="19526" y="153960"/>
                                  <a:pt x="16669" y="153960"/>
                                </a:cubicBezTo>
                                <a:cubicBezTo>
                                  <a:pt x="10954" y="153960"/>
                                  <a:pt x="7144" y="153960"/>
                                  <a:pt x="7144" y="153960"/>
                                </a:cubicBezTo>
                                <a:cubicBezTo>
                                  <a:pt x="7144" y="153960"/>
                                  <a:pt x="10001" y="154913"/>
                                  <a:pt x="15716" y="155865"/>
                                </a:cubicBezTo>
                                <a:cubicBezTo>
                                  <a:pt x="18574" y="156818"/>
                                  <a:pt x="22384" y="156818"/>
                                  <a:pt x="26194" y="157770"/>
                                </a:cubicBezTo>
                                <a:cubicBezTo>
                                  <a:pt x="28099" y="157770"/>
                                  <a:pt x="30004" y="158722"/>
                                  <a:pt x="32861" y="158722"/>
                                </a:cubicBezTo>
                                <a:cubicBezTo>
                                  <a:pt x="34766" y="158722"/>
                                  <a:pt x="37624" y="159675"/>
                                  <a:pt x="40481" y="159675"/>
                                </a:cubicBezTo>
                                <a:cubicBezTo>
                                  <a:pt x="41434" y="159675"/>
                                  <a:pt x="43339" y="159675"/>
                                  <a:pt x="44291" y="159675"/>
                                </a:cubicBezTo>
                                <a:cubicBezTo>
                                  <a:pt x="45244" y="159675"/>
                                  <a:pt x="47149" y="159675"/>
                                  <a:pt x="48101" y="159675"/>
                                </a:cubicBezTo>
                                <a:cubicBezTo>
                                  <a:pt x="50959" y="159675"/>
                                  <a:pt x="53816" y="159675"/>
                                  <a:pt x="56674" y="159675"/>
                                </a:cubicBezTo>
                                <a:cubicBezTo>
                                  <a:pt x="59531" y="159675"/>
                                  <a:pt x="62389" y="159675"/>
                                  <a:pt x="66199" y="159675"/>
                                </a:cubicBezTo>
                                <a:cubicBezTo>
                                  <a:pt x="69056" y="159675"/>
                                  <a:pt x="72866" y="158722"/>
                                  <a:pt x="75724" y="158722"/>
                                </a:cubicBezTo>
                                <a:cubicBezTo>
                                  <a:pt x="78581" y="157770"/>
                                  <a:pt x="82391" y="157770"/>
                                  <a:pt x="85249" y="156818"/>
                                </a:cubicBezTo>
                                <a:cubicBezTo>
                                  <a:pt x="88106" y="155865"/>
                                  <a:pt x="91916" y="154913"/>
                                  <a:pt x="95726" y="153960"/>
                                </a:cubicBezTo>
                                <a:cubicBezTo>
                                  <a:pt x="102394" y="152055"/>
                                  <a:pt x="109061" y="149197"/>
                                  <a:pt x="115729" y="146340"/>
                                </a:cubicBezTo>
                                <a:cubicBezTo>
                                  <a:pt x="122396" y="143483"/>
                                  <a:pt x="129064" y="138720"/>
                                  <a:pt x="134779" y="134910"/>
                                </a:cubicBezTo>
                                <a:cubicBezTo>
                                  <a:pt x="140494" y="130147"/>
                                  <a:pt x="146209" y="125385"/>
                                  <a:pt x="150971" y="120622"/>
                                </a:cubicBezTo>
                                <a:cubicBezTo>
                                  <a:pt x="155734" y="115860"/>
                                  <a:pt x="160496" y="110145"/>
                                  <a:pt x="164306" y="105383"/>
                                </a:cubicBezTo>
                                <a:cubicBezTo>
                                  <a:pt x="168116" y="100620"/>
                                  <a:pt x="171926" y="94905"/>
                                  <a:pt x="174784" y="90143"/>
                                </a:cubicBezTo>
                                <a:cubicBezTo>
                                  <a:pt x="177641" y="85380"/>
                                  <a:pt x="179546" y="80618"/>
                                  <a:pt x="182404" y="76808"/>
                                </a:cubicBezTo>
                                <a:cubicBezTo>
                                  <a:pt x="184309" y="72997"/>
                                  <a:pt x="186214" y="69188"/>
                                  <a:pt x="187166" y="65378"/>
                                </a:cubicBezTo>
                                <a:cubicBezTo>
                                  <a:pt x="188119" y="62520"/>
                                  <a:pt x="189071" y="59663"/>
                                  <a:pt x="190024" y="57758"/>
                                </a:cubicBezTo>
                                <a:cubicBezTo>
                                  <a:pt x="190024" y="56805"/>
                                  <a:pt x="190024" y="56805"/>
                                  <a:pt x="190024" y="56805"/>
                                </a:cubicBezTo>
                                <a:cubicBezTo>
                                  <a:pt x="190024" y="56805"/>
                                  <a:pt x="190024" y="55853"/>
                                  <a:pt x="190024" y="55853"/>
                                </a:cubicBezTo>
                                <a:cubicBezTo>
                                  <a:pt x="190024" y="54900"/>
                                  <a:pt x="190024" y="54900"/>
                                  <a:pt x="190024" y="54900"/>
                                </a:cubicBezTo>
                                <a:cubicBezTo>
                                  <a:pt x="197644" y="34897"/>
                                  <a:pt x="190024" y="9180"/>
                                  <a:pt x="174784" y="7275"/>
                                </a:cubicBezTo>
                                <a:cubicBezTo>
                                  <a:pt x="156686" y="5370"/>
                                  <a:pt x="147161" y="24420"/>
                                  <a:pt x="145256" y="47280"/>
                                </a:cubicBezTo>
                                <a:cubicBezTo>
                                  <a:pt x="145256" y="48233"/>
                                  <a:pt x="145256" y="49185"/>
                                  <a:pt x="145256" y="50138"/>
                                </a:cubicBezTo>
                                <a:cubicBezTo>
                                  <a:pt x="145256" y="51090"/>
                                  <a:pt x="145256" y="52995"/>
                                  <a:pt x="145256" y="53947"/>
                                </a:cubicBezTo>
                                <a:cubicBezTo>
                                  <a:pt x="145256" y="56805"/>
                                  <a:pt x="144304" y="59663"/>
                                  <a:pt x="143351" y="62520"/>
                                </a:cubicBezTo>
                                <a:cubicBezTo>
                                  <a:pt x="142399" y="66330"/>
                                  <a:pt x="141446" y="70140"/>
                                  <a:pt x="140494" y="73950"/>
                                </a:cubicBezTo>
                                <a:cubicBezTo>
                                  <a:pt x="137636" y="82522"/>
                                  <a:pt x="133826" y="92047"/>
                                  <a:pt x="128111" y="100620"/>
                                </a:cubicBezTo>
                                <a:cubicBezTo>
                                  <a:pt x="125254" y="105383"/>
                                  <a:pt x="121444" y="110145"/>
                                  <a:pt x="117634" y="113955"/>
                                </a:cubicBezTo>
                                <a:cubicBezTo>
                                  <a:pt x="113824" y="117765"/>
                                  <a:pt x="110014" y="122528"/>
                                  <a:pt x="105251" y="126338"/>
                                </a:cubicBezTo>
                                <a:cubicBezTo>
                                  <a:pt x="100489" y="132053"/>
                                  <a:pt x="95726" y="135863"/>
                                  <a:pt x="90011" y="1387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5" name="Freeform: Shape 2175"/>
                        <wps:cNvSpPr/>
                        <wps:spPr>
                          <a:xfrm>
                            <a:off x="486728" y="781928"/>
                            <a:ext cx="152400" cy="133350"/>
                          </a:xfrm>
                          <a:custGeom>
                            <a:avLst/>
                            <a:gdLst>
                              <a:gd name="connsiteX0" fmla="*/ 22384 w 152400"/>
                              <a:gd name="connsiteY0" fmla="*/ 11906 h 133350"/>
                              <a:gd name="connsiteX1" fmla="*/ 27146 w 152400"/>
                              <a:gd name="connsiteY1" fmla="*/ 11906 h 133350"/>
                              <a:gd name="connsiteX2" fmla="*/ 32861 w 152400"/>
                              <a:gd name="connsiteY2" fmla="*/ 12859 h 133350"/>
                              <a:gd name="connsiteX3" fmla="*/ 35719 w 152400"/>
                              <a:gd name="connsiteY3" fmla="*/ 12859 h 133350"/>
                              <a:gd name="connsiteX4" fmla="*/ 38576 w 152400"/>
                              <a:gd name="connsiteY4" fmla="*/ 13811 h 133350"/>
                              <a:gd name="connsiteX5" fmla="*/ 45244 w 152400"/>
                              <a:gd name="connsiteY5" fmla="*/ 14764 h 133350"/>
                              <a:gd name="connsiteX6" fmla="*/ 51911 w 152400"/>
                              <a:gd name="connsiteY6" fmla="*/ 16669 h 133350"/>
                              <a:gd name="connsiteX7" fmla="*/ 58579 w 152400"/>
                              <a:gd name="connsiteY7" fmla="*/ 19526 h 133350"/>
                              <a:gd name="connsiteX8" fmla="*/ 65246 w 152400"/>
                              <a:gd name="connsiteY8" fmla="*/ 22384 h 133350"/>
                              <a:gd name="connsiteX9" fmla="*/ 71914 w 152400"/>
                              <a:gd name="connsiteY9" fmla="*/ 26194 h 133350"/>
                              <a:gd name="connsiteX10" fmla="*/ 84296 w 152400"/>
                              <a:gd name="connsiteY10" fmla="*/ 34766 h 133350"/>
                              <a:gd name="connsiteX11" fmla="*/ 94774 w 152400"/>
                              <a:gd name="connsiteY11" fmla="*/ 45244 h 133350"/>
                              <a:gd name="connsiteX12" fmla="*/ 102394 w 152400"/>
                              <a:gd name="connsiteY12" fmla="*/ 56674 h 133350"/>
                              <a:gd name="connsiteX13" fmla="*/ 111919 w 152400"/>
                              <a:gd name="connsiteY13" fmla="*/ 78581 h 133350"/>
                              <a:gd name="connsiteX14" fmla="*/ 113824 w 152400"/>
                              <a:gd name="connsiteY14" fmla="*/ 88106 h 133350"/>
                              <a:gd name="connsiteX15" fmla="*/ 114776 w 152400"/>
                              <a:gd name="connsiteY15" fmla="*/ 95726 h 133350"/>
                              <a:gd name="connsiteX16" fmla="*/ 114776 w 152400"/>
                              <a:gd name="connsiteY16" fmla="*/ 99536 h 133350"/>
                              <a:gd name="connsiteX17" fmla="*/ 114776 w 152400"/>
                              <a:gd name="connsiteY17" fmla="*/ 101441 h 133350"/>
                              <a:gd name="connsiteX18" fmla="*/ 138589 w 152400"/>
                              <a:gd name="connsiteY18" fmla="*/ 134779 h 133350"/>
                              <a:gd name="connsiteX19" fmla="*/ 152876 w 152400"/>
                              <a:gd name="connsiteY19" fmla="*/ 96679 h 133350"/>
                              <a:gd name="connsiteX20" fmla="*/ 152876 w 152400"/>
                              <a:gd name="connsiteY20" fmla="*/ 95726 h 133350"/>
                              <a:gd name="connsiteX21" fmla="*/ 152876 w 152400"/>
                              <a:gd name="connsiteY21" fmla="*/ 94774 h 133350"/>
                              <a:gd name="connsiteX22" fmla="*/ 152876 w 152400"/>
                              <a:gd name="connsiteY22" fmla="*/ 93822 h 133350"/>
                              <a:gd name="connsiteX23" fmla="*/ 150971 w 152400"/>
                              <a:gd name="connsiteY23" fmla="*/ 87154 h 133350"/>
                              <a:gd name="connsiteX24" fmla="*/ 147161 w 152400"/>
                              <a:gd name="connsiteY24" fmla="*/ 77629 h 133350"/>
                              <a:gd name="connsiteX25" fmla="*/ 141446 w 152400"/>
                              <a:gd name="connsiteY25" fmla="*/ 66199 h 133350"/>
                              <a:gd name="connsiteX26" fmla="*/ 133826 w 152400"/>
                              <a:gd name="connsiteY26" fmla="*/ 53816 h 133350"/>
                              <a:gd name="connsiteX27" fmla="*/ 123349 w 152400"/>
                              <a:gd name="connsiteY27" fmla="*/ 40481 h 133350"/>
                              <a:gd name="connsiteX28" fmla="*/ 110014 w 152400"/>
                              <a:gd name="connsiteY28" fmla="*/ 28099 h 133350"/>
                              <a:gd name="connsiteX29" fmla="*/ 94774 w 152400"/>
                              <a:gd name="connsiteY29" fmla="*/ 18574 h 133350"/>
                              <a:gd name="connsiteX30" fmla="*/ 78581 w 152400"/>
                              <a:gd name="connsiteY30" fmla="*/ 11906 h 133350"/>
                              <a:gd name="connsiteX31" fmla="*/ 70009 w 152400"/>
                              <a:gd name="connsiteY31" fmla="*/ 10001 h 133350"/>
                              <a:gd name="connsiteX32" fmla="*/ 62389 w 152400"/>
                              <a:gd name="connsiteY32" fmla="*/ 8097 h 133350"/>
                              <a:gd name="connsiteX33" fmla="*/ 54769 w 152400"/>
                              <a:gd name="connsiteY33" fmla="*/ 7144 h 133350"/>
                              <a:gd name="connsiteX34" fmla="*/ 47149 w 152400"/>
                              <a:gd name="connsiteY34" fmla="*/ 7144 h 133350"/>
                              <a:gd name="connsiteX35" fmla="*/ 40481 w 152400"/>
                              <a:gd name="connsiteY35" fmla="*/ 7144 h 133350"/>
                              <a:gd name="connsiteX36" fmla="*/ 37624 w 152400"/>
                              <a:gd name="connsiteY36" fmla="*/ 7144 h 133350"/>
                              <a:gd name="connsiteX37" fmla="*/ 34766 w 152400"/>
                              <a:gd name="connsiteY37" fmla="*/ 7144 h 133350"/>
                              <a:gd name="connsiteX38" fmla="*/ 29051 w 152400"/>
                              <a:gd name="connsiteY38" fmla="*/ 7144 h 133350"/>
                              <a:gd name="connsiteX39" fmla="*/ 23336 w 152400"/>
                              <a:gd name="connsiteY39" fmla="*/ 8097 h 133350"/>
                              <a:gd name="connsiteX40" fmla="*/ 14764 w 152400"/>
                              <a:gd name="connsiteY40" fmla="*/ 9049 h 133350"/>
                              <a:gd name="connsiteX41" fmla="*/ 7144 w 152400"/>
                              <a:gd name="connsiteY41" fmla="*/ 10954 h 133350"/>
                              <a:gd name="connsiteX42" fmla="*/ 14764 w 152400"/>
                              <a:gd name="connsiteY42" fmla="*/ 10954 h 133350"/>
                              <a:gd name="connsiteX43" fmla="*/ 22384 w 152400"/>
                              <a:gd name="connsiteY43" fmla="*/ 11906 h 1333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52400" h="133350">
                                <a:moveTo>
                                  <a:pt x="22384" y="11906"/>
                                </a:moveTo>
                                <a:cubicBezTo>
                                  <a:pt x="24289" y="11906"/>
                                  <a:pt x="26194" y="11906"/>
                                  <a:pt x="27146" y="11906"/>
                                </a:cubicBezTo>
                                <a:cubicBezTo>
                                  <a:pt x="29051" y="11906"/>
                                  <a:pt x="30956" y="12859"/>
                                  <a:pt x="32861" y="12859"/>
                                </a:cubicBezTo>
                                <a:cubicBezTo>
                                  <a:pt x="33814" y="12859"/>
                                  <a:pt x="34766" y="12859"/>
                                  <a:pt x="35719" y="12859"/>
                                </a:cubicBezTo>
                                <a:cubicBezTo>
                                  <a:pt x="36671" y="12859"/>
                                  <a:pt x="37624" y="12859"/>
                                  <a:pt x="38576" y="13811"/>
                                </a:cubicBezTo>
                                <a:cubicBezTo>
                                  <a:pt x="40481" y="13811"/>
                                  <a:pt x="42386" y="14764"/>
                                  <a:pt x="45244" y="14764"/>
                                </a:cubicBezTo>
                                <a:cubicBezTo>
                                  <a:pt x="47149" y="15716"/>
                                  <a:pt x="50006" y="15716"/>
                                  <a:pt x="51911" y="16669"/>
                                </a:cubicBezTo>
                                <a:cubicBezTo>
                                  <a:pt x="53816" y="17622"/>
                                  <a:pt x="56674" y="18574"/>
                                  <a:pt x="58579" y="19526"/>
                                </a:cubicBezTo>
                                <a:cubicBezTo>
                                  <a:pt x="60484" y="20479"/>
                                  <a:pt x="63341" y="21431"/>
                                  <a:pt x="65246" y="22384"/>
                                </a:cubicBezTo>
                                <a:cubicBezTo>
                                  <a:pt x="67151" y="23336"/>
                                  <a:pt x="70009" y="24289"/>
                                  <a:pt x="71914" y="26194"/>
                                </a:cubicBezTo>
                                <a:cubicBezTo>
                                  <a:pt x="75724" y="29051"/>
                                  <a:pt x="80486" y="31909"/>
                                  <a:pt x="84296" y="34766"/>
                                </a:cubicBezTo>
                                <a:cubicBezTo>
                                  <a:pt x="88106" y="37624"/>
                                  <a:pt x="90964" y="41434"/>
                                  <a:pt x="94774" y="45244"/>
                                </a:cubicBezTo>
                                <a:cubicBezTo>
                                  <a:pt x="97631" y="49054"/>
                                  <a:pt x="100489" y="52864"/>
                                  <a:pt x="102394" y="56674"/>
                                </a:cubicBezTo>
                                <a:cubicBezTo>
                                  <a:pt x="107156" y="64294"/>
                                  <a:pt x="110014" y="71914"/>
                                  <a:pt x="111919" y="78581"/>
                                </a:cubicBezTo>
                                <a:cubicBezTo>
                                  <a:pt x="112871" y="82391"/>
                                  <a:pt x="113824" y="85249"/>
                                  <a:pt x="113824" y="88106"/>
                                </a:cubicBezTo>
                                <a:cubicBezTo>
                                  <a:pt x="113824" y="90964"/>
                                  <a:pt x="114776" y="93822"/>
                                  <a:pt x="114776" y="95726"/>
                                </a:cubicBezTo>
                                <a:cubicBezTo>
                                  <a:pt x="114776" y="96679"/>
                                  <a:pt x="114776" y="98584"/>
                                  <a:pt x="114776" y="99536"/>
                                </a:cubicBezTo>
                                <a:cubicBezTo>
                                  <a:pt x="114776" y="100489"/>
                                  <a:pt x="114776" y="100489"/>
                                  <a:pt x="114776" y="101441"/>
                                </a:cubicBezTo>
                                <a:cubicBezTo>
                                  <a:pt x="115729" y="120491"/>
                                  <a:pt x="123349" y="136684"/>
                                  <a:pt x="138589" y="134779"/>
                                </a:cubicBezTo>
                                <a:cubicBezTo>
                                  <a:pt x="150971" y="133826"/>
                                  <a:pt x="157639" y="112872"/>
                                  <a:pt x="152876" y="96679"/>
                                </a:cubicBezTo>
                                <a:cubicBezTo>
                                  <a:pt x="152876" y="96679"/>
                                  <a:pt x="152876" y="96679"/>
                                  <a:pt x="152876" y="95726"/>
                                </a:cubicBezTo>
                                <a:cubicBezTo>
                                  <a:pt x="152876" y="95726"/>
                                  <a:pt x="152876" y="94774"/>
                                  <a:pt x="152876" y="94774"/>
                                </a:cubicBezTo>
                                <a:cubicBezTo>
                                  <a:pt x="152876" y="94774"/>
                                  <a:pt x="152876" y="93822"/>
                                  <a:pt x="152876" y="93822"/>
                                </a:cubicBezTo>
                                <a:cubicBezTo>
                                  <a:pt x="152876" y="91916"/>
                                  <a:pt x="151924" y="90011"/>
                                  <a:pt x="150971" y="87154"/>
                                </a:cubicBezTo>
                                <a:cubicBezTo>
                                  <a:pt x="150019" y="84297"/>
                                  <a:pt x="149066" y="81439"/>
                                  <a:pt x="147161" y="77629"/>
                                </a:cubicBezTo>
                                <a:cubicBezTo>
                                  <a:pt x="145256" y="73819"/>
                                  <a:pt x="144304" y="70009"/>
                                  <a:pt x="141446" y="66199"/>
                                </a:cubicBezTo>
                                <a:cubicBezTo>
                                  <a:pt x="139541" y="62389"/>
                                  <a:pt x="136684" y="57626"/>
                                  <a:pt x="133826" y="53816"/>
                                </a:cubicBezTo>
                                <a:cubicBezTo>
                                  <a:pt x="130969" y="49054"/>
                                  <a:pt x="127159" y="45244"/>
                                  <a:pt x="123349" y="40481"/>
                                </a:cubicBezTo>
                                <a:cubicBezTo>
                                  <a:pt x="119539" y="36672"/>
                                  <a:pt x="114776" y="31909"/>
                                  <a:pt x="110014" y="28099"/>
                                </a:cubicBezTo>
                                <a:cubicBezTo>
                                  <a:pt x="105251" y="24289"/>
                                  <a:pt x="100489" y="21431"/>
                                  <a:pt x="94774" y="18574"/>
                                </a:cubicBezTo>
                                <a:cubicBezTo>
                                  <a:pt x="89059" y="15716"/>
                                  <a:pt x="84296" y="13811"/>
                                  <a:pt x="78581" y="11906"/>
                                </a:cubicBezTo>
                                <a:cubicBezTo>
                                  <a:pt x="75724" y="10954"/>
                                  <a:pt x="72866" y="10001"/>
                                  <a:pt x="70009" y="10001"/>
                                </a:cubicBezTo>
                                <a:cubicBezTo>
                                  <a:pt x="67151" y="9049"/>
                                  <a:pt x="64294" y="9049"/>
                                  <a:pt x="62389" y="8097"/>
                                </a:cubicBezTo>
                                <a:cubicBezTo>
                                  <a:pt x="59531" y="8097"/>
                                  <a:pt x="56674" y="7144"/>
                                  <a:pt x="54769" y="7144"/>
                                </a:cubicBezTo>
                                <a:cubicBezTo>
                                  <a:pt x="51911" y="7144"/>
                                  <a:pt x="50006" y="7144"/>
                                  <a:pt x="47149" y="7144"/>
                                </a:cubicBezTo>
                                <a:cubicBezTo>
                                  <a:pt x="44291" y="7144"/>
                                  <a:pt x="42386" y="7144"/>
                                  <a:pt x="40481" y="7144"/>
                                </a:cubicBezTo>
                                <a:cubicBezTo>
                                  <a:pt x="39529" y="7144"/>
                                  <a:pt x="38576" y="7144"/>
                                  <a:pt x="37624" y="7144"/>
                                </a:cubicBezTo>
                                <a:cubicBezTo>
                                  <a:pt x="36671" y="7144"/>
                                  <a:pt x="35719" y="7144"/>
                                  <a:pt x="34766" y="7144"/>
                                </a:cubicBezTo>
                                <a:cubicBezTo>
                                  <a:pt x="32861" y="7144"/>
                                  <a:pt x="30956" y="7144"/>
                                  <a:pt x="29051" y="7144"/>
                                </a:cubicBezTo>
                                <a:cubicBezTo>
                                  <a:pt x="27146" y="7144"/>
                                  <a:pt x="25241" y="8097"/>
                                  <a:pt x="23336" y="8097"/>
                                </a:cubicBezTo>
                                <a:cubicBezTo>
                                  <a:pt x="20479" y="8097"/>
                                  <a:pt x="16669" y="9049"/>
                                  <a:pt x="14764" y="9049"/>
                                </a:cubicBezTo>
                                <a:cubicBezTo>
                                  <a:pt x="10001" y="10001"/>
                                  <a:pt x="7144" y="10954"/>
                                  <a:pt x="7144" y="10954"/>
                                </a:cubicBezTo>
                                <a:cubicBezTo>
                                  <a:pt x="7144" y="10954"/>
                                  <a:pt x="10001" y="10954"/>
                                  <a:pt x="14764" y="10954"/>
                                </a:cubicBezTo>
                                <a:cubicBezTo>
                                  <a:pt x="16669" y="11906"/>
                                  <a:pt x="19526" y="11906"/>
                                  <a:pt x="22384" y="1190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6" name="Freeform: Shape 2176"/>
                        <wps:cNvSpPr/>
                        <wps:spPr>
                          <a:xfrm>
                            <a:off x="316230" y="45873"/>
                            <a:ext cx="152400" cy="257175"/>
                          </a:xfrm>
                          <a:custGeom>
                            <a:avLst/>
                            <a:gdLst>
                              <a:gd name="connsiteX0" fmla="*/ 83344 w 152400"/>
                              <a:gd name="connsiteY0" fmla="*/ 81211 h 257175"/>
                              <a:gd name="connsiteX1" fmla="*/ 94774 w 152400"/>
                              <a:gd name="connsiteY1" fmla="*/ 74544 h 257175"/>
                              <a:gd name="connsiteX2" fmla="*/ 104299 w 152400"/>
                              <a:gd name="connsiteY2" fmla="*/ 69781 h 257175"/>
                              <a:gd name="connsiteX3" fmla="*/ 109061 w 152400"/>
                              <a:gd name="connsiteY3" fmla="*/ 67876 h 257175"/>
                              <a:gd name="connsiteX4" fmla="*/ 111919 w 152400"/>
                              <a:gd name="connsiteY4" fmla="*/ 66923 h 257175"/>
                              <a:gd name="connsiteX5" fmla="*/ 147161 w 152400"/>
                              <a:gd name="connsiteY5" fmla="*/ 20251 h 257175"/>
                              <a:gd name="connsiteX6" fmla="*/ 89059 w 152400"/>
                              <a:gd name="connsiteY6" fmla="*/ 18346 h 257175"/>
                              <a:gd name="connsiteX7" fmla="*/ 88106 w 152400"/>
                              <a:gd name="connsiteY7" fmla="*/ 18346 h 257175"/>
                              <a:gd name="connsiteX8" fmla="*/ 87154 w 152400"/>
                              <a:gd name="connsiteY8" fmla="*/ 19298 h 257175"/>
                              <a:gd name="connsiteX9" fmla="*/ 86201 w 152400"/>
                              <a:gd name="connsiteY9" fmla="*/ 20251 h 257175"/>
                              <a:gd name="connsiteX10" fmla="*/ 78581 w 152400"/>
                              <a:gd name="connsiteY10" fmla="*/ 25966 h 257175"/>
                              <a:gd name="connsiteX11" fmla="*/ 67151 w 152400"/>
                              <a:gd name="connsiteY11" fmla="*/ 34539 h 257175"/>
                              <a:gd name="connsiteX12" fmla="*/ 53816 w 152400"/>
                              <a:gd name="connsiteY12" fmla="*/ 46921 h 257175"/>
                              <a:gd name="connsiteX13" fmla="*/ 39529 w 152400"/>
                              <a:gd name="connsiteY13" fmla="*/ 63114 h 257175"/>
                              <a:gd name="connsiteX14" fmla="*/ 26194 w 152400"/>
                              <a:gd name="connsiteY14" fmla="*/ 83116 h 257175"/>
                              <a:gd name="connsiteX15" fmla="*/ 15716 w 152400"/>
                              <a:gd name="connsiteY15" fmla="*/ 105976 h 257175"/>
                              <a:gd name="connsiteX16" fmla="*/ 9049 w 152400"/>
                              <a:gd name="connsiteY16" fmla="*/ 130741 h 257175"/>
                              <a:gd name="connsiteX17" fmla="*/ 7144 w 152400"/>
                              <a:gd name="connsiteY17" fmla="*/ 155506 h 257175"/>
                              <a:gd name="connsiteX18" fmla="*/ 7144 w 152400"/>
                              <a:gd name="connsiteY18" fmla="*/ 167889 h 257175"/>
                              <a:gd name="connsiteX19" fmla="*/ 8096 w 152400"/>
                              <a:gd name="connsiteY19" fmla="*/ 179319 h 257175"/>
                              <a:gd name="connsiteX20" fmla="*/ 10001 w 152400"/>
                              <a:gd name="connsiteY20" fmla="*/ 190748 h 257175"/>
                              <a:gd name="connsiteX21" fmla="*/ 12859 w 152400"/>
                              <a:gd name="connsiteY21" fmla="*/ 201226 h 257175"/>
                              <a:gd name="connsiteX22" fmla="*/ 15716 w 152400"/>
                              <a:gd name="connsiteY22" fmla="*/ 210751 h 257175"/>
                              <a:gd name="connsiteX23" fmla="*/ 17621 w 152400"/>
                              <a:gd name="connsiteY23" fmla="*/ 215514 h 257175"/>
                              <a:gd name="connsiteX24" fmla="*/ 19526 w 152400"/>
                              <a:gd name="connsiteY24" fmla="*/ 219323 h 257175"/>
                              <a:gd name="connsiteX25" fmla="*/ 22384 w 152400"/>
                              <a:gd name="connsiteY25" fmla="*/ 226944 h 257175"/>
                              <a:gd name="connsiteX26" fmla="*/ 25241 w 152400"/>
                              <a:gd name="connsiteY26" fmla="*/ 233611 h 257175"/>
                              <a:gd name="connsiteX27" fmla="*/ 30956 w 152400"/>
                              <a:gd name="connsiteY27" fmla="*/ 245041 h 257175"/>
                              <a:gd name="connsiteX28" fmla="*/ 35719 w 152400"/>
                              <a:gd name="connsiteY28" fmla="*/ 254566 h 257175"/>
                              <a:gd name="connsiteX29" fmla="*/ 32861 w 152400"/>
                              <a:gd name="connsiteY29" fmla="*/ 244089 h 257175"/>
                              <a:gd name="connsiteX30" fmla="*/ 30004 w 152400"/>
                              <a:gd name="connsiteY30" fmla="*/ 232659 h 257175"/>
                              <a:gd name="connsiteX31" fmla="*/ 28099 w 152400"/>
                              <a:gd name="connsiteY31" fmla="*/ 225039 h 257175"/>
                              <a:gd name="connsiteX32" fmla="*/ 27146 w 152400"/>
                              <a:gd name="connsiteY32" fmla="*/ 216466 h 257175"/>
                              <a:gd name="connsiteX33" fmla="*/ 26194 w 152400"/>
                              <a:gd name="connsiteY33" fmla="*/ 211704 h 257175"/>
                              <a:gd name="connsiteX34" fmla="*/ 26194 w 152400"/>
                              <a:gd name="connsiteY34" fmla="*/ 206941 h 257175"/>
                              <a:gd name="connsiteX35" fmla="*/ 25241 w 152400"/>
                              <a:gd name="connsiteY35" fmla="*/ 197416 h 257175"/>
                              <a:gd name="connsiteX36" fmla="*/ 25241 w 152400"/>
                              <a:gd name="connsiteY36" fmla="*/ 187891 h 257175"/>
                              <a:gd name="connsiteX37" fmla="*/ 25241 w 152400"/>
                              <a:gd name="connsiteY37" fmla="*/ 177414 h 257175"/>
                              <a:gd name="connsiteX38" fmla="*/ 26194 w 152400"/>
                              <a:gd name="connsiteY38" fmla="*/ 166936 h 257175"/>
                              <a:gd name="connsiteX39" fmla="*/ 28099 w 152400"/>
                              <a:gd name="connsiteY39" fmla="*/ 156459 h 257175"/>
                              <a:gd name="connsiteX40" fmla="*/ 34766 w 152400"/>
                              <a:gd name="connsiteY40" fmla="*/ 136456 h 257175"/>
                              <a:gd name="connsiteX41" fmla="*/ 44291 w 152400"/>
                              <a:gd name="connsiteY41" fmla="*/ 118359 h 257175"/>
                              <a:gd name="connsiteX42" fmla="*/ 56674 w 152400"/>
                              <a:gd name="connsiteY42" fmla="*/ 103119 h 257175"/>
                              <a:gd name="connsiteX43" fmla="*/ 83344 w 152400"/>
                              <a:gd name="connsiteY43" fmla="*/ 81211 h 2571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52400" h="257175">
                                <a:moveTo>
                                  <a:pt x="83344" y="81211"/>
                                </a:moveTo>
                                <a:cubicBezTo>
                                  <a:pt x="87154" y="78354"/>
                                  <a:pt x="91916" y="76448"/>
                                  <a:pt x="94774" y="74544"/>
                                </a:cubicBezTo>
                                <a:cubicBezTo>
                                  <a:pt x="98584" y="72639"/>
                                  <a:pt x="101441" y="70734"/>
                                  <a:pt x="104299" y="69781"/>
                                </a:cubicBezTo>
                                <a:cubicBezTo>
                                  <a:pt x="106204" y="68829"/>
                                  <a:pt x="107156" y="68829"/>
                                  <a:pt x="109061" y="67876"/>
                                </a:cubicBezTo>
                                <a:cubicBezTo>
                                  <a:pt x="110014" y="67876"/>
                                  <a:pt x="110966" y="66923"/>
                                  <a:pt x="111919" y="66923"/>
                                </a:cubicBezTo>
                                <a:cubicBezTo>
                                  <a:pt x="137636" y="56446"/>
                                  <a:pt x="155734" y="40254"/>
                                  <a:pt x="147161" y="20251"/>
                                </a:cubicBezTo>
                                <a:cubicBezTo>
                                  <a:pt x="140494" y="3106"/>
                                  <a:pt x="109061" y="3106"/>
                                  <a:pt x="89059" y="18346"/>
                                </a:cubicBezTo>
                                <a:cubicBezTo>
                                  <a:pt x="89059" y="18346"/>
                                  <a:pt x="89059" y="18346"/>
                                  <a:pt x="88106" y="18346"/>
                                </a:cubicBezTo>
                                <a:cubicBezTo>
                                  <a:pt x="88106" y="18346"/>
                                  <a:pt x="87154" y="18346"/>
                                  <a:pt x="87154" y="19298"/>
                                </a:cubicBezTo>
                                <a:cubicBezTo>
                                  <a:pt x="87154" y="19298"/>
                                  <a:pt x="86201" y="20251"/>
                                  <a:pt x="86201" y="20251"/>
                                </a:cubicBezTo>
                                <a:cubicBezTo>
                                  <a:pt x="84296" y="21204"/>
                                  <a:pt x="81439" y="23109"/>
                                  <a:pt x="78581" y="25966"/>
                                </a:cubicBezTo>
                                <a:cubicBezTo>
                                  <a:pt x="75724" y="27871"/>
                                  <a:pt x="71914" y="31681"/>
                                  <a:pt x="67151" y="34539"/>
                                </a:cubicBezTo>
                                <a:cubicBezTo>
                                  <a:pt x="63341" y="38348"/>
                                  <a:pt x="58579" y="42159"/>
                                  <a:pt x="53816" y="46921"/>
                                </a:cubicBezTo>
                                <a:cubicBezTo>
                                  <a:pt x="49054" y="51684"/>
                                  <a:pt x="44291" y="57398"/>
                                  <a:pt x="39529" y="63114"/>
                                </a:cubicBezTo>
                                <a:cubicBezTo>
                                  <a:pt x="34766" y="68829"/>
                                  <a:pt x="30956" y="75496"/>
                                  <a:pt x="26194" y="83116"/>
                                </a:cubicBezTo>
                                <a:cubicBezTo>
                                  <a:pt x="22384" y="89784"/>
                                  <a:pt x="18574" y="98356"/>
                                  <a:pt x="15716" y="105976"/>
                                </a:cubicBezTo>
                                <a:cubicBezTo>
                                  <a:pt x="12859" y="113596"/>
                                  <a:pt x="10001" y="122169"/>
                                  <a:pt x="9049" y="130741"/>
                                </a:cubicBezTo>
                                <a:cubicBezTo>
                                  <a:pt x="7144" y="139314"/>
                                  <a:pt x="7144" y="147886"/>
                                  <a:pt x="7144" y="155506"/>
                                </a:cubicBezTo>
                                <a:cubicBezTo>
                                  <a:pt x="7144" y="159316"/>
                                  <a:pt x="7144" y="164079"/>
                                  <a:pt x="7144" y="167889"/>
                                </a:cubicBezTo>
                                <a:cubicBezTo>
                                  <a:pt x="7144" y="171698"/>
                                  <a:pt x="8096" y="175509"/>
                                  <a:pt x="8096" y="179319"/>
                                </a:cubicBezTo>
                                <a:cubicBezTo>
                                  <a:pt x="9049" y="183129"/>
                                  <a:pt x="9049" y="186939"/>
                                  <a:pt x="10001" y="190748"/>
                                </a:cubicBezTo>
                                <a:cubicBezTo>
                                  <a:pt x="10954" y="194559"/>
                                  <a:pt x="11906" y="197416"/>
                                  <a:pt x="12859" y="201226"/>
                                </a:cubicBezTo>
                                <a:cubicBezTo>
                                  <a:pt x="13811" y="205036"/>
                                  <a:pt x="14764" y="207894"/>
                                  <a:pt x="15716" y="210751"/>
                                </a:cubicBezTo>
                                <a:cubicBezTo>
                                  <a:pt x="16669" y="212656"/>
                                  <a:pt x="16669" y="213609"/>
                                  <a:pt x="17621" y="215514"/>
                                </a:cubicBezTo>
                                <a:cubicBezTo>
                                  <a:pt x="18574" y="217419"/>
                                  <a:pt x="18574" y="218371"/>
                                  <a:pt x="19526" y="219323"/>
                                </a:cubicBezTo>
                                <a:cubicBezTo>
                                  <a:pt x="20479" y="222181"/>
                                  <a:pt x="21431" y="225039"/>
                                  <a:pt x="22384" y="226944"/>
                                </a:cubicBezTo>
                                <a:cubicBezTo>
                                  <a:pt x="23336" y="229801"/>
                                  <a:pt x="24289" y="231706"/>
                                  <a:pt x="25241" y="233611"/>
                                </a:cubicBezTo>
                                <a:cubicBezTo>
                                  <a:pt x="27146" y="238373"/>
                                  <a:pt x="29051" y="241231"/>
                                  <a:pt x="30956" y="245041"/>
                                </a:cubicBezTo>
                                <a:cubicBezTo>
                                  <a:pt x="33814" y="250756"/>
                                  <a:pt x="35719" y="254566"/>
                                  <a:pt x="35719" y="254566"/>
                                </a:cubicBezTo>
                                <a:cubicBezTo>
                                  <a:pt x="35719" y="254566"/>
                                  <a:pt x="34766" y="250756"/>
                                  <a:pt x="32861" y="244089"/>
                                </a:cubicBezTo>
                                <a:cubicBezTo>
                                  <a:pt x="31909" y="241231"/>
                                  <a:pt x="30956" y="236469"/>
                                  <a:pt x="30004" y="232659"/>
                                </a:cubicBezTo>
                                <a:cubicBezTo>
                                  <a:pt x="29051" y="230754"/>
                                  <a:pt x="29051" y="227896"/>
                                  <a:pt x="28099" y="225039"/>
                                </a:cubicBezTo>
                                <a:cubicBezTo>
                                  <a:pt x="28099" y="222181"/>
                                  <a:pt x="27146" y="219323"/>
                                  <a:pt x="27146" y="216466"/>
                                </a:cubicBezTo>
                                <a:cubicBezTo>
                                  <a:pt x="27146" y="215514"/>
                                  <a:pt x="27146" y="213609"/>
                                  <a:pt x="26194" y="211704"/>
                                </a:cubicBezTo>
                                <a:cubicBezTo>
                                  <a:pt x="26194" y="209798"/>
                                  <a:pt x="26194" y="208846"/>
                                  <a:pt x="26194" y="206941"/>
                                </a:cubicBezTo>
                                <a:cubicBezTo>
                                  <a:pt x="26194" y="204084"/>
                                  <a:pt x="25241" y="201226"/>
                                  <a:pt x="25241" y="197416"/>
                                </a:cubicBezTo>
                                <a:cubicBezTo>
                                  <a:pt x="25241" y="194559"/>
                                  <a:pt x="25241" y="190748"/>
                                  <a:pt x="25241" y="187891"/>
                                </a:cubicBezTo>
                                <a:cubicBezTo>
                                  <a:pt x="25241" y="184081"/>
                                  <a:pt x="25241" y="181223"/>
                                  <a:pt x="25241" y="177414"/>
                                </a:cubicBezTo>
                                <a:cubicBezTo>
                                  <a:pt x="25241" y="173604"/>
                                  <a:pt x="26194" y="170746"/>
                                  <a:pt x="26194" y="166936"/>
                                </a:cubicBezTo>
                                <a:cubicBezTo>
                                  <a:pt x="27146" y="163126"/>
                                  <a:pt x="27146" y="160269"/>
                                  <a:pt x="28099" y="156459"/>
                                </a:cubicBezTo>
                                <a:cubicBezTo>
                                  <a:pt x="30004" y="149791"/>
                                  <a:pt x="31909" y="143123"/>
                                  <a:pt x="34766" y="136456"/>
                                </a:cubicBezTo>
                                <a:cubicBezTo>
                                  <a:pt x="37624" y="129789"/>
                                  <a:pt x="40481" y="124073"/>
                                  <a:pt x="44291" y="118359"/>
                                </a:cubicBezTo>
                                <a:cubicBezTo>
                                  <a:pt x="48101" y="112644"/>
                                  <a:pt x="51911" y="107881"/>
                                  <a:pt x="56674" y="103119"/>
                                </a:cubicBezTo>
                                <a:cubicBezTo>
                                  <a:pt x="65246" y="93594"/>
                                  <a:pt x="74771" y="85973"/>
                                  <a:pt x="83344" y="812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7" name="Freeform: Shape 2177"/>
                        <wps:cNvSpPr/>
                        <wps:spPr>
                          <a:xfrm>
                            <a:off x="119900" y="0"/>
                            <a:ext cx="190500" cy="219075"/>
                          </a:xfrm>
                          <a:custGeom>
                            <a:avLst/>
                            <a:gdLst>
                              <a:gd name="connsiteX0" fmla="*/ 187282 w 190500"/>
                              <a:gd name="connsiteY0" fmla="*/ 150897 h 219075"/>
                              <a:gd name="connsiteX1" fmla="*/ 186329 w 190500"/>
                              <a:gd name="connsiteY1" fmla="*/ 139467 h 219075"/>
                              <a:gd name="connsiteX2" fmla="*/ 184424 w 190500"/>
                              <a:gd name="connsiteY2" fmla="*/ 128037 h 219075"/>
                              <a:gd name="connsiteX3" fmla="*/ 181567 w 190500"/>
                              <a:gd name="connsiteY3" fmla="*/ 116607 h 219075"/>
                              <a:gd name="connsiteX4" fmla="*/ 172042 w 190500"/>
                              <a:gd name="connsiteY4" fmla="*/ 92795 h 219075"/>
                              <a:gd name="connsiteX5" fmla="*/ 158707 w 190500"/>
                              <a:gd name="connsiteY5" fmla="*/ 70887 h 219075"/>
                              <a:gd name="connsiteX6" fmla="*/ 141562 w 190500"/>
                              <a:gd name="connsiteY6" fmla="*/ 51837 h 219075"/>
                              <a:gd name="connsiteX7" fmla="*/ 123464 w 190500"/>
                              <a:gd name="connsiteY7" fmla="*/ 36597 h 219075"/>
                              <a:gd name="connsiteX8" fmla="*/ 105367 w 190500"/>
                              <a:gd name="connsiteY8" fmla="*/ 25167 h 219075"/>
                              <a:gd name="connsiteX9" fmla="*/ 89174 w 190500"/>
                              <a:gd name="connsiteY9" fmla="*/ 17547 h 219075"/>
                              <a:gd name="connsiteX10" fmla="*/ 75839 w 190500"/>
                              <a:gd name="connsiteY10" fmla="*/ 12784 h 219075"/>
                              <a:gd name="connsiteX11" fmla="*/ 66314 w 190500"/>
                              <a:gd name="connsiteY11" fmla="*/ 9927 h 219075"/>
                              <a:gd name="connsiteX12" fmla="*/ 64409 w 190500"/>
                              <a:gd name="connsiteY12" fmla="*/ 9927 h 219075"/>
                              <a:gd name="connsiteX13" fmla="*/ 63457 w 190500"/>
                              <a:gd name="connsiteY13" fmla="*/ 9927 h 219075"/>
                              <a:gd name="connsiteX14" fmla="*/ 62504 w 190500"/>
                              <a:gd name="connsiteY14" fmla="*/ 9927 h 219075"/>
                              <a:gd name="connsiteX15" fmla="*/ 7259 w 190500"/>
                              <a:gd name="connsiteY15" fmla="*/ 28977 h 219075"/>
                              <a:gd name="connsiteX16" fmla="*/ 54884 w 190500"/>
                              <a:gd name="connsiteY16" fmla="*/ 63267 h 219075"/>
                              <a:gd name="connsiteX17" fmla="*/ 57742 w 190500"/>
                              <a:gd name="connsiteY17" fmla="*/ 63267 h 219075"/>
                              <a:gd name="connsiteX18" fmla="*/ 62504 w 190500"/>
                              <a:gd name="connsiteY18" fmla="*/ 63267 h 219075"/>
                              <a:gd name="connsiteX19" fmla="*/ 72982 w 190500"/>
                              <a:gd name="connsiteY19" fmla="*/ 65172 h 219075"/>
                              <a:gd name="connsiteX20" fmla="*/ 86317 w 190500"/>
                              <a:gd name="connsiteY20" fmla="*/ 68030 h 219075"/>
                              <a:gd name="connsiteX21" fmla="*/ 117749 w 190500"/>
                              <a:gd name="connsiteY21" fmla="*/ 81364 h 219075"/>
                              <a:gd name="connsiteX22" fmla="*/ 133942 w 190500"/>
                              <a:gd name="connsiteY22" fmla="*/ 92795 h 219075"/>
                              <a:gd name="connsiteX23" fmla="*/ 148229 w 190500"/>
                              <a:gd name="connsiteY23" fmla="*/ 107082 h 219075"/>
                              <a:gd name="connsiteX24" fmla="*/ 160612 w 190500"/>
                              <a:gd name="connsiteY24" fmla="*/ 124227 h 219075"/>
                              <a:gd name="connsiteX25" fmla="*/ 165374 w 190500"/>
                              <a:gd name="connsiteY25" fmla="*/ 133752 h 219075"/>
                              <a:gd name="connsiteX26" fmla="*/ 169184 w 190500"/>
                              <a:gd name="connsiteY26" fmla="*/ 143277 h 219075"/>
                              <a:gd name="connsiteX27" fmla="*/ 172042 w 190500"/>
                              <a:gd name="connsiteY27" fmla="*/ 152802 h 219075"/>
                              <a:gd name="connsiteX28" fmla="*/ 174899 w 190500"/>
                              <a:gd name="connsiteY28" fmla="*/ 162327 h 219075"/>
                              <a:gd name="connsiteX29" fmla="*/ 176804 w 190500"/>
                              <a:gd name="connsiteY29" fmla="*/ 171852 h 219075"/>
                              <a:gd name="connsiteX30" fmla="*/ 177757 w 190500"/>
                              <a:gd name="connsiteY30" fmla="*/ 176614 h 219075"/>
                              <a:gd name="connsiteX31" fmla="*/ 178709 w 190500"/>
                              <a:gd name="connsiteY31" fmla="*/ 181377 h 219075"/>
                              <a:gd name="connsiteX32" fmla="*/ 179662 w 190500"/>
                              <a:gd name="connsiteY32" fmla="*/ 189949 h 219075"/>
                              <a:gd name="connsiteX33" fmla="*/ 180614 w 190500"/>
                              <a:gd name="connsiteY33" fmla="*/ 197570 h 219075"/>
                              <a:gd name="connsiteX34" fmla="*/ 181567 w 190500"/>
                              <a:gd name="connsiteY34" fmla="*/ 209952 h 219075"/>
                              <a:gd name="connsiteX35" fmla="*/ 181567 w 190500"/>
                              <a:gd name="connsiteY35" fmla="*/ 220430 h 219075"/>
                              <a:gd name="connsiteX36" fmla="*/ 183472 w 190500"/>
                              <a:gd name="connsiteY36" fmla="*/ 209952 h 219075"/>
                              <a:gd name="connsiteX37" fmla="*/ 185377 w 190500"/>
                              <a:gd name="connsiteY37" fmla="*/ 197570 h 219075"/>
                              <a:gd name="connsiteX38" fmla="*/ 186329 w 190500"/>
                              <a:gd name="connsiteY38" fmla="*/ 189949 h 219075"/>
                              <a:gd name="connsiteX39" fmla="*/ 187282 w 190500"/>
                              <a:gd name="connsiteY39" fmla="*/ 181377 h 219075"/>
                              <a:gd name="connsiteX40" fmla="*/ 187282 w 190500"/>
                              <a:gd name="connsiteY40" fmla="*/ 176614 h 219075"/>
                              <a:gd name="connsiteX41" fmla="*/ 187282 w 190500"/>
                              <a:gd name="connsiteY41" fmla="*/ 171852 h 219075"/>
                              <a:gd name="connsiteX42" fmla="*/ 187282 w 190500"/>
                              <a:gd name="connsiteY42" fmla="*/ 161374 h 219075"/>
                              <a:gd name="connsiteX43" fmla="*/ 187282 w 190500"/>
                              <a:gd name="connsiteY43" fmla="*/ 150897 h 219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90500" h="219075">
                                <a:moveTo>
                                  <a:pt x="187282" y="150897"/>
                                </a:moveTo>
                                <a:cubicBezTo>
                                  <a:pt x="187282" y="147087"/>
                                  <a:pt x="186329" y="143277"/>
                                  <a:pt x="186329" y="139467"/>
                                </a:cubicBezTo>
                                <a:cubicBezTo>
                                  <a:pt x="185377" y="135657"/>
                                  <a:pt x="185377" y="131847"/>
                                  <a:pt x="184424" y="128037"/>
                                </a:cubicBezTo>
                                <a:cubicBezTo>
                                  <a:pt x="183472" y="124227"/>
                                  <a:pt x="182519" y="120417"/>
                                  <a:pt x="181567" y="116607"/>
                                </a:cubicBezTo>
                                <a:cubicBezTo>
                                  <a:pt x="178709" y="108987"/>
                                  <a:pt x="175852" y="100414"/>
                                  <a:pt x="172042" y="92795"/>
                                </a:cubicBezTo>
                                <a:cubicBezTo>
                                  <a:pt x="168232" y="85174"/>
                                  <a:pt x="163469" y="77555"/>
                                  <a:pt x="158707" y="70887"/>
                                </a:cubicBezTo>
                                <a:cubicBezTo>
                                  <a:pt x="152992" y="64220"/>
                                  <a:pt x="148229" y="57552"/>
                                  <a:pt x="141562" y="51837"/>
                                </a:cubicBezTo>
                                <a:cubicBezTo>
                                  <a:pt x="135847" y="46122"/>
                                  <a:pt x="129179" y="41359"/>
                                  <a:pt x="123464" y="36597"/>
                                </a:cubicBezTo>
                                <a:cubicBezTo>
                                  <a:pt x="117749" y="31834"/>
                                  <a:pt x="111082" y="28024"/>
                                  <a:pt x="105367" y="25167"/>
                                </a:cubicBezTo>
                                <a:cubicBezTo>
                                  <a:pt x="99652" y="22309"/>
                                  <a:pt x="93937" y="19452"/>
                                  <a:pt x="89174" y="17547"/>
                                </a:cubicBezTo>
                                <a:cubicBezTo>
                                  <a:pt x="84412" y="15642"/>
                                  <a:pt x="79649" y="13737"/>
                                  <a:pt x="75839" y="12784"/>
                                </a:cubicBezTo>
                                <a:cubicBezTo>
                                  <a:pt x="72029" y="11832"/>
                                  <a:pt x="69172" y="10880"/>
                                  <a:pt x="66314" y="9927"/>
                                </a:cubicBezTo>
                                <a:cubicBezTo>
                                  <a:pt x="65362" y="9927"/>
                                  <a:pt x="65362" y="9927"/>
                                  <a:pt x="64409" y="9927"/>
                                </a:cubicBezTo>
                                <a:cubicBezTo>
                                  <a:pt x="63457" y="9927"/>
                                  <a:pt x="63457" y="9927"/>
                                  <a:pt x="63457" y="9927"/>
                                </a:cubicBezTo>
                                <a:cubicBezTo>
                                  <a:pt x="62504" y="9927"/>
                                  <a:pt x="62504" y="9927"/>
                                  <a:pt x="62504" y="9927"/>
                                </a:cubicBezTo>
                                <a:cubicBezTo>
                                  <a:pt x="38692" y="2307"/>
                                  <a:pt x="9164" y="10880"/>
                                  <a:pt x="7259" y="28977"/>
                                </a:cubicBezTo>
                                <a:cubicBezTo>
                                  <a:pt x="5354" y="49932"/>
                                  <a:pt x="27262" y="60409"/>
                                  <a:pt x="54884" y="63267"/>
                                </a:cubicBezTo>
                                <a:cubicBezTo>
                                  <a:pt x="55837" y="63267"/>
                                  <a:pt x="56789" y="63267"/>
                                  <a:pt x="57742" y="63267"/>
                                </a:cubicBezTo>
                                <a:cubicBezTo>
                                  <a:pt x="58694" y="63267"/>
                                  <a:pt x="60599" y="63267"/>
                                  <a:pt x="62504" y="63267"/>
                                </a:cubicBezTo>
                                <a:cubicBezTo>
                                  <a:pt x="65362" y="63267"/>
                                  <a:pt x="69172" y="64220"/>
                                  <a:pt x="72982" y="65172"/>
                                </a:cubicBezTo>
                                <a:cubicBezTo>
                                  <a:pt x="76792" y="66124"/>
                                  <a:pt x="81554" y="67077"/>
                                  <a:pt x="86317" y="68030"/>
                                </a:cubicBezTo>
                                <a:cubicBezTo>
                                  <a:pt x="95842" y="70887"/>
                                  <a:pt x="107272" y="75649"/>
                                  <a:pt x="117749" y="81364"/>
                                </a:cubicBezTo>
                                <a:cubicBezTo>
                                  <a:pt x="123464" y="84222"/>
                                  <a:pt x="128227" y="88984"/>
                                  <a:pt x="133942" y="92795"/>
                                </a:cubicBezTo>
                                <a:cubicBezTo>
                                  <a:pt x="138704" y="97557"/>
                                  <a:pt x="144419" y="102320"/>
                                  <a:pt x="148229" y="107082"/>
                                </a:cubicBezTo>
                                <a:cubicBezTo>
                                  <a:pt x="152992" y="112797"/>
                                  <a:pt x="156802" y="118512"/>
                                  <a:pt x="160612" y="124227"/>
                                </a:cubicBezTo>
                                <a:cubicBezTo>
                                  <a:pt x="162517" y="127084"/>
                                  <a:pt x="163469" y="130895"/>
                                  <a:pt x="165374" y="133752"/>
                                </a:cubicBezTo>
                                <a:cubicBezTo>
                                  <a:pt x="166327" y="136609"/>
                                  <a:pt x="168232" y="140420"/>
                                  <a:pt x="169184" y="143277"/>
                                </a:cubicBezTo>
                                <a:cubicBezTo>
                                  <a:pt x="170137" y="146134"/>
                                  <a:pt x="171089" y="149945"/>
                                  <a:pt x="172042" y="152802"/>
                                </a:cubicBezTo>
                                <a:cubicBezTo>
                                  <a:pt x="172994" y="155659"/>
                                  <a:pt x="173947" y="159470"/>
                                  <a:pt x="174899" y="162327"/>
                                </a:cubicBezTo>
                                <a:cubicBezTo>
                                  <a:pt x="175852" y="165184"/>
                                  <a:pt x="175852" y="168995"/>
                                  <a:pt x="176804" y="171852"/>
                                </a:cubicBezTo>
                                <a:cubicBezTo>
                                  <a:pt x="176804" y="173757"/>
                                  <a:pt x="177757" y="174709"/>
                                  <a:pt x="177757" y="176614"/>
                                </a:cubicBezTo>
                                <a:cubicBezTo>
                                  <a:pt x="177757" y="178520"/>
                                  <a:pt x="177757" y="179472"/>
                                  <a:pt x="178709" y="181377"/>
                                </a:cubicBezTo>
                                <a:cubicBezTo>
                                  <a:pt x="178709" y="184234"/>
                                  <a:pt x="179662" y="187092"/>
                                  <a:pt x="179662" y="189949"/>
                                </a:cubicBezTo>
                                <a:cubicBezTo>
                                  <a:pt x="179662" y="192807"/>
                                  <a:pt x="179662" y="194712"/>
                                  <a:pt x="180614" y="197570"/>
                                </a:cubicBezTo>
                                <a:cubicBezTo>
                                  <a:pt x="180614" y="202332"/>
                                  <a:pt x="181567" y="206142"/>
                                  <a:pt x="181567" y="209952"/>
                                </a:cubicBezTo>
                                <a:cubicBezTo>
                                  <a:pt x="181567" y="216620"/>
                                  <a:pt x="181567" y="220430"/>
                                  <a:pt x="181567" y="220430"/>
                                </a:cubicBezTo>
                                <a:cubicBezTo>
                                  <a:pt x="181567" y="220430"/>
                                  <a:pt x="182519" y="216620"/>
                                  <a:pt x="183472" y="209952"/>
                                </a:cubicBezTo>
                                <a:cubicBezTo>
                                  <a:pt x="184424" y="206142"/>
                                  <a:pt x="185377" y="202332"/>
                                  <a:pt x="185377" y="197570"/>
                                </a:cubicBezTo>
                                <a:cubicBezTo>
                                  <a:pt x="185377" y="195664"/>
                                  <a:pt x="186329" y="192807"/>
                                  <a:pt x="186329" y="189949"/>
                                </a:cubicBezTo>
                                <a:cubicBezTo>
                                  <a:pt x="186329" y="187092"/>
                                  <a:pt x="187282" y="184234"/>
                                  <a:pt x="187282" y="181377"/>
                                </a:cubicBezTo>
                                <a:cubicBezTo>
                                  <a:pt x="187282" y="179472"/>
                                  <a:pt x="187282" y="178520"/>
                                  <a:pt x="187282" y="176614"/>
                                </a:cubicBezTo>
                                <a:cubicBezTo>
                                  <a:pt x="187282" y="174709"/>
                                  <a:pt x="187282" y="173757"/>
                                  <a:pt x="187282" y="171852"/>
                                </a:cubicBezTo>
                                <a:cubicBezTo>
                                  <a:pt x="187282" y="168995"/>
                                  <a:pt x="187282" y="165184"/>
                                  <a:pt x="187282" y="161374"/>
                                </a:cubicBezTo>
                                <a:cubicBezTo>
                                  <a:pt x="187282" y="158517"/>
                                  <a:pt x="187282" y="154707"/>
                                  <a:pt x="187282" y="15089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8" name="Freeform: Shape 2178"/>
                        <wps:cNvSpPr/>
                        <wps:spPr>
                          <a:xfrm>
                            <a:off x="1185863" y="882098"/>
                            <a:ext cx="219075" cy="409575"/>
                          </a:xfrm>
                          <a:custGeom>
                            <a:avLst/>
                            <a:gdLst>
                              <a:gd name="connsiteX0" fmla="*/ 181451 w 219075"/>
                              <a:gd name="connsiteY0" fmla="*/ 261303 h 409575"/>
                              <a:gd name="connsiteX1" fmla="*/ 183356 w 219075"/>
                              <a:gd name="connsiteY1" fmla="*/ 256541 h 409575"/>
                              <a:gd name="connsiteX2" fmla="*/ 185261 w 219075"/>
                              <a:gd name="connsiteY2" fmla="*/ 251778 h 409575"/>
                              <a:gd name="connsiteX3" fmla="*/ 189071 w 219075"/>
                              <a:gd name="connsiteY3" fmla="*/ 242253 h 409575"/>
                              <a:gd name="connsiteX4" fmla="*/ 202406 w 219075"/>
                              <a:gd name="connsiteY4" fmla="*/ 204153 h 409575"/>
                              <a:gd name="connsiteX5" fmla="*/ 210979 w 219075"/>
                              <a:gd name="connsiteY5" fmla="*/ 167005 h 409575"/>
                              <a:gd name="connsiteX6" fmla="*/ 215741 w 219075"/>
                              <a:gd name="connsiteY6" fmla="*/ 133668 h 409575"/>
                              <a:gd name="connsiteX7" fmla="*/ 217646 w 219075"/>
                              <a:gd name="connsiteY7" fmla="*/ 105093 h 409575"/>
                              <a:gd name="connsiteX8" fmla="*/ 217646 w 219075"/>
                              <a:gd name="connsiteY8" fmla="*/ 82233 h 409575"/>
                              <a:gd name="connsiteX9" fmla="*/ 215741 w 219075"/>
                              <a:gd name="connsiteY9" fmla="*/ 46038 h 409575"/>
                              <a:gd name="connsiteX10" fmla="*/ 155734 w 219075"/>
                              <a:gd name="connsiteY10" fmla="*/ 7938 h 409575"/>
                              <a:gd name="connsiteX11" fmla="*/ 113824 w 219075"/>
                              <a:gd name="connsiteY11" fmla="*/ 65088 h 409575"/>
                              <a:gd name="connsiteX12" fmla="*/ 136684 w 219075"/>
                              <a:gd name="connsiteY12" fmla="*/ 161291 h 409575"/>
                              <a:gd name="connsiteX13" fmla="*/ 137636 w 219075"/>
                              <a:gd name="connsiteY13" fmla="*/ 192723 h 409575"/>
                              <a:gd name="connsiteX14" fmla="*/ 134779 w 219075"/>
                              <a:gd name="connsiteY14" fmla="*/ 226060 h 409575"/>
                              <a:gd name="connsiteX15" fmla="*/ 133826 w 219075"/>
                              <a:gd name="connsiteY15" fmla="*/ 234633 h 409575"/>
                              <a:gd name="connsiteX16" fmla="*/ 132874 w 219075"/>
                              <a:gd name="connsiteY16" fmla="*/ 238443 h 409575"/>
                              <a:gd name="connsiteX17" fmla="*/ 131921 w 219075"/>
                              <a:gd name="connsiteY17" fmla="*/ 242253 h 409575"/>
                              <a:gd name="connsiteX18" fmla="*/ 130016 w 219075"/>
                              <a:gd name="connsiteY18" fmla="*/ 250826 h 409575"/>
                              <a:gd name="connsiteX19" fmla="*/ 128111 w 219075"/>
                              <a:gd name="connsiteY19" fmla="*/ 259398 h 409575"/>
                              <a:gd name="connsiteX20" fmla="*/ 122396 w 219075"/>
                              <a:gd name="connsiteY20" fmla="*/ 275591 h 409575"/>
                              <a:gd name="connsiteX21" fmla="*/ 119539 w 219075"/>
                              <a:gd name="connsiteY21" fmla="*/ 283210 h 409575"/>
                              <a:gd name="connsiteX22" fmla="*/ 115729 w 219075"/>
                              <a:gd name="connsiteY22" fmla="*/ 290830 h 409575"/>
                              <a:gd name="connsiteX23" fmla="*/ 111919 w 219075"/>
                              <a:gd name="connsiteY23" fmla="*/ 298451 h 409575"/>
                              <a:gd name="connsiteX24" fmla="*/ 108109 w 219075"/>
                              <a:gd name="connsiteY24" fmla="*/ 306071 h 409575"/>
                              <a:gd name="connsiteX25" fmla="*/ 103346 w 219075"/>
                              <a:gd name="connsiteY25" fmla="*/ 313691 h 409575"/>
                              <a:gd name="connsiteX26" fmla="*/ 101441 w 219075"/>
                              <a:gd name="connsiteY26" fmla="*/ 317501 h 409575"/>
                              <a:gd name="connsiteX27" fmla="*/ 99536 w 219075"/>
                              <a:gd name="connsiteY27" fmla="*/ 321310 h 409575"/>
                              <a:gd name="connsiteX28" fmla="*/ 79534 w 219075"/>
                              <a:gd name="connsiteY28" fmla="*/ 347028 h 409575"/>
                              <a:gd name="connsiteX29" fmla="*/ 69056 w 219075"/>
                              <a:gd name="connsiteY29" fmla="*/ 358458 h 409575"/>
                              <a:gd name="connsiteX30" fmla="*/ 58579 w 219075"/>
                              <a:gd name="connsiteY30" fmla="*/ 367983 h 409575"/>
                              <a:gd name="connsiteX31" fmla="*/ 48101 w 219075"/>
                              <a:gd name="connsiteY31" fmla="*/ 376555 h 409575"/>
                              <a:gd name="connsiteX32" fmla="*/ 38576 w 219075"/>
                              <a:gd name="connsiteY32" fmla="*/ 384176 h 409575"/>
                              <a:gd name="connsiteX33" fmla="*/ 30004 w 219075"/>
                              <a:gd name="connsiteY33" fmla="*/ 389891 h 409575"/>
                              <a:gd name="connsiteX34" fmla="*/ 26194 w 219075"/>
                              <a:gd name="connsiteY34" fmla="*/ 392748 h 409575"/>
                              <a:gd name="connsiteX35" fmla="*/ 22384 w 219075"/>
                              <a:gd name="connsiteY35" fmla="*/ 394653 h 409575"/>
                              <a:gd name="connsiteX36" fmla="*/ 7144 w 219075"/>
                              <a:gd name="connsiteY36" fmla="*/ 403226 h 409575"/>
                              <a:gd name="connsiteX37" fmla="*/ 24289 w 219075"/>
                              <a:gd name="connsiteY37" fmla="*/ 398463 h 409575"/>
                              <a:gd name="connsiteX38" fmla="*/ 28099 w 219075"/>
                              <a:gd name="connsiteY38" fmla="*/ 397510 h 409575"/>
                              <a:gd name="connsiteX39" fmla="*/ 32861 w 219075"/>
                              <a:gd name="connsiteY39" fmla="*/ 395605 h 409575"/>
                              <a:gd name="connsiteX40" fmla="*/ 43339 w 219075"/>
                              <a:gd name="connsiteY40" fmla="*/ 391796 h 409575"/>
                              <a:gd name="connsiteX41" fmla="*/ 54769 w 219075"/>
                              <a:gd name="connsiteY41" fmla="*/ 387033 h 409575"/>
                              <a:gd name="connsiteX42" fmla="*/ 67151 w 219075"/>
                              <a:gd name="connsiteY42" fmla="*/ 381318 h 409575"/>
                              <a:gd name="connsiteX43" fmla="*/ 80486 w 219075"/>
                              <a:gd name="connsiteY43" fmla="*/ 373698 h 409575"/>
                              <a:gd name="connsiteX44" fmla="*/ 94774 w 219075"/>
                              <a:gd name="connsiteY44" fmla="*/ 365126 h 409575"/>
                              <a:gd name="connsiteX45" fmla="*/ 123349 w 219075"/>
                              <a:gd name="connsiteY45" fmla="*/ 342266 h 409575"/>
                              <a:gd name="connsiteX46" fmla="*/ 127159 w 219075"/>
                              <a:gd name="connsiteY46" fmla="*/ 339408 h 409575"/>
                              <a:gd name="connsiteX47" fmla="*/ 130969 w 219075"/>
                              <a:gd name="connsiteY47" fmla="*/ 335598 h 409575"/>
                              <a:gd name="connsiteX48" fmla="*/ 137636 w 219075"/>
                              <a:gd name="connsiteY48" fmla="*/ 328930 h 409575"/>
                              <a:gd name="connsiteX49" fmla="*/ 144304 w 219075"/>
                              <a:gd name="connsiteY49" fmla="*/ 321310 h 409575"/>
                              <a:gd name="connsiteX50" fmla="*/ 150971 w 219075"/>
                              <a:gd name="connsiteY50" fmla="*/ 313691 h 409575"/>
                              <a:gd name="connsiteX51" fmla="*/ 156686 w 219075"/>
                              <a:gd name="connsiteY51" fmla="*/ 305118 h 409575"/>
                              <a:gd name="connsiteX52" fmla="*/ 162401 w 219075"/>
                              <a:gd name="connsiteY52" fmla="*/ 296546 h 409575"/>
                              <a:gd name="connsiteX53" fmla="*/ 173831 w 219075"/>
                              <a:gd name="connsiteY53" fmla="*/ 279401 h 409575"/>
                              <a:gd name="connsiteX54" fmla="*/ 178594 w 219075"/>
                              <a:gd name="connsiteY54" fmla="*/ 269876 h 409575"/>
                              <a:gd name="connsiteX55" fmla="*/ 181451 w 219075"/>
                              <a:gd name="connsiteY55" fmla="*/ 261303 h 40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219075" h="409575">
                                <a:moveTo>
                                  <a:pt x="181451" y="261303"/>
                                </a:moveTo>
                                <a:lnTo>
                                  <a:pt x="183356" y="256541"/>
                                </a:lnTo>
                                <a:lnTo>
                                  <a:pt x="185261" y="251778"/>
                                </a:lnTo>
                                <a:cubicBezTo>
                                  <a:pt x="186214" y="248921"/>
                                  <a:pt x="188119" y="245110"/>
                                  <a:pt x="189071" y="242253"/>
                                </a:cubicBezTo>
                                <a:cubicBezTo>
                                  <a:pt x="193834" y="229871"/>
                                  <a:pt x="198596" y="216535"/>
                                  <a:pt x="202406" y="204153"/>
                                </a:cubicBezTo>
                                <a:cubicBezTo>
                                  <a:pt x="206216" y="191771"/>
                                  <a:pt x="209074" y="179388"/>
                                  <a:pt x="210979" y="167005"/>
                                </a:cubicBezTo>
                                <a:cubicBezTo>
                                  <a:pt x="212884" y="155576"/>
                                  <a:pt x="214789" y="144146"/>
                                  <a:pt x="215741" y="133668"/>
                                </a:cubicBezTo>
                                <a:cubicBezTo>
                                  <a:pt x="216694" y="123191"/>
                                  <a:pt x="217646" y="113666"/>
                                  <a:pt x="217646" y="105093"/>
                                </a:cubicBezTo>
                                <a:cubicBezTo>
                                  <a:pt x="217646" y="96521"/>
                                  <a:pt x="217646" y="88901"/>
                                  <a:pt x="217646" y="82233"/>
                                </a:cubicBezTo>
                                <a:cubicBezTo>
                                  <a:pt x="217646" y="75566"/>
                                  <a:pt x="217646" y="51753"/>
                                  <a:pt x="215741" y="46038"/>
                                </a:cubicBezTo>
                                <a:cubicBezTo>
                                  <a:pt x="210979" y="20321"/>
                                  <a:pt x="184309" y="3176"/>
                                  <a:pt x="155734" y="7938"/>
                                </a:cubicBezTo>
                                <a:cubicBezTo>
                                  <a:pt x="127159" y="13653"/>
                                  <a:pt x="108109" y="38418"/>
                                  <a:pt x="113824" y="65088"/>
                                </a:cubicBezTo>
                                <a:cubicBezTo>
                                  <a:pt x="114776" y="72708"/>
                                  <a:pt x="135731" y="116523"/>
                                  <a:pt x="136684" y="161291"/>
                                </a:cubicBezTo>
                                <a:cubicBezTo>
                                  <a:pt x="136684" y="170816"/>
                                  <a:pt x="137636" y="181293"/>
                                  <a:pt x="137636" y="192723"/>
                                </a:cubicBezTo>
                                <a:cubicBezTo>
                                  <a:pt x="137636" y="203201"/>
                                  <a:pt x="136684" y="214630"/>
                                  <a:pt x="134779" y="226060"/>
                                </a:cubicBezTo>
                                <a:cubicBezTo>
                                  <a:pt x="134779" y="228918"/>
                                  <a:pt x="133826" y="231776"/>
                                  <a:pt x="133826" y="234633"/>
                                </a:cubicBezTo>
                                <a:lnTo>
                                  <a:pt x="132874" y="238443"/>
                                </a:lnTo>
                                <a:lnTo>
                                  <a:pt x="131921" y="242253"/>
                                </a:lnTo>
                                <a:cubicBezTo>
                                  <a:pt x="130969" y="245110"/>
                                  <a:pt x="130969" y="247968"/>
                                  <a:pt x="130016" y="250826"/>
                                </a:cubicBezTo>
                                <a:lnTo>
                                  <a:pt x="128111" y="259398"/>
                                </a:lnTo>
                                <a:cubicBezTo>
                                  <a:pt x="126206" y="265113"/>
                                  <a:pt x="124301" y="270828"/>
                                  <a:pt x="122396" y="275591"/>
                                </a:cubicBezTo>
                                <a:cubicBezTo>
                                  <a:pt x="121444" y="278448"/>
                                  <a:pt x="120491" y="281305"/>
                                  <a:pt x="119539" y="283210"/>
                                </a:cubicBezTo>
                                <a:cubicBezTo>
                                  <a:pt x="118586" y="286068"/>
                                  <a:pt x="117634" y="288926"/>
                                  <a:pt x="115729" y="290830"/>
                                </a:cubicBezTo>
                                <a:cubicBezTo>
                                  <a:pt x="114776" y="293688"/>
                                  <a:pt x="112871" y="295593"/>
                                  <a:pt x="111919" y="298451"/>
                                </a:cubicBezTo>
                                <a:cubicBezTo>
                                  <a:pt x="110966" y="301308"/>
                                  <a:pt x="109061" y="303213"/>
                                  <a:pt x="108109" y="306071"/>
                                </a:cubicBezTo>
                                <a:cubicBezTo>
                                  <a:pt x="106204" y="308928"/>
                                  <a:pt x="105251" y="310833"/>
                                  <a:pt x="103346" y="313691"/>
                                </a:cubicBezTo>
                                <a:cubicBezTo>
                                  <a:pt x="102394" y="314643"/>
                                  <a:pt x="101441" y="316548"/>
                                  <a:pt x="101441" y="317501"/>
                                </a:cubicBezTo>
                                <a:cubicBezTo>
                                  <a:pt x="100489" y="318453"/>
                                  <a:pt x="99536" y="319405"/>
                                  <a:pt x="99536" y="321310"/>
                                </a:cubicBezTo>
                                <a:cubicBezTo>
                                  <a:pt x="93821" y="330835"/>
                                  <a:pt x="86201" y="339408"/>
                                  <a:pt x="79534" y="347028"/>
                                </a:cubicBezTo>
                                <a:cubicBezTo>
                                  <a:pt x="75724" y="350838"/>
                                  <a:pt x="72866" y="354648"/>
                                  <a:pt x="69056" y="358458"/>
                                </a:cubicBezTo>
                                <a:cubicBezTo>
                                  <a:pt x="65246" y="362268"/>
                                  <a:pt x="61436" y="365126"/>
                                  <a:pt x="58579" y="367983"/>
                                </a:cubicBezTo>
                                <a:cubicBezTo>
                                  <a:pt x="54769" y="370841"/>
                                  <a:pt x="51911" y="373698"/>
                                  <a:pt x="48101" y="376555"/>
                                </a:cubicBezTo>
                                <a:cubicBezTo>
                                  <a:pt x="44291" y="379413"/>
                                  <a:pt x="41434" y="381318"/>
                                  <a:pt x="38576" y="384176"/>
                                </a:cubicBezTo>
                                <a:cubicBezTo>
                                  <a:pt x="35719" y="386080"/>
                                  <a:pt x="32861" y="387985"/>
                                  <a:pt x="30004" y="389891"/>
                                </a:cubicBezTo>
                                <a:cubicBezTo>
                                  <a:pt x="29051" y="390843"/>
                                  <a:pt x="27146" y="391796"/>
                                  <a:pt x="26194" y="392748"/>
                                </a:cubicBezTo>
                                <a:cubicBezTo>
                                  <a:pt x="25241" y="393701"/>
                                  <a:pt x="23336" y="394653"/>
                                  <a:pt x="22384" y="394653"/>
                                </a:cubicBezTo>
                                <a:cubicBezTo>
                                  <a:pt x="12859" y="400368"/>
                                  <a:pt x="7144" y="403226"/>
                                  <a:pt x="7144" y="403226"/>
                                </a:cubicBezTo>
                                <a:cubicBezTo>
                                  <a:pt x="7144" y="403226"/>
                                  <a:pt x="12859" y="401321"/>
                                  <a:pt x="24289" y="398463"/>
                                </a:cubicBezTo>
                                <a:cubicBezTo>
                                  <a:pt x="25241" y="398463"/>
                                  <a:pt x="27146" y="397510"/>
                                  <a:pt x="28099" y="397510"/>
                                </a:cubicBezTo>
                                <a:cubicBezTo>
                                  <a:pt x="30004" y="396558"/>
                                  <a:pt x="30956" y="396558"/>
                                  <a:pt x="32861" y="395605"/>
                                </a:cubicBezTo>
                                <a:cubicBezTo>
                                  <a:pt x="35719" y="394653"/>
                                  <a:pt x="39529" y="392748"/>
                                  <a:pt x="43339" y="391796"/>
                                </a:cubicBezTo>
                                <a:cubicBezTo>
                                  <a:pt x="47149" y="390843"/>
                                  <a:pt x="50959" y="388938"/>
                                  <a:pt x="54769" y="387033"/>
                                </a:cubicBezTo>
                                <a:cubicBezTo>
                                  <a:pt x="58579" y="385128"/>
                                  <a:pt x="63341" y="383223"/>
                                  <a:pt x="67151" y="381318"/>
                                </a:cubicBezTo>
                                <a:cubicBezTo>
                                  <a:pt x="71914" y="379413"/>
                                  <a:pt x="75724" y="376555"/>
                                  <a:pt x="80486" y="373698"/>
                                </a:cubicBezTo>
                                <a:cubicBezTo>
                                  <a:pt x="85249" y="370841"/>
                                  <a:pt x="90011" y="367983"/>
                                  <a:pt x="94774" y="365126"/>
                                </a:cubicBezTo>
                                <a:cubicBezTo>
                                  <a:pt x="104299" y="358458"/>
                                  <a:pt x="113824" y="350838"/>
                                  <a:pt x="123349" y="342266"/>
                                </a:cubicBezTo>
                                <a:cubicBezTo>
                                  <a:pt x="124301" y="341313"/>
                                  <a:pt x="125254" y="340360"/>
                                  <a:pt x="127159" y="339408"/>
                                </a:cubicBezTo>
                                <a:cubicBezTo>
                                  <a:pt x="128111" y="338455"/>
                                  <a:pt x="129064" y="337503"/>
                                  <a:pt x="130969" y="335598"/>
                                </a:cubicBezTo>
                                <a:cubicBezTo>
                                  <a:pt x="132874" y="333693"/>
                                  <a:pt x="135731" y="330835"/>
                                  <a:pt x="137636" y="328930"/>
                                </a:cubicBezTo>
                                <a:cubicBezTo>
                                  <a:pt x="140494" y="327026"/>
                                  <a:pt x="142399" y="324168"/>
                                  <a:pt x="144304" y="321310"/>
                                </a:cubicBezTo>
                                <a:cubicBezTo>
                                  <a:pt x="146209" y="318453"/>
                                  <a:pt x="149066" y="316548"/>
                                  <a:pt x="150971" y="313691"/>
                                </a:cubicBezTo>
                                <a:cubicBezTo>
                                  <a:pt x="152876" y="310833"/>
                                  <a:pt x="154781" y="307976"/>
                                  <a:pt x="156686" y="305118"/>
                                </a:cubicBezTo>
                                <a:cubicBezTo>
                                  <a:pt x="158591" y="302260"/>
                                  <a:pt x="160496" y="299403"/>
                                  <a:pt x="162401" y="296546"/>
                                </a:cubicBezTo>
                                <a:cubicBezTo>
                                  <a:pt x="166211" y="290830"/>
                                  <a:pt x="170021" y="285116"/>
                                  <a:pt x="173831" y="279401"/>
                                </a:cubicBezTo>
                                <a:lnTo>
                                  <a:pt x="178594" y="269876"/>
                                </a:lnTo>
                                <a:cubicBezTo>
                                  <a:pt x="178594" y="267971"/>
                                  <a:pt x="179546" y="265113"/>
                                  <a:pt x="181451" y="26130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9" name="Freeform: Shape 2179"/>
                        <wps:cNvSpPr/>
                        <wps:spPr>
                          <a:xfrm>
                            <a:off x="3810" y="920993"/>
                            <a:ext cx="257175" cy="161925"/>
                          </a:xfrm>
                          <a:custGeom>
                            <a:avLst/>
                            <a:gdLst>
                              <a:gd name="connsiteX0" fmla="*/ 14764 w 257175"/>
                              <a:gd name="connsiteY0" fmla="*/ 144303 h 161925"/>
                              <a:gd name="connsiteX1" fmla="*/ 21431 w 257175"/>
                              <a:gd name="connsiteY1" fmla="*/ 135731 h 161925"/>
                              <a:gd name="connsiteX2" fmla="*/ 37624 w 257175"/>
                              <a:gd name="connsiteY2" fmla="*/ 118586 h 161925"/>
                              <a:gd name="connsiteX3" fmla="*/ 39529 w 257175"/>
                              <a:gd name="connsiteY3" fmla="*/ 116681 h 161925"/>
                              <a:gd name="connsiteX4" fmla="*/ 42386 w 257175"/>
                              <a:gd name="connsiteY4" fmla="*/ 114776 h 161925"/>
                              <a:gd name="connsiteX5" fmla="*/ 47149 w 257175"/>
                              <a:gd name="connsiteY5" fmla="*/ 110966 h 161925"/>
                              <a:gd name="connsiteX6" fmla="*/ 51911 w 257175"/>
                              <a:gd name="connsiteY6" fmla="*/ 107156 h 161925"/>
                              <a:gd name="connsiteX7" fmla="*/ 56674 w 257175"/>
                              <a:gd name="connsiteY7" fmla="*/ 103346 h 161925"/>
                              <a:gd name="connsiteX8" fmla="*/ 62389 w 257175"/>
                              <a:gd name="connsiteY8" fmla="*/ 100489 h 161925"/>
                              <a:gd name="connsiteX9" fmla="*/ 68104 w 257175"/>
                              <a:gd name="connsiteY9" fmla="*/ 97631 h 161925"/>
                              <a:gd name="connsiteX10" fmla="*/ 79534 w 257175"/>
                              <a:gd name="connsiteY10" fmla="*/ 91916 h 161925"/>
                              <a:gd name="connsiteX11" fmla="*/ 85249 w 257175"/>
                              <a:gd name="connsiteY11" fmla="*/ 89059 h 161925"/>
                              <a:gd name="connsiteX12" fmla="*/ 90964 w 257175"/>
                              <a:gd name="connsiteY12" fmla="*/ 87153 h 161925"/>
                              <a:gd name="connsiteX13" fmla="*/ 93821 w 257175"/>
                              <a:gd name="connsiteY13" fmla="*/ 86201 h 161925"/>
                              <a:gd name="connsiteX14" fmla="*/ 96679 w 257175"/>
                              <a:gd name="connsiteY14" fmla="*/ 85248 h 161925"/>
                              <a:gd name="connsiteX15" fmla="*/ 102394 w 257175"/>
                              <a:gd name="connsiteY15" fmla="*/ 83344 h 161925"/>
                              <a:gd name="connsiteX16" fmla="*/ 126206 w 257175"/>
                              <a:gd name="connsiteY16" fmla="*/ 77628 h 161925"/>
                              <a:gd name="connsiteX17" fmla="*/ 148114 w 257175"/>
                              <a:gd name="connsiteY17" fmla="*/ 74771 h 161925"/>
                              <a:gd name="connsiteX18" fmla="*/ 219551 w 257175"/>
                              <a:gd name="connsiteY18" fmla="*/ 81439 h 161925"/>
                              <a:gd name="connsiteX19" fmla="*/ 255746 w 257175"/>
                              <a:gd name="connsiteY19" fmla="*/ 46196 h 161925"/>
                              <a:gd name="connsiteX20" fmla="*/ 223361 w 257175"/>
                              <a:gd name="connsiteY20" fmla="*/ 7144 h 161925"/>
                              <a:gd name="connsiteX21" fmla="*/ 197644 w 257175"/>
                              <a:gd name="connsiteY21" fmla="*/ 10001 h 161925"/>
                              <a:gd name="connsiteX22" fmla="*/ 181451 w 257175"/>
                              <a:gd name="connsiteY22" fmla="*/ 11906 h 161925"/>
                              <a:gd name="connsiteX23" fmla="*/ 161449 w 257175"/>
                              <a:gd name="connsiteY23" fmla="*/ 15716 h 161925"/>
                              <a:gd name="connsiteX24" fmla="*/ 137636 w 257175"/>
                              <a:gd name="connsiteY24" fmla="*/ 22384 h 161925"/>
                              <a:gd name="connsiteX25" fmla="*/ 111919 w 257175"/>
                              <a:gd name="connsiteY25" fmla="*/ 31909 h 161925"/>
                              <a:gd name="connsiteX26" fmla="*/ 86201 w 257175"/>
                              <a:gd name="connsiteY26" fmla="*/ 45244 h 161925"/>
                              <a:gd name="connsiteX27" fmla="*/ 79534 w 257175"/>
                              <a:gd name="connsiteY27" fmla="*/ 49053 h 161925"/>
                              <a:gd name="connsiteX28" fmla="*/ 76676 w 257175"/>
                              <a:gd name="connsiteY28" fmla="*/ 50959 h 161925"/>
                              <a:gd name="connsiteX29" fmla="*/ 73819 w 257175"/>
                              <a:gd name="connsiteY29" fmla="*/ 53816 h 161925"/>
                              <a:gd name="connsiteX30" fmla="*/ 67151 w 257175"/>
                              <a:gd name="connsiteY30" fmla="*/ 57626 h 161925"/>
                              <a:gd name="connsiteX31" fmla="*/ 61436 w 257175"/>
                              <a:gd name="connsiteY31" fmla="*/ 62389 h 161925"/>
                              <a:gd name="connsiteX32" fmla="*/ 50006 w 257175"/>
                              <a:gd name="connsiteY32" fmla="*/ 71914 h 161925"/>
                              <a:gd name="connsiteX33" fmla="*/ 44291 w 257175"/>
                              <a:gd name="connsiteY33" fmla="*/ 76676 h 161925"/>
                              <a:gd name="connsiteX34" fmla="*/ 39529 w 257175"/>
                              <a:gd name="connsiteY34" fmla="*/ 81439 h 161925"/>
                              <a:gd name="connsiteX35" fmla="*/ 34766 w 257175"/>
                              <a:gd name="connsiteY35" fmla="*/ 87153 h 161925"/>
                              <a:gd name="connsiteX36" fmla="*/ 30004 w 257175"/>
                              <a:gd name="connsiteY36" fmla="*/ 92869 h 161925"/>
                              <a:gd name="connsiteX37" fmla="*/ 25241 w 257175"/>
                              <a:gd name="connsiteY37" fmla="*/ 98584 h 161925"/>
                              <a:gd name="connsiteX38" fmla="*/ 23336 w 257175"/>
                              <a:gd name="connsiteY38" fmla="*/ 101441 h 161925"/>
                              <a:gd name="connsiteX39" fmla="*/ 21431 w 257175"/>
                              <a:gd name="connsiteY39" fmla="*/ 104298 h 161925"/>
                              <a:gd name="connsiteX40" fmla="*/ 8096 w 257175"/>
                              <a:gd name="connsiteY40" fmla="*/ 127159 h 161925"/>
                              <a:gd name="connsiteX41" fmla="*/ 7144 w 257175"/>
                              <a:gd name="connsiteY41" fmla="*/ 129064 h 161925"/>
                              <a:gd name="connsiteX42" fmla="*/ 7144 w 257175"/>
                              <a:gd name="connsiteY42" fmla="*/ 155734 h 161925"/>
                              <a:gd name="connsiteX43" fmla="*/ 9049 w 257175"/>
                              <a:gd name="connsiteY43" fmla="*/ 152876 h 161925"/>
                              <a:gd name="connsiteX44" fmla="*/ 14764 w 257175"/>
                              <a:gd name="connsiteY44" fmla="*/ 144303 h 161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</a:cxnLst>
                            <a:rect l="l" t="t" r="r" b="b"/>
                            <a:pathLst>
                              <a:path w="257175" h="161925">
                                <a:moveTo>
                                  <a:pt x="14764" y="144303"/>
                                </a:moveTo>
                                <a:cubicBezTo>
                                  <a:pt x="16669" y="141446"/>
                                  <a:pt x="19526" y="138589"/>
                                  <a:pt x="21431" y="135731"/>
                                </a:cubicBezTo>
                                <a:cubicBezTo>
                                  <a:pt x="26194" y="130016"/>
                                  <a:pt x="31909" y="124301"/>
                                  <a:pt x="37624" y="118586"/>
                                </a:cubicBezTo>
                                <a:cubicBezTo>
                                  <a:pt x="38576" y="117634"/>
                                  <a:pt x="39529" y="117634"/>
                                  <a:pt x="39529" y="116681"/>
                                </a:cubicBezTo>
                                <a:cubicBezTo>
                                  <a:pt x="40481" y="115728"/>
                                  <a:pt x="41434" y="115728"/>
                                  <a:pt x="42386" y="114776"/>
                                </a:cubicBezTo>
                                <a:cubicBezTo>
                                  <a:pt x="44291" y="113823"/>
                                  <a:pt x="45244" y="111919"/>
                                  <a:pt x="47149" y="110966"/>
                                </a:cubicBezTo>
                                <a:cubicBezTo>
                                  <a:pt x="49054" y="110014"/>
                                  <a:pt x="50959" y="108109"/>
                                  <a:pt x="51911" y="107156"/>
                                </a:cubicBezTo>
                                <a:cubicBezTo>
                                  <a:pt x="53816" y="106203"/>
                                  <a:pt x="55721" y="105251"/>
                                  <a:pt x="56674" y="103346"/>
                                </a:cubicBezTo>
                                <a:cubicBezTo>
                                  <a:pt x="58579" y="102394"/>
                                  <a:pt x="60484" y="101441"/>
                                  <a:pt x="62389" y="100489"/>
                                </a:cubicBezTo>
                                <a:cubicBezTo>
                                  <a:pt x="64294" y="99536"/>
                                  <a:pt x="66199" y="98584"/>
                                  <a:pt x="68104" y="97631"/>
                                </a:cubicBezTo>
                                <a:cubicBezTo>
                                  <a:pt x="71914" y="95726"/>
                                  <a:pt x="75724" y="93821"/>
                                  <a:pt x="79534" y="91916"/>
                                </a:cubicBezTo>
                                <a:lnTo>
                                  <a:pt x="85249" y="89059"/>
                                </a:lnTo>
                                <a:cubicBezTo>
                                  <a:pt x="87154" y="88106"/>
                                  <a:pt x="89059" y="87153"/>
                                  <a:pt x="90964" y="87153"/>
                                </a:cubicBezTo>
                                <a:lnTo>
                                  <a:pt x="93821" y="86201"/>
                                </a:lnTo>
                                <a:lnTo>
                                  <a:pt x="96679" y="85248"/>
                                </a:lnTo>
                                <a:cubicBezTo>
                                  <a:pt x="98584" y="84296"/>
                                  <a:pt x="100489" y="84296"/>
                                  <a:pt x="102394" y="83344"/>
                                </a:cubicBezTo>
                                <a:cubicBezTo>
                                  <a:pt x="110014" y="81439"/>
                                  <a:pt x="117634" y="79534"/>
                                  <a:pt x="126206" y="77628"/>
                                </a:cubicBezTo>
                                <a:cubicBezTo>
                                  <a:pt x="133826" y="76676"/>
                                  <a:pt x="141446" y="75723"/>
                                  <a:pt x="148114" y="74771"/>
                                </a:cubicBezTo>
                                <a:cubicBezTo>
                                  <a:pt x="180499" y="70961"/>
                                  <a:pt x="213836" y="81439"/>
                                  <a:pt x="219551" y="81439"/>
                                </a:cubicBezTo>
                                <a:cubicBezTo>
                                  <a:pt x="238601" y="82391"/>
                                  <a:pt x="254794" y="66198"/>
                                  <a:pt x="255746" y="46196"/>
                                </a:cubicBezTo>
                                <a:cubicBezTo>
                                  <a:pt x="256699" y="25241"/>
                                  <a:pt x="242411" y="8096"/>
                                  <a:pt x="223361" y="7144"/>
                                </a:cubicBezTo>
                                <a:cubicBezTo>
                                  <a:pt x="219551" y="7144"/>
                                  <a:pt x="202406" y="9048"/>
                                  <a:pt x="197644" y="10001"/>
                                </a:cubicBezTo>
                                <a:cubicBezTo>
                                  <a:pt x="192881" y="10953"/>
                                  <a:pt x="188119" y="10953"/>
                                  <a:pt x="181451" y="11906"/>
                                </a:cubicBezTo>
                                <a:cubicBezTo>
                                  <a:pt x="175736" y="12859"/>
                                  <a:pt x="168116" y="13811"/>
                                  <a:pt x="161449" y="15716"/>
                                </a:cubicBezTo>
                                <a:cubicBezTo>
                                  <a:pt x="153829" y="17621"/>
                                  <a:pt x="146209" y="19526"/>
                                  <a:pt x="137636" y="22384"/>
                                </a:cubicBezTo>
                                <a:cubicBezTo>
                                  <a:pt x="129064" y="25241"/>
                                  <a:pt x="120491" y="28098"/>
                                  <a:pt x="111919" y="31909"/>
                                </a:cubicBezTo>
                                <a:cubicBezTo>
                                  <a:pt x="103346" y="35719"/>
                                  <a:pt x="94774" y="40481"/>
                                  <a:pt x="86201" y="45244"/>
                                </a:cubicBezTo>
                                <a:cubicBezTo>
                                  <a:pt x="84296" y="46196"/>
                                  <a:pt x="82391" y="48101"/>
                                  <a:pt x="79534" y="49053"/>
                                </a:cubicBezTo>
                                <a:lnTo>
                                  <a:pt x="76676" y="50959"/>
                                </a:lnTo>
                                <a:lnTo>
                                  <a:pt x="73819" y="53816"/>
                                </a:lnTo>
                                <a:cubicBezTo>
                                  <a:pt x="71914" y="54769"/>
                                  <a:pt x="70009" y="56673"/>
                                  <a:pt x="67151" y="57626"/>
                                </a:cubicBezTo>
                                <a:lnTo>
                                  <a:pt x="61436" y="62389"/>
                                </a:lnTo>
                                <a:cubicBezTo>
                                  <a:pt x="57626" y="65246"/>
                                  <a:pt x="53816" y="69056"/>
                                  <a:pt x="50006" y="71914"/>
                                </a:cubicBezTo>
                                <a:cubicBezTo>
                                  <a:pt x="48101" y="73819"/>
                                  <a:pt x="46196" y="75723"/>
                                  <a:pt x="44291" y="76676"/>
                                </a:cubicBezTo>
                                <a:cubicBezTo>
                                  <a:pt x="42386" y="78581"/>
                                  <a:pt x="40481" y="80486"/>
                                  <a:pt x="39529" y="81439"/>
                                </a:cubicBezTo>
                                <a:cubicBezTo>
                                  <a:pt x="37624" y="83344"/>
                                  <a:pt x="36671" y="85248"/>
                                  <a:pt x="34766" y="87153"/>
                                </a:cubicBezTo>
                                <a:cubicBezTo>
                                  <a:pt x="32861" y="89059"/>
                                  <a:pt x="31909" y="90964"/>
                                  <a:pt x="30004" y="92869"/>
                                </a:cubicBezTo>
                                <a:cubicBezTo>
                                  <a:pt x="28099" y="94773"/>
                                  <a:pt x="27146" y="96678"/>
                                  <a:pt x="25241" y="98584"/>
                                </a:cubicBezTo>
                                <a:cubicBezTo>
                                  <a:pt x="24289" y="99536"/>
                                  <a:pt x="23336" y="100489"/>
                                  <a:pt x="23336" y="101441"/>
                                </a:cubicBezTo>
                                <a:cubicBezTo>
                                  <a:pt x="22384" y="102394"/>
                                  <a:pt x="22384" y="103346"/>
                                  <a:pt x="21431" y="104298"/>
                                </a:cubicBezTo>
                                <a:cubicBezTo>
                                  <a:pt x="16669" y="111919"/>
                                  <a:pt x="11906" y="119539"/>
                                  <a:pt x="8096" y="127159"/>
                                </a:cubicBezTo>
                                <a:cubicBezTo>
                                  <a:pt x="8096" y="128111"/>
                                  <a:pt x="7144" y="129064"/>
                                  <a:pt x="7144" y="129064"/>
                                </a:cubicBezTo>
                                <a:lnTo>
                                  <a:pt x="7144" y="155734"/>
                                </a:lnTo>
                                <a:cubicBezTo>
                                  <a:pt x="8096" y="154781"/>
                                  <a:pt x="8096" y="153828"/>
                                  <a:pt x="9049" y="152876"/>
                                </a:cubicBezTo>
                                <a:cubicBezTo>
                                  <a:pt x="10954" y="150019"/>
                                  <a:pt x="12859" y="147161"/>
                                  <a:pt x="14764" y="14430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0" name="Freeform: Shape 2180"/>
                        <wps:cNvSpPr/>
                        <wps:spPr>
                          <a:xfrm>
                            <a:off x="453390" y="223763"/>
                            <a:ext cx="85725" cy="180975"/>
                          </a:xfrm>
                          <a:custGeom>
                            <a:avLst/>
                            <a:gdLst>
                              <a:gd name="connsiteX0" fmla="*/ 21431 w 85725"/>
                              <a:gd name="connsiteY0" fmla="*/ 37624 h 180975"/>
                              <a:gd name="connsiteX1" fmla="*/ 22384 w 85725"/>
                              <a:gd name="connsiteY1" fmla="*/ 31909 h 180975"/>
                              <a:gd name="connsiteX2" fmla="*/ 24289 w 85725"/>
                              <a:gd name="connsiteY2" fmla="*/ 26194 h 180975"/>
                              <a:gd name="connsiteX3" fmla="*/ 26194 w 85725"/>
                              <a:gd name="connsiteY3" fmla="*/ 21431 h 180975"/>
                              <a:gd name="connsiteX4" fmla="*/ 28099 w 85725"/>
                              <a:gd name="connsiteY4" fmla="*/ 17621 h 180975"/>
                              <a:gd name="connsiteX5" fmla="*/ 29051 w 85725"/>
                              <a:gd name="connsiteY5" fmla="*/ 15716 h 180975"/>
                              <a:gd name="connsiteX6" fmla="*/ 30004 w 85725"/>
                              <a:gd name="connsiteY6" fmla="*/ 13811 h 180975"/>
                              <a:gd name="connsiteX7" fmla="*/ 32861 w 85725"/>
                              <a:gd name="connsiteY7" fmla="*/ 7144 h 180975"/>
                              <a:gd name="connsiteX8" fmla="*/ 28099 w 85725"/>
                              <a:gd name="connsiteY8" fmla="*/ 12859 h 180975"/>
                              <a:gd name="connsiteX9" fmla="*/ 27146 w 85725"/>
                              <a:gd name="connsiteY9" fmla="*/ 14764 h 180975"/>
                              <a:gd name="connsiteX10" fmla="*/ 26194 w 85725"/>
                              <a:gd name="connsiteY10" fmla="*/ 16669 h 180975"/>
                              <a:gd name="connsiteX11" fmla="*/ 23336 w 85725"/>
                              <a:gd name="connsiteY11" fmla="*/ 20479 h 180975"/>
                              <a:gd name="connsiteX12" fmla="*/ 20479 w 85725"/>
                              <a:gd name="connsiteY12" fmla="*/ 25241 h 180975"/>
                              <a:gd name="connsiteX13" fmla="*/ 17621 w 85725"/>
                              <a:gd name="connsiteY13" fmla="*/ 30004 h 180975"/>
                              <a:gd name="connsiteX14" fmla="*/ 14764 w 85725"/>
                              <a:gd name="connsiteY14" fmla="*/ 35719 h 180975"/>
                              <a:gd name="connsiteX15" fmla="*/ 11906 w 85725"/>
                              <a:gd name="connsiteY15" fmla="*/ 42386 h 180975"/>
                              <a:gd name="connsiteX16" fmla="*/ 8096 w 85725"/>
                              <a:gd name="connsiteY16" fmla="*/ 56674 h 180975"/>
                              <a:gd name="connsiteX17" fmla="*/ 8096 w 85725"/>
                              <a:gd name="connsiteY17" fmla="*/ 58579 h 180975"/>
                              <a:gd name="connsiteX18" fmla="*/ 8096 w 85725"/>
                              <a:gd name="connsiteY18" fmla="*/ 60484 h 180975"/>
                              <a:gd name="connsiteX19" fmla="*/ 7144 w 85725"/>
                              <a:gd name="connsiteY19" fmla="*/ 64294 h 180975"/>
                              <a:gd name="connsiteX20" fmla="*/ 7144 w 85725"/>
                              <a:gd name="connsiteY20" fmla="*/ 68104 h 180975"/>
                              <a:gd name="connsiteX21" fmla="*/ 7144 w 85725"/>
                              <a:gd name="connsiteY21" fmla="*/ 71914 h 180975"/>
                              <a:gd name="connsiteX22" fmla="*/ 7144 w 85725"/>
                              <a:gd name="connsiteY22" fmla="*/ 75724 h 180975"/>
                              <a:gd name="connsiteX23" fmla="*/ 7144 w 85725"/>
                              <a:gd name="connsiteY23" fmla="*/ 79534 h 180975"/>
                              <a:gd name="connsiteX24" fmla="*/ 7144 w 85725"/>
                              <a:gd name="connsiteY24" fmla="*/ 88106 h 180975"/>
                              <a:gd name="connsiteX25" fmla="*/ 7144 w 85725"/>
                              <a:gd name="connsiteY25" fmla="*/ 91916 h 180975"/>
                              <a:gd name="connsiteX26" fmla="*/ 8096 w 85725"/>
                              <a:gd name="connsiteY26" fmla="*/ 95726 h 180975"/>
                              <a:gd name="connsiteX27" fmla="*/ 8096 w 85725"/>
                              <a:gd name="connsiteY27" fmla="*/ 97631 h 180975"/>
                              <a:gd name="connsiteX28" fmla="*/ 8096 w 85725"/>
                              <a:gd name="connsiteY28" fmla="*/ 99536 h 180975"/>
                              <a:gd name="connsiteX29" fmla="*/ 9049 w 85725"/>
                              <a:gd name="connsiteY29" fmla="*/ 103346 h 180975"/>
                              <a:gd name="connsiteX30" fmla="*/ 13811 w 85725"/>
                              <a:gd name="connsiteY30" fmla="*/ 119539 h 180975"/>
                              <a:gd name="connsiteX31" fmla="*/ 19526 w 85725"/>
                              <a:gd name="connsiteY31" fmla="*/ 133826 h 180975"/>
                              <a:gd name="connsiteX32" fmla="*/ 26194 w 85725"/>
                              <a:gd name="connsiteY32" fmla="*/ 146209 h 180975"/>
                              <a:gd name="connsiteX33" fmla="*/ 32861 w 85725"/>
                              <a:gd name="connsiteY33" fmla="*/ 156686 h 180975"/>
                              <a:gd name="connsiteX34" fmla="*/ 38576 w 85725"/>
                              <a:gd name="connsiteY34" fmla="*/ 164306 h 180975"/>
                              <a:gd name="connsiteX35" fmla="*/ 47149 w 85725"/>
                              <a:gd name="connsiteY35" fmla="*/ 175736 h 180975"/>
                              <a:gd name="connsiteX36" fmla="*/ 76676 w 85725"/>
                              <a:gd name="connsiteY36" fmla="*/ 174784 h 180975"/>
                              <a:gd name="connsiteX37" fmla="*/ 77629 w 85725"/>
                              <a:gd name="connsiteY37" fmla="*/ 145256 h 180975"/>
                              <a:gd name="connsiteX38" fmla="*/ 47149 w 85725"/>
                              <a:gd name="connsiteY38" fmla="*/ 117634 h 180975"/>
                              <a:gd name="connsiteX39" fmla="*/ 39529 w 85725"/>
                              <a:gd name="connsiteY39" fmla="*/ 107156 h 180975"/>
                              <a:gd name="connsiteX40" fmla="*/ 32861 w 85725"/>
                              <a:gd name="connsiteY40" fmla="*/ 95726 h 180975"/>
                              <a:gd name="connsiteX41" fmla="*/ 30956 w 85725"/>
                              <a:gd name="connsiteY41" fmla="*/ 92869 h 180975"/>
                              <a:gd name="connsiteX42" fmla="*/ 30004 w 85725"/>
                              <a:gd name="connsiteY42" fmla="*/ 90964 h 180975"/>
                              <a:gd name="connsiteX43" fmla="*/ 29051 w 85725"/>
                              <a:gd name="connsiteY43" fmla="*/ 89059 h 180975"/>
                              <a:gd name="connsiteX44" fmla="*/ 28099 w 85725"/>
                              <a:gd name="connsiteY44" fmla="*/ 86201 h 180975"/>
                              <a:gd name="connsiteX45" fmla="*/ 27146 w 85725"/>
                              <a:gd name="connsiteY45" fmla="*/ 82391 h 180975"/>
                              <a:gd name="connsiteX46" fmla="*/ 25241 w 85725"/>
                              <a:gd name="connsiteY46" fmla="*/ 75724 h 180975"/>
                              <a:gd name="connsiteX47" fmla="*/ 24289 w 85725"/>
                              <a:gd name="connsiteY47" fmla="*/ 71914 h 180975"/>
                              <a:gd name="connsiteX48" fmla="*/ 23336 w 85725"/>
                              <a:gd name="connsiteY48" fmla="*/ 68104 h 180975"/>
                              <a:gd name="connsiteX49" fmla="*/ 22384 w 85725"/>
                              <a:gd name="connsiteY49" fmla="*/ 64294 h 180975"/>
                              <a:gd name="connsiteX50" fmla="*/ 22384 w 85725"/>
                              <a:gd name="connsiteY50" fmla="*/ 60484 h 180975"/>
                              <a:gd name="connsiteX51" fmla="*/ 22384 w 85725"/>
                              <a:gd name="connsiteY51" fmla="*/ 56674 h 180975"/>
                              <a:gd name="connsiteX52" fmla="*/ 22384 w 85725"/>
                              <a:gd name="connsiteY52" fmla="*/ 54769 h 180975"/>
                              <a:gd name="connsiteX53" fmla="*/ 22384 w 85725"/>
                              <a:gd name="connsiteY53" fmla="*/ 52864 h 180975"/>
                              <a:gd name="connsiteX54" fmla="*/ 23336 w 85725"/>
                              <a:gd name="connsiteY54" fmla="*/ 39529 h 180975"/>
                              <a:gd name="connsiteX55" fmla="*/ 21431 w 85725"/>
                              <a:gd name="connsiteY55" fmla="*/ 37624 h 180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85725" h="180975">
                                <a:moveTo>
                                  <a:pt x="21431" y="37624"/>
                                </a:moveTo>
                                <a:cubicBezTo>
                                  <a:pt x="21431" y="35719"/>
                                  <a:pt x="22384" y="33814"/>
                                  <a:pt x="22384" y="31909"/>
                                </a:cubicBezTo>
                                <a:cubicBezTo>
                                  <a:pt x="22384" y="30004"/>
                                  <a:pt x="23336" y="28099"/>
                                  <a:pt x="24289" y="26194"/>
                                </a:cubicBezTo>
                                <a:cubicBezTo>
                                  <a:pt x="24289" y="24289"/>
                                  <a:pt x="25241" y="23336"/>
                                  <a:pt x="26194" y="21431"/>
                                </a:cubicBezTo>
                                <a:cubicBezTo>
                                  <a:pt x="27146" y="19526"/>
                                  <a:pt x="27146" y="18574"/>
                                  <a:pt x="28099" y="17621"/>
                                </a:cubicBezTo>
                                <a:cubicBezTo>
                                  <a:pt x="28099" y="16669"/>
                                  <a:pt x="28099" y="16669"/>
                                  <a:pt x="29051" y="15716"/>
                                </a:cubicBezTo>
                                <a:cubicBezTo>
                                  <a:pt x="29051" y="14764"/>
                                  <a:pt x="30004" y="14764"/>
                                  <a:pt x="30004" y="13811"/>
                                </a:cubicBezTo>
                                <a:cubicBezTo>
                                  <a:pt x="31909" y="10001"/>
                                  <a:pt x="32861" y="7144"/>
                                  <a:pt x="32861" y="7144"/>
                                </a:cubicBezTo>
                                <a:cubicBezTo>
                                  <a:pt x="32861" y="7144"/>
                                  <a:pt x="30956" y="9049"/>
                                  <a:pt x="28099" y="12859"/>
                                </a:cubicBezTo>
                                <a:cubicBezTo>
                                  <a:pt x="28099" y="12859"/>
                                  <a:pt x="27146" y="13811"/>
                                  <a:pt x="27146" y="14764"/>
                                </a:cubicBezTo>
                                <a:cubicBezTo>
                                  <a:pt x="27146" y="15716"/>
                                  <a:pt x="26194" y="15716"/>
                                  <a:pt x="26194" y="16669"/>
                                </a:cubicBezTo>
                                <a:cubicBezTo>
                                  <a:pt x="25241" y="17621"/>
                                  <a:pt x="24289" y="19526"/>
                                  <a:pt x="23336" y="20479"/>
                                </a:cubicBezTo>
                                <a:cubicBezTo>
                                  <a:pt x="22384" y="21431"/>
                                  <a:pt x="21431" y="23336"/>
                                  <a:pt x="20479" y="25241"/>
                                </a:cubicBezTo>
                                <a:cubicBezTo>
                                  <a:pt x="19526" y="27146"/>
                                  <a:pt x="18574" y="28099"/>
                                  <a:pt x="17621" y="30004"/>
                                </a:cubicBezTo>
                                <a:cubicBezTo>
                                  <a:pt x="16669" y="31909"/>
                                  <a:pt x="15716" y="33814"/>
                                  <a:pt x="14764" y="35719"/>
                                </a:cubicBezTo>
                                <a:cubicBezTo>
                                  <a:pt x="13811" y="37624"/>
                                  <a:pt x="12859" y="39529"/>
                                  <a:pt x="11906" y="42386"/>
                                </a:cubicBezTo>
                                <a:cubicBezTo>
                                  <a:pt x="10001" y="47149"/>
                                  <a:pt x="9049" y="51911"/>
                                  <a:pt x="8096" y="56674"/>
                                </a:cubicBezTo>
                                <a:cubicBezTo>
                                  <a:pt x="8096" y="57626"/>
                                  <a:pt x="8096" y="57626"/>
                                  <a:pt x="8096" y="58579"/>
                                </a:cubicBezTo>
                                <a:cubicBezTo>
                                  <a:pt x="8096" y="59531"/>
                                  <a:pt x="8096" y="59531"/>
                                  <a:pt x="8096" y="60484"/>
                                </a:cubicBezTo>
                                <a:cubicBezTo>
                                  <a:pt x="8096" y="61436"/>
                                  <a:pt x="8096" y="63341"/>
                                  <a:pt x="7144" y="64294"/>
                                </a:cubicBezTo>
                                <a:cubicBezTo>
                                  <a:pt x="7144" y="65246"/>
                                  <a:pt x="7144" y="67151"/>
                                  <a:pt x="7144" y="68104"/>
                                </a:cubicBezTo>
                                <a:cubicBezTo>
                                  <a:pt x="7144" y="69056"/>
                                  <a:pt x="7144" y="70961"/>
                                  <a:pt x="7144" y="71914"/>
                                </a:cubicBezTo>
                                <a:cubicBezTo>
                                  <a:pt x="7144" y="72866"/>
                                  <a:pt x="7144" y="74771"/>
                                  <a:pt x="7144" y="75724"/>
                                </a:cubicBezTo>
                                <a:cubicBezTo>
                                  <a:pt x="7144" y="76676"/>
                                  <a:pt x="7144" y="78581"/>
                                  <a:pt x="7144" y="79534"/>
                                </a:cubicBezTo>
                                <a:cubicBezTo>
                                  <a:pt x="7144" y="82391"/>
                                  <a:pt x="7144" y="85249"/>
                                  <a:pt x="7144" y="88106"/>
                                </a:cubicBezTo>
                                <a:lnTo>
                                  <a:pt x="7144" y="91916"/>
                                </a:lnTo>
                                <a:cubicBezTo>
                                  <a:pt x="7144" y="92869"/>
                                  <a:pt x="7144" y="94774"/>
                                  <a:pt x="8096" y="95726"/>
                                </a:cubicBezTo>
                                <a:lnTo>
                                  <a:pt x="8096" y="97631"/>
                                </a:lnTo>
                                <a:lnTo>
                                  <a:pt x="8096" y="99536"/>
                                </a:lnTo>
                                <a:cubicBezTo>
                                  <a:pt x="8096" y="100489"/>
                                  <a:pt x="9049" y="102394"/>
                                  <a:pt x="9049" y="103346"/>
                                </a:cubicBezTo>
                                <a:cubicBezTo>
                                  <a:pt x="10001" y="109061"/>
                                  <a:pt x="11906" y="113824"/>
                                  <a:pt x="13811" y="119539"/>
                                </a:cubicBezTo>
                                <a:cubicBezTo>
                                  <a:pt x="15716" y="124301"/>
                                  <a:pt x="17621" y="129064"/>
                                  <a:pt x="19526" y="133826"/>
                                </a:cubicBezTo>
                                <a:cubicBezTo>
                                  <a:pt x="21431" y="138589"/>
                                  <a:pt x="23336" y="142399"/>
                                  <a:pt x="26194" y="146209"/>
                                </a:cubicBezTo>
                                <a:cubicBezTo>
                                  <a:pt x="28099" y="150019"/>
                                  <a:pt x="30004" y="153829"/>
                                  <a:pt x="32861" y="156686"/>
                                </a:cubicBezTo>
                                <a:cubicBezTo>
                                  <a:pt x="34766" y="159544"/>
                                  <a:pt x="36671" y="162401"/>
                                  <a:pt x="38576" y="164306"/>
                                </a:cubicBezTo>
                                <a:cubicBezTo>
                                  <a:pt x="40481" y="166211"/>
                                  <a:pt x="46196" y="174784"/>
                                  <a:pt x="47149" y="175736"/>
                                </a:cubicBezTo>
                                <a:cubicBezTo>
                                  <a:pt x="54769" y="183356"/>
                                  <a:pt x="68104" y="182403"/>
                                  <a:pt x="76676" y="174784"/>
                                </a:cubicBezTo>
                                <a:cubicBezTo>
                                  <a:pt x="85249" y="166211"/>
                                  <a:pt x="85249" y="152876"/>
                                  <a:pt x="77629" y="145256"/>
                                </a:cubicBezTo>
                                <a:cubicBezTo>
                                  <a:pt x="75724" y="143351"/>
                                  <a:pt x="57626" y="132874"/>
                                  <a:pt x="47149" y="117634"/>
                                </a:cubicBezTo>
                                <a:cubicBezTo>
                                  <a:pt x="44291" y="114776"/>
                                  <a:pt x="42386" y="110966"/>
                                  <a:pt x="39529" y="107156"/>
                                </a:cubicBezTo>
                                <a:cubicBezTo>
                                  <a:pt x="36671" y="103346"/>
                                  <a:pt x="34766" y="99536"/>
                                  <a:pt x="32861" y="95726"/>
                                </a:cubicBezTo>
                                <a:cubicBezTo>
                                  <a:pt x="31909" y="94774"/>
                                  <a:pt x="31909" y="93821"/>
                                  <a:pt x="30956" y="92869"/>
                                </a:cubicBezTo>
                                <a:lnTo>
                                  <a:pt x="30004" y="90964"/>
                                </a:lnTo>
                                <a:lnTo>
                                  <a:pt x="29051" y="89059"/>
                                </a:lnTo>
                                <a:cubicBezTo>
                                  <a:pt x="29051" y="88106"/>
                                  <a:pt x="28099" y="87154"/>
                                  <a:pt x="28099" y="86201"/>
                                </a:cubicBezTo>
                                <a:lnTo>
                                  <a:pt x="27146" y="82391"/>
                                </a:lnTo>
                                <a:cubicBezTo>
                                  <a:pt x="26194" y="80486"/>
                                  <a:pt x="26194" y="77629"/>
                                  <a:pt x="25241" y="75724"/>
                                </a:cubicBezTo>
                                <a:cubicBezTo>
                                  <a:pt x="25241" y="74771"/>
                                  <a:pt x="24289" y="73819"/>
                                  <a:pt x="24289" y="71914"/>
                                </a:cubicBezTo>
                                <a:cubicBezTo>
                                  <a:pt x="24289" y="70961"/>
                                  <a:pt x="23336" y="70009"/>
                                  <a:pt x="23336" y="68104"/>
                                </a:cubicBezTo>
                                <a:cubicBezTo>
                                  <a:pt x="23336" y="67151"/>
                                  <a:pt x="23336" y="66199"/>
                                  <a:pt x="22384" y="64294"/>
                                </a:cubicBezTo>
                                <a:cubicBezTo>
                                  <a:pt x="22384" y="63341"/>
                                  <a:pt x="22384" y="62389"/>
                                  <a:pt x="22384" y="60484"/>
                                </a:cubicBezTo>
                                <a:cubicBezTo>
                                  <a:pt x="22384" y="59531"/>
                                  <a:pt x="22384" y="58579"/>
                                  <a:pt x="22384" y="56674"/>
                                </a:cubicBezTo>
                                <a:cubicBezTo>
                                  <a:pt x="22384" y="55721"/>
                                  <a:pt x="22384" y="55721"/>
                                  <a:pt x="22384" y="54769"/>
                                </a:cubicBezTo>
                                <a:cubicBezTo>
                                  <a:pt x="22384" y="53816"/>
                                  <a:pt x="22384" y="53816"/>
                                  <a:pt x="22384" y="52864"/>
                                </a:cubicBezTo>
                                <a:cubicBezTo>
                                  <a:pt x="22384" y="48101"/>
                                  <a:pt x="22384" y="43339"/>
                                  <a:pt x="23336" y="39529"/>
                                </a:cubicBezTo>
                                <a:cubicBezTo>
                                  <a:pt x="20479" y="41434"/>
                                  <a:pt x="20479" y="39529"/>
                                  <a:pt x="21431" y="3762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1" name="Freeform: Shape 2181"/>
                        <wps:cNvSpPr/>
                        <wps:spPr>
                          <a:xfrm>
                            <a:off x="520065" y="288044"/>
                            <a:ext cx="190500" cy="76200"/>
                          </a:xfrm>
                          <a:custGeom>
                            <a:avLst/>
                            <a:gdLst>
                              <a:gd name="connsiteX0" fmla="*/ 16669 w 190500"/>
                              <a:gd name="connsiteY0" fmla="*/ 45733 h 76200"/>
                              <a:gd name="connsiteX1" fmla="*/ 18574 w 190500"/>
                              <a:gd name="connsiteY1" fmla="*/ 46685 h 76200"/>
                              <a:gd name="connsiteX2" fmla="*/ 22384 w 190500"/>
                              <a:gd name="connsiteY2" fmla="*/ 49543 h 76200"/>
                              <a:gd name="connsiteX3" fmla="*/ 26194 w 190500"/>
                              <a:gd name="connsiteY3" fmla="*/ 52400 h 76200"/>
                              <a:gd name="connsiteX4" fmla="*/ 30956 w 190500"/>
                              <a:gd name="connsiteY4" fmla="*/ 56210 h 76200"/>
                              <a:gd name="connsiteX5" fmla="*/ 36671 w 190500"/>
                              <a:gd name="connsiteY5" fmla="*/ 60020 h 76200"/>
                              <a:gd name="connsiteX6" fmla="*/ 42386 w 190500"/>
                              <a:gd name="connsiteY6" fmla="*/ 62878 h 76200"/>
                              <a:gd name="connsiteX7" fmla="*/ 55721 w 190500"/>
                              <a:gd name="connsiteY7" fmla="*/ 68593 h 76200"/>
                              <a:gd name="connsiteX8" fmla="*/ 57626 w 190500"/>
                              <a:gd name="connsiteY8" fmla="*/ 69545 h 76200"/>
                              <a:gd name="connsiteX9" fmla="*/ 59531 w 190500"/>
                              <a:gd name="connsiteY9" fmla="*/ 70498 h 76200"/>
                              <a:gd name="connsiteX10" fmla="*/ 63341 w 190500"/>
                              <a:gd name="connsiteY10" fmla="*/ 71450 h 76200"/>
                              <a:gd name="connsiteX11" fmla="*/ 67151 w 190500"/>
                              <a:gd name="connsiteY11" fmla="*/ 72403 h 76200"/>
                              <a:gd name="connsiteX12" fmla="*/ 70961 w 190500"/>
                              <a:gd name="connsiteY12" fmla="*/ 73355 h 76200"/>
                              <a:gd name="connsiteX13" fmla="*/ 74771 w 190500"/>
                              <a:gd name="connsiteY13" fmla="*/ 74308 h 76200"/>
                              <a:gd name="connsiteX14" fmla="*/ 78581 w 190500"/>
                              <a:gd name="connsiteY14" fmla="*/ 74308 h 76200"/>
                              <a:gd name="connsiteX15" fmla="*/ 87154 w 190500"/>
                              <a:gd name="connsiteY15" fmla="*/ 74308 h 76200"/>
                              <a:gd name="connsiteX16" fmla="*/ 90964 w 190500"/>
                              <a:gd name="connsiteY16" fmla="*/ 74308 h 76200"/>
                              <a:gd name="connsiteX17" fmla="*/ 95726 w 190500"/>
                              <a:gd name="connsiteY17" fmla="*/ 74308 h 76200"/>
                              <a:gd name="connsiteX18" fmla="*/ 97631 w 190500"/>
                              <a:gd name="connsiteY18" fmla="*/ 74308 h 76200"/>
                              <a:gd name="connsiteX19" fmla="*/ 99536 w 190500"/>
                              <a:gd name="connsiteY19" fmla="*/ 74308 h 76200"/>
                              <a:gd name="connsiteX20" fmla="*/ 103346 w 190500"/>
                              <a:gd name="connsiteY20" fmla="*/ 74308 h 76200"/>
                              <a:gd name="connsiteX21" fmla="*/ 119539 w 190500"/>
                              <a:gd name="connsiteY21" fmla="*/ 71450 h 76200"/>
                              <a:gd name="connsiteX22" fmla="*/ 134779 w 190500"/>
                              <a:gd name="connsiteY22" fmla="*/ 66688 h 76200"/>
                              <a:gd name="connsiteX23" fmla="*/ 148114 w 190500"/>
                              <a:gd name="connsiteY23" fmla="*/ 61925 h 76200"/>
                              <a:gd name="connsiteX24" fmla="*/ 158591 w 190500"/>
                              <a:gd name="connsiteY24" fmla="*/ 57163 h 76200"/>
                              <a:gd name="connsiteX25" fmla="*/ 167164 w 190500"/>
                              <a:gd name="connsiteY25" fmla="*/ 52400 h 76200"/>
                              <a:gd name="connsiteX26" fmla="*/ 179546 w 190500"/>
                              <a:gd name="connsiteY26" fmla="*/ 44780 h 76200"/>
                              <a:gd name="connsiteX27" fmla="*/ 181451 w 190500"/>
                              <a:gd name="connsiteY27" fmla="*/ 15253 h 76200"/>
                              <a:gd name="connsiteX28" fmla="*/ 152876 w 190500"/>
                              <a:gd name="connsiteY28" fmla="*/ 11443 h 76200"/>
                              <a:gd name="connsiteX29" fmla="*/ 122396 w 190500"/>
                              <a:gd name="connsiteY29" fmla="*/ 39065 h 76200"/>
                              <a:gd name="connsiteX30" fmla="*/ 110966 w 190500"/>
                              <a:gd name="connsiteY30" fmla="*/ 45733 h 76200"/>
                              <a:gd name="connsiteX31" fmla="*/ 98584 w 190500"/>
                              <a:gd name="connsiteY31" fmla="*/ 51448 h 76200"/>
                              <a:gd name="connsiteX32" fmla="*/ 95726 w 190500"/>
                              <a:gd name="connsiteY32" fmla="*/ 52400 h 76200"/>
                              <a:gd name="connsiteX33" fmla="*/ 93821 w 190500"/>
                              <a:gd name="connsiteY33" fmla="*/ 53353 h 76200"/>
                              <a:gd name="connsiteX34" fmla="*/ 91916 w 190500"/>
                              <a:gd name="connsiteY34" fmla="*/ 54305 h 76200"/>
                              <a:gd name="connsiteX35" fmla="*/ 88106 w 190500"/>
                              <a:gd name="connsiteY35" fmla="*/ 55258 h 76200"/>
                              <a:gd name="connsiteX36" fmla="*/ 84296 w 190500"/>
                              <a:gd name="connsiteY36" fmla="*/ 56210 h 76200"/>
                              <a:gd name="connsiteX37" fmla="*/ 77629 w 190500"/>
                              <a:gd name="connsiteY37" fmla="*/ 57163 h 76200"/>
                              <a:gd name="connsiteX38" fmla="*/ 73819 w 190500"/>
                              <a:gd name="connsiteY38" fmla="*/ 57163 h 76200"/>
                              <a:gd name="connsiteX39" fmla="*/ 70009 w 190500"/>
                              <a:gd name="connsiteY39" fmla="*/ 57163 h 76200"/>
                              <a:gd name="connsiteX40" fmla="*/ 66199 w 190500"/>
                              <a:gd name="connsiteY40" fmla="*/ 57163 h 76200"/>
                              <a:gd name="connsiteX41" fmla="*/ 62389 w 190500"/>
                              <a:gd name="connsiteY41" fmla="*/ 57163 h 76200"/>
                              <a:gd name="connsiteX42" fmla="*/ 58579 w 190500"/>
                              <a:gd name="connsiteY42" fmla="*/ 57163 h 76200"/>
                              <a:gd name="connsiteX43" fmla="*/ 56674 w 190500"/>
                              <a:gd name="connsiteY43" fmla="*/ 57163 h 76200"/>
                              <a:gd name="connsiteX44" fmla="*/ 54769 w 190500"/>
                              <a:gd name="connsiteY44" fmla="*/ 57163 h 76200"/>
                              <a:gd name="connsiteX45" fmla="*/ 41434 w 190500"/>
                              <a:gd name="connsiteY45" fmla="*/ 55258 h 76200"/>
                              <a:gd name="connsiteX46" fmla="*/ 35719 w 190500"/>
                              <a:gd name="connsiteY46" fmla="*/ 53353 h 76200"/>
                              <a:gd name="connsiteX47" fmla="*/ 30004 w 190500"/>
                              <a:gd name="connsiteY47" fmla="*/ 51448 h 76200"/>
                              <a:gd name="connsiteX48" fmla="*/ 25241 w 190500"/>
                              <a:gd name="connsiteY48" fmla="*/ 49543 h 76200"/>
                              <a:gd name="connsiteX49" fmla="*/ 20479 w 190500"/>
                              <a:gd name="connsiteY49" fmla="*/ 47638 h 76200"/>
                              <a:gd name="connsiteX50" fmla="*/ 16669 w 190500"/>
                              <a:gd name="connsiteY50" fmla="*/ 45733 h 76200"/>
                              <a:gd name="connsiteX51" fmla="*/ 14764 w 190500"/>
                              <a:gd name="connsiteY51" fmla="*/ 44780 h 76200"/>
                              <a:gd name="connsiteX52" fmla="*/ 12859 w 190500"/>
                              <a:gd name="connsiteY52" fmla="*/ 43828 h 76200"/>
                              <a:gd name="connsiteX53" fmla="*/ 7144 w 190500"/>
                              <a:gd name="connsiteY53" fmla="*/ 40018 h 76200"/>
                              <a:gd name="connsiteX54" fmla="*/ 11906 w 190500"/>
                              <a:gd name="connsiteY54" fmla="*/ 44780 h 76200"/>
                              <a:gd name="connsiteX55" fmla="*/ 16669 w 190500"/>
                              <a:gd name="connsiteY55" fmla="*/ 45733 h 76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190500" h="76200">
                                <a:moveTo>
                                  <a:pt x="16669" y="45733"/>
                                </a:moveTo>
                                <a:cubicBezTo>
                                  <a:pt x="16669" y="45733"/>
                                  <a:pt x="17621" y="46685"/>
                                  <a:pt x="18574" y="46685"/>
                                </a:cubicBezTo>
                                <a:cubicBezTo>
                                  <a:pt x="19526" y="47638"/>
                                  <a:pt x="20479" y="48590"/>
                                  <a:pt x="22384" y="49543"/>
                                </a:cubicBezTo>
                                <a:cubicBezTo>
                                  <a:pt x="23336" y="50495"/>
                                  <a:pt x="25241" y="51448"/>
                                  <a:pt x="26194" y="52400"/>
                                </a:cubicBezTo>
                                <a:cubicBezTo>
                                  <a:pt x="28099" y="53353"/>
                                  <a:pt x="29051" y="54305"/>
                                  <a:pt x="30956" y="56210"/>
                                </a:cubicBezTo>
                                <a:cubicBezTo>
                                  <a:pt x="32861" y="57163"/>
                                  <a:pt x="34766" y="58115"/>
                                  <a:pt x="36671" y="60020"/>
                                </a:cubicBezTo>
                                <a:cubicBezTo>
                                  <a:pt x="38576" y="60973"/>
                                  <a:pt x="40481" y="61925"/>
                                  <a:pt x="42386" y="62878"/>
                                </a:cubicBezTo>
                                <a:cubicBezTo>
                                  <a:pt x="46196" y="64783"/>
                                  <a:pt x="50959" y="66688"/>
                                  <a:pt x="55721" y="68593"/>
                                </a:cubicBezTo>
                                <a:cubicBezTo>
                                  <a:pt x="56674" y="68593"/>
                                  <a:pt x="56674" y="68593"/>
                                  <a:pt x="57626" y="69545"/>
                                </a:cubicBezTo>
                                <a:cubicBezTo>
                                  <a:pt x="58579" y="69545"/>
                                  <a:pt x="58579" y="69545"/>
                                  <a:pt x="59531" y="70498"/>
                                </a:cubicBezTo>
                                <a:cubicBezTo>
                                  <a:pt x="60484" y="70498"/>
                                  <a:pt x="62389" y="71450"/>
                                  <a:pt x="63341" y="71450"/>
                                </a:cubicBezTo>
                                <a:cubicBezTo>
                                  <a:pt x="64294" y="71450"/>
                                  <a:pt x="66199" y="72403"/>
                                  <a:pt x="67151" y="72403"/>
                                </a:cubicBezTo>
                                <a:cubicBezTo>
                                  <a:pt x="68104" y="72403"/>
                                  <a:pt x="70009" y="73355"/>
                                  <a:pt x="70961" y="73355"/>
                                </a:cubicBezTo>
                                <a:cubicBezTo>
                                  <a:pt x="71914" y="73355"/>
                                  <a:pt x="73819" y="73355"/>
                                  <a:pt x="74771" y="74308"/>
                                </a:cubicBezTo>
                                <a:cubicBezTo>
                                  <a:pt x="75724" y="74308"/>
                                  <a:pt x="77629" y="74308"/>
                                  <a:pt x="78581" y="74308"/>
                                </a:cubicBezTo>
                                <a:cubicBezTo>
                                  <a:pt x="81439" y="74308"/>
                                  <a:pt x="84296" y="74308"/>
                                  <a:pt x="87154" y="74308"/>
                                </a:cubicBezTo>
                                <a:lnTo>
                                  <a:pt x="90964" y="74308"/>
                                </a:lnTo>
                                <a:cubicBezTo>
                                  <a:pt x="91916" y="74308"/>
                                  <a:pt x="93821" y="74308"/>
                                  <a:pt x="95726" y="74308"/>
                                </a:cubicBezTo>
                                <a:lnTo>
                                  <a:pt x="97631" y="74308"/>
                                </a:lnTo>
                                <a:lnTo>
                                  <a:pt x="99536" y="74308"/>
                                </a:lnTo>
                                <a:cubicBezTo>
                                  <a:pt x="100489" y="74308"/>
                                  <a:pt x="102394" y="74308"/>
                                  <a:pt x="103346" y="74308"/>
                                </a:cubicBezTo>
                                <a:cubicBezTo>
                                  <a:pt x="109061" y="73355"/>
                                  <a:pt x="114776" y="72403"/>
                                  <a:pt x="119539" y="71450"/>
                                </a:cubicBezTo>
                                <a:cubicBezTo>
                                  <a:pt x="125254" y="70498"/>
                                  <a:pt x="130016" y="68593"/>
                                  <a:pt x="134779" y="66688"/>
                                </a:cubicBezTo>
                                <a:cubicBezTo>
                                  <a:pt x="139541" y="64783"/>
                                  <a:pt x="143351" y="63830"/>
                                  <a:pt x="148114" y="61925"/>
                                </a:cubicBezTo>
                                <a:cubicBezTo>
                                  <a:pt x="151924" y="60020"/>
                                  <a:pt x="155734" y="58115"/>
                                  <a:pt x="158591" y="57163"/>
                                </a:cubicBezTo>
                                <a:cubicBezTo>
                                  <a:pt x="161449" y="55258"/>
                                  <a:pt x="164306" y="54305"/>
                                  <a:pt x="167164" y="52400"/>
                                </a:cubicBezTo>
                                <a:cubicBezTo>
                                  <a:pt x="169069" y="51448"/>
                                  <a:pt x="177641" y="45733"/>
                                  <a:pt x="179546" y="44780"/>
                                </a:cubicBezTo>
                                <a:cubicBezTo>
                                  <a:pt x="188119" y="38113"/>
                                  <a:pt x="189071" y="24778"/>
                                  <a:pt x="181451" y="15253"/>
                                </a:cubicBezTo>
                                <a:cubicBezTo>
                                  <a:pt x="173831" y="5728"/>
                                  <a:pt x="160496" y="4775"/>
                                  <a:pt x="152876" y="11443"/>
                                </a:cubicBezTo>
                                <a:cubicBezTo>
                                  <a:pt x="150971" y="13348"/>
                                  <a:pt x="138589" y="29540"/>
                                  <a:pt x="122396" y="39065"/>
                                </a:cubicBezTo>
                                <a:cubicBezTo>
                                  <a:pt x="118586" y="40970"/>
                                  <a:pt x="115729" y="43828"/>
                                  <a:pt x="110966" y="45733"/>
                                </a:cubicBezTo>
                                <a:cubicBezTo>
                                  <a:pt x="107156" y="47638"/>
                                  <a:pt x="102394" y="49543"/>
                                  <a:pt x="98584" y="51448"/>
                                </a:cubicBezTo>
                                <a:cubicBezTo>
                                  <a:pt x="97631" y="51448"/>
                                  <a:pt x="96679" y="52400"/>
                                  <a:pt x="95726" y="52400"/>
                                </a:cubicBezTo>
                                <a:lnTo>
                                  <a:pt x="93821" y="53353"/>
                                </a:lnTo>
                                <a:lnTo>
                                  <a:pt x="91916" y="54305"/>
                                </a:lnTo>
                                <a:cubicBezTo>
                                  <a:pt x="90964" y="54305"/>
                                  <a:pt x="90011" y="55258"/>
                                  <a:pt x="88106" y="55258"/>
                                </a:cubicBezTo>
                                <a:lnTo>
                                  <a:pt x="84296" y="56210"/>
                                </a:lnTo>
                                <a:cubicBezTo>
                                  <a:pt x="82391" y="57163"/>
                                  <a:pt x="79534" y="57163"/>
                                  <a:pt x="77629" y="57163"/>
                                </a:cubicBezTo>
                                <a:cubicBezTo>
                                  <a:pt x="76676" y="57163"/>
                                  <a:pt x="75724" y="57163"/>
                                  <a:pt x="73819" y="57163"/>
                                </a:cubicBezTo>
                                <a:cubicBezTo>
                                  <a:pt x="72866" y="57163"/>
                                  <a:pt x="71914" y="57163"/>
                                  <a:pt x="70009" y="57163"/>
                                </a:cubicBezTo>
                                <a:cubicBezTo>
                                  <a:pt x="69056" y="57163"/>
                                  <a:pt x="68104" y="57163"/>
                                  <a:pt x="66199" y="57163"/>
                                </a:cubicBezTo>
                                <a:cubicBezTo>
                                  <a:pt x="65246" y="57163"/>
                                  <a:pt x="64294" y="57163"/>
                                  <a:pt x="62389" y="57163"/>
                                </a:cubicBezTo>
                                <a:cubicBezTo>
                                  <a:pt x="61436" y="57163"/>
                                  <a:pt x="60484" y="57163"/>
                                  <a:pt x="58579" y="57163"/>
                                </a:cubicBezTo>
                                <a:cubicBezTo>
                                  <a:pt x="57626" y="57163"/>
                                  <a:pt x="57626" y="57163"/>
                                  <a:pt x="56674" y="57163"/>
                                </a:cubicBezTo>
                                <a:cubicBezTo>
                                  <a:pt x="55721" y="57163"/>
                                  <a:pt x="55721" y="57163"/>
                                  <a:pt x="54769" y="57163"/>
                                </a:cubicBezTo>
                                <a:cubicBezTo>
                                  <a:pt x="50006" y="57163"/>
                                  <a:pt x="46196" y="56210"/>
                                  <a:pt x="41434" y="55258"/>
                                </a:cubicBezTo>
                                <a:cubicBezTo>
                                  <a:pt x="39529" y="54305"/>
                                  <a:pt x="37624" y="54305"/>
                                  <a:pt x="35719" y="53353"/>
                                </a:cubicBezTo>
                                <a:cubicBezTo>
                                  <a:pt x="33814" y="52400"/>
                                  <a:pt x="31909" y="52400"/>
                                  <a:pt x="30004" y="51448"/>
                                </a:cubicBezTo>
                                <a:cubicBezTo>
                                  <a:pt x="28099" y="50495"/>
                                  <a:pt x="26194" y="50495"/>
                                  <a:pt x="25241" y="49543"/>
                                </a:cubicBezTo>
                                <a:cubicBezTo>
                                  <a:pt x="23336" y="48590"/>
                                  <a:pt x="22384" y="48590"/>
                                  <a:pt x="20479" y="47638"/>
                                </a:cubicBezTo>
                                <a:cubicBezTo>
                                  <a:pt x="19526" y="46685"/>
                                  <a:pt x="17621" y="46685"/>
                                  <a:pt x="16669" y="45733"/>
                                </a:cubicBezTo>
                                <a:cubicBezTo>
                                  <a:pt x="15716" y="45733"/>
                                  <a:pt x="15716" y="44780"/>
                                  <a:pt x="14764" y="44780"/>
                                </a:cubicBezTo>
                                <a:cubicBezTo>
                                  <a:pt x="13811" y="44780"/>
                                  <a:pt x="13811" y="43828"/>
                                  <a:pt x="12859" y="43828"/>
                                </a:cubicBezTo>
                                <a:cubicBezTo>
                                  <a:pt x="9049" y="41923"/>
                                  <a:pt x="7144" y="40018"/>
                                  <a:pt x="7144" y="40018"/>
                                </a:cubicBezTo>
                                <a:cubicBezTo>
                                  <a:pt x="7144" y="40018"/>
                                  <a:pt x="9049" y="41923"/>
                                  <a:pt x="11906" y="44780"/>
                                </a:cubicBezTo>
                                <a:cubicBezTo>
                                  <a:pt x="15716" y="44780"/>
                                  <a:pt x="16669" y="45733"/>
                                  <a:pt x="16669" y="457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2" name="Freeform: Shape 2182"/>
                        <wps:cNvSpPr/>
                        <wps:spPr>
                          <a:xfrm>
                            <a:off x="613410" y="127069"/>
                            <a:ext cx="76200" cy="180975"/>
                          </a:xfrm>
                          <a:custGeom>
                            <a:avLst/>
                            <a:gdLst>
                              <a:gd name="connsiteX0" fmla="*/ 44291 w 76200"/>
                              <a:gd name="connsiteY0" fmla="*/ 108600 h 180975"/>
                              <a:gd name="connsiteX1" fmla="*/ 44291 w 76200"/>
                              <a:gd name="connsiteY1" fmla="*/ 112410 h 180975"/>
                              <a:gd name="connsiteX2" fmla="*/ 43339 w 76200"/>
                              <a:gd name="connsiteY2" fmla="*/ 119078 h 180975"/>
                              <a:gd name="connsiteX3" fmla="*/ 42386 w 76200"/>
                              <a:gd name="connsiteY3" fmla="*/ 122888 h 180975"/>
                              <a:gd name="connsiteX4" fmla="*/ 41434 w 76200"/>
                              <a:gd name="connsiteY4" fmla="*/ 126698 h 180975"/>
                              <a:gd name="connsiteX5" fmla="*/ 40481 w 76200"/>
                              <a:gd name="connsiteY5" fmla="*/ 130508 h 180975"/>
                              <a:gd name="connsiteX6" fmla="*/ 39529 w 76200"/>
                              <a:gd name="connsiteY6" fmla="*/ 134318 h 180975"/>
                              <a:gd name="connsiteX7" fmla="*/ 38576 w 76200"/>
                              <a:gd name="connsiteY7" fmla="*/ 137175 h 180975"/>
                              <a:gd name="connsiteX8" fmla="*/ 37624 w 76200"/>
                              <a:gd name="connsiteY8" fmla="*/ 139080 h 180975"/>
                              <a:gd name="connsiteX9" fmla="*/ 36671 w 76200"/>
                              <a:gd name="connsiteY9" fmla="*/ 140985 h 180975"/>
                              <a:gd name="connsiteX10" fmla="*/ 30956 w 76200"/>
                              <a:gd name="connsiteY10" fmla="*/ 153368 h 180975"/>
                              <a:gd name="connsiteX11" fmla="*/ 28099 w 76200"/>
                              <a:gd name="connsiteY11" fmla="*/ 159083 h 180975"/>
                              <a:gd name="connsiteX12" fmla="*/ 24289 w 76200"/>
                              <a:gd name="connsiteY12" fmla="*/ 163845 h 180975"/>
                              <a:gd name="connsiteX13" fmla="*/ 20479 w 76200"/>
                              <a:gd name="connsiteY13" fmla="*/ 167655 h 180975"/>
                              <a:gd name="connsiteX14" fmla="*/ 17621 w 76200"/>
                              <a:gd name="connsiteY14" fmla="*/ 171465 h 180975"/>
                              <a:gd name="connsiteX15" fmla="*/ 14764 w 76200"/>
                              <a:gd name="connsiteY15" fmla="*/ 174323 h 180975"/>
                              <a:gd name="connsiteX16" fmla="*/ 13811 w 76200"/>
                              <a:gd name="connsiteY16" fmla="*/ 175275 h 180975"/>
                              <a:gd name="connsiteX17" fmla="*/ 12859 w 76200"/>
                              <a:gd name="connsiteY17" fmla="*/ 176228 h 180975"/>
                              <a:gd name="connsiteX18" fmla="*/ 7144 w 76200"/>
                              <a:gd name="connsiteY18" fmla="*/ 180990 h 180975"/>
                              <a:gd name="connsiteX19" fmla="*/ 13811 w 76200"/>
                              <a:gd name="connsiteY19" fmla="*/ 177180 h 180975"/>
                              <a:gd name="connsiteX20" fmla="*/ 15716 w 76200"/>
                              <a:gd name="connsiteY20" fmla="*/ 176228 h 180975"/>
                              <a:gd name="connsiteX21" fmla="*/ 17621 w 76200"/>
                              <a:gd name="connsiteY21" fmla="*/ 175275 h 180975"/>
                              <a:gd name="connsiteX22" fmla="*/ 21431 w 76200"/>
                              <a:gd name="connsiteY22" fmla="*/ 172418 h 180975"/>
                              <a:gd name="connsiteX23" fmla="*/ 25241 w 76200"/>
                              <a:gd name="connsiteY23" fmla="*/ 169560 h 180975"/>
                              <a:gd name="connsiteX24" fmla="*/ 30004 w 76200"/>
                              <a:gd name="connsiteY24" fmla="*/ 165750 h 180975"/>
                              <a:gd name="connsiteX25" fmla="*/ 34766 w 76200"/>
                              <a:gd name="connsiteY25" fmla="*/ 161940 h 180975"/>
                              <a:gd name="connsiteX26" fmla="*/ 39529 w 76200"/>
                              <a:gd name="connsiteY26" fmla="*/ 157178 h 180975"/>
                              <a:gd name="connsiteX27" fmla="*/ 49054 w 76200"/>
                              <a:gd name="connsiteY27" fmla="*/ 145748 h 180975"/>
                              <a:gd name="connsiteX28" fmla="*/ 50006 w 76200"/>
                              <a:gd name="connsiteY28" fmla="*/ 143843 h 180975"/>
                              <a:gd name="connsiteX29" fmla="*/ 50959 w 76200"/>
                              <a:gd name="connsiteY29" fmla="*/ 141938 h 180975"/>
                              <a:gd name="connsiteX30" fmla="*/ 52864 w 76200"/>
                              <a:gd name="connsiteY30" fmla="*/ 138128 h 180975"/>
                              <a:gd name="connsiteX31" fmla="*/ 54769 w 76200"/>
                              <a:gd name="connsiteY31" fmla="*/ 134318 h 180975"/>
                              <a:gd name="connsiteX32" fmla="*/ 56674 w 76200"/>
                              <a:gd name="connsiteY32" fmla="*/ 130508 h 180975"/>
                              <a:gd name="connsiteX33" fmla="*/ 58579 w 76200"/>
                              <a:gd name="connsiteY33" fmla="*/ 126698 h 180975"/>
                              <a:gd name="connsiteX34" fmla="*/ 60484 w 76200"/>
                              <a:gd name="connsiteY34" fmla="*/ 122888 h 180975"/>
                              <a:gd name="connsiteX35" fmla="*/ 63341 w 76200"/>
                              <a:gd name="connsiteY35" fmla="*/ 115268 h 180975"/>
                              <a:gd name="connsiteX36" fmla="*/ 64294 w 76200"/>
                              <a:gd name="connsiteY36" fmla="*/ 111458 h 180975"/>
                              <a:gd name="connsiteX37" fmla="*/ 65246 w 76200"/>
                              <a:gd name="connsiteY37" fmla="*/ 107648 h 180975"/>
                              <a:gd name="connsiteX38" fmla="*/ 66199 w 76200"/>
                              <a:gd name="connsiteY38" fmla="*/ 105743 h 180975"/>
                              <a:gd name="connsiteX39" fmla="*/ 66199 w 76200"/>
                              <a:gd name="connsiteY39" fmla="*/ 103838 h 180975"/>
                              <a:gd name="connsiteX40" fmla="*/ 67151 w 76200"/>
                              <a:gd name="connsiteY40" fmla="*/ 100028 h 180975"/>
                              <a:gd name="connsiteX41" fmla="*/ 69056 w 76200"/>
                              <a:gd name="connsiteY41" fmla="*/ 83835 h 180975"/>
                              <a:gd name="connsiteX42" fmla="*/ 69056 w 76200"/>
                              <a:gd name="connsiteY42" fmla="*/ 68595 h 180975"/>
                              <a:gd name="connsiteX43" fmla="*/ 68104 w 76200"/>
                              <a:gd name="connsiteY43" fmla="*/ 54308 h 180975"/>
                              <a:gd name="connsiteX44" fmla="*/ 66199 w 76200"/>
                              <a:gd name="connsiteY44" fmla="*/ 42878 h 180975"/>
                              <a:gd name="connsiteX45" fmla="*/ 64294 w 76200"/>
                              <a:gd name="connsiteY45" fmla="*/ 33353 h 180975"/>
                              <a:gd name="connsiteX46" fmla="*/ 60484 w 76200"/>
                              <a:gd name="connsiteY46" fmla="*/ 19065 h 180975"/>
                              <a:gd name="connsiteX47" fmla="*/ 32861 w 76200"/>
                              <a:gd name="connsiteY47" fmla="*/ 8588 h 180975"/>
                              <a:gd name="connsiteX48" fmla="*/ 20479 w 76200"/>
                              <a:gd name="connsiteY48" fmla="*/ 35258 h 180975"/>
                              <a:gd name="connsiteX49" fmla="*/ 37624 w 76200"/>
                              <a:gd name="connsiteY49" fmla="*/ 72405 h 180975"/>
                              <a:gd name="connsiteX50" fmla="*/ 40481 w 76200"/>
                              <a:gd name="connsiteY50" fmla="*/ 84788 h 180975"/>
                              <a:gd name="connsiteX51" fmla="*/ 42386 w 76200"/>
                              <a:gd name="connsiteY51" fmla="*/ 98123 h 180975"/>
                              <a:gd name="connsiteX52" fmla="*/ 42386 w 76200"/>
                              <a:gd name="connsiteY52" fmla="*/ 101933 h 180975"/>
                              <a:gd name="connsiteX53" fmla="*/ 42386 w 76200"/>
                              <a:gd name="connsiteY53" fmla="*/ 103838 h 180975"/>
                              <a:gd name="connsiteX54" fmla="*/ 42386 w 76200"/>
                              <a:gd name="connsiteY54" fmla="*/ 105743 h 180975"/>
                              <a:gd name="connsiteX55" fmla="*/ 44291 w 76200"/>
                              <a:gd name="connsiteY55" fmla="*/ 108600 h 180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76200" h="180975">
                                <a:moveTo>
                                  <a:pt x="44291" y="108600"/>
                                </a:moveTo>
                                <a:lnTo>
                                  <a:pt x="44291" y="112410"/>
                                </a:lnTo>
                                <a:cubicBezTo>
                                  <a:pt x="44291" y="115268"/>
                                  <a:pt x="43339" y="117173"/>
                                  <a:pt x="43339" y="119078"/>
                                </a:cubicBezTo>
                                <a:cubicBezTo>
                                  <a:pt x="43339" y="120030"/>
                                  <a:pt x="43339" y="120983"/>
                                  <a:pt x="42386" y="122888"/>
                                </a:cubicBezTo>
                                <a:cubicBezTo>
                                  <a:pt x="42386" y="123840"/>
                                  <a:pt x="42386" y="124793"/>
                                  <a:pt x="41434" y="126698"/>
                                </a:cubicBezTo>
                                <a:cubicBezTo>
                                  <a:pt x="41434" y="127650"/>
                                  <a:pt x="40481" y="128603"/>
                                  <a:pt x="40481" y="130508"/>
                                </a:cubicBezTo>
                                <a:cubicBezTo>
                                  <a:pt x="40481" y="131460"/>
                                  <a:pt x="39529" y="132413"/>
                                  <a:pt x="39529" y="134318"/>
                                </a:cubicBezTo>
                                <a:cubicBezTo>
                                  <a:pt x="39529" y="135270"/>
                                  <a:pt x="38576" y="136223"/>
                                  <a:pt x="38576" y="137175"/>
                                </a:cubicBezTo>
                                <a:cubicBezTo>
                                  <a:pt x="38576" y="138128"/>
                                  <a:pt x="38576" y="138128"/>
                                  <a:pt x="37624" y="139080"/>
                                </a:cubicBezTo>
                                <a:cubicBezTo>
                                  <a:pt x="37624" y="140033"/>
                                  <a:pt x="37624" y="140033"/>
                                  <a:pt x="36671" y="140985"/>
                                </a:cubicBezTo>
                                <a:cubicBezTo>
                                  <a:pt x="34766" y="145748"/>
                                  <a:pt x="32861" y="149558"/>
                                  <a:pt x="30956" y="153368"/>
                                </a:cubicBezTo>
                                <a:cubicBezTo>
                                  <a:pt x="30004" y="155273"/>
                                  <a:pt x="29051" y="157178"/>
                                  <a:pt x="28099" y="159083"/>
                                </a:cubicBezTo>
                                <a:cubicBezTo>
                                  <a:pt x="27146" y="160988"/>
                                  <a:pt x="26194" y="161940"/>
                                  <a:pt x="24289" y="163845"/>
                                </a:cubicBezTo>
                                <a:cubicBezTo>
                                  <a:pt x="23336" y="165750"/>
                                  <a:pt x="22384" y="166703"/>
                                  <a:pt x="20479" y="167655"/>
                                </a:cubicBezTo>
                                <a:cubicBezTo>
                                  <a:pt x="19526" y="168608"/>
                                  <a:pt x="18574" y="170513"/>
                                  <a:pt x="17621" y="171465"/>
                                </a:cubicBezTo>
                                <a:cubicBezTo>
                                  <a:pt x="16669" y="172418"/>
                                  <a:pt x="15716" y="173370"/>
                                  <a:pt x="14764" y="174323"/>
                                </a:cubicBezTo>
                                <a:cubicBezTo>
                                  <a:pt x="13811" y="175275"/>
                                  <a:pt x="13811" y="175275"/>
                                  <a:pt x="13811" y="175275"/>
                                </a:cubicBezTo>
                                <a:cubicBezTo>
                                  <a:pt x="13811" y="175275"/>
                                  <a:pt x="12859" y="176228"/>
                                  <a:pt x="12859" y="176228"/>
                                </a:cubicBezTo>
                                <a:cubicBezTo>
                                  <a:pt x="9049" y="179085"/>
                                  <a:pt x="7144" y="180990"/>
                                  <a:pt x="7144" y="180990"/>
                                </a:cubicBezTo>
                                <a:cubicBezTo>
                                  <a:pt x="7144" y="180990"/>
                                  <a:pt x="9049" y="180038"/>
                                  <a:pt x="13811" y="177180"/>
                                </a:cubicBezTo>
                                <a:cubicBezTo>
                                  <a:pt x="14764" y="177180"/>
                                  <a:pt x="14764" y="176228"/>
                                  <a:pt x="15716" y="176228"/>
                                </a:cubicBezTo>
                                <a:cubicBezTo>
                                  <a:pt x="16669" y="176228"/>
                                  <a:pt x="16669" y="175275"/>
                                  <a:pt x="17621" y="175275"/>
                                </a:cubicBezTo>
                                <a:cubicBezTo>
                                  <a:pt x="18574" y="174323"/>
                                  <a:pt x="20479" y="173370"/>
                                  <a:pt x="21431" y="172418"/>
                                </a:cubicBezTo>
                                <a:cubicBezTo>
                                  <a:pt x="22384" y="171465"/>
                                  <a:pt x="24289" y="170513"/>
                                  <a:pt x="25241" y="169560"/>
                                </a:cubicBezTo>
                                <a:cubicBezTo>
                                  <a:pt x="27146" y="168608"/>
                                  <a:pt x="28099" y="167655"/>
                                  <a:pt x="30004" y="165750"/>
                                </a:cubicBezTo>
                                <a:cubicBezTo>
                                  <a:pt x="31909" y="164798"/>
                                  <a:pt x="32861" y="162893"/>
                                  <a:pt x="34766" y="161940"/>
                                </a:cubicBezTo>
                                <a:cubicBezTo>
                                  <a:pt x="36671" y="160035"/>
                                  <a:pt x="37624" y="159083"/>
                                  <a:pt x="39529" y="157178"/>
                                </a:cubicBezTo>
                                <a:cubicBezTo>
                                  <a:pt x="42386" y="153368"/>
                                  <a:pt x="46196" y="149558"/>
                                  <a:pt x="49054" y="145748"/>
                                </a:cubicBezTo>
                                <a:cubicBezTo>
                                  <a:pt x="49054" y="144795"/>
                                  <a:pt x="50006" y="144795"/>
                                  <a:pt x="50006" y="143843"/>
                                </a:cubicBezTo>
                                <a:cubicBezTo>
                                  <a:pt x="50006" y="142890"/>
                                  <a:pt x="50959" y="142890"/>
                                  <a:pt x="50959" y="141938"/>
                                </a:cubicBezTo>
                                <a:cubicBezTo>
                                  <a:pt x="51911" y="140985"/>
                                  <a:pt x="51911" y="140033"/>
                                  <a:pt x="52864" y="138128"/>
                                </a:cubicBezTo>
                                <a:cubicBezTo>
                                  <a:pt x="53816" y="137175"/>
                                  <a:pt x="53816" y="136223"/>
                                  <a:pt x="54769" y="134318"/>
                                </a:cubicBezTo>
                                <a:cubicBezTo>
                                  <a:pt x="55721" y="133365"/>
                                  <a:pt x="55721" y="131460"/>
                                  <a:pt x="56674" y="130508"/>
                                </a:cubicBezTo>
                                <a:cubicBezTo>
                                  <a:pt x="57626" y="129555"/>
                                  <a:pt x="57626" y="127650"/>
                                  <a:pt x="58579" y="126698"/>
                                </a:cubicBezTo>
                                <a:cubicBezTo>
                                  <a:pt x="59531" y="125745"/>
                                  <a:pt x="59531" y="123840"/>
                                  <a:pt x="60484" y="122888"/>
                                </a:cubicBezTo>
                                <a:cubicBezTo>
                                  <a:pt x="61436" y="120030"/>
                                  <a:pt x="62389" y="117173"/>
                                  <a:pt x="63341" y="115268"/>
                                </a:cubicBezTo>
                                <a:lnTo>
                                  <a:pt x="64294" y="111458"/>
                                </a:lnTo>
                                <a:cubicBezTo>
                                  <a:pt x="64294" y="110505"/>
                                  <a:pt x="65246" y="108600"/>
                                  <a:pt x="65246" y="107648"/>
                                </a:cubicBezTo>
                                <a:lnTo>
                                  <a:pt x="66199" y="105743"/>
                                </a:lnTo>
                                <a:lnTo>
                                  <a:pt x="66199" y="103838"/>
                                </a:lnTo>
                                <a:cubicBezTo>
                                  <a:pt x="66199" y="102885"/>
                                  <a:pt x="67151" y="100980"/>
                                  <a:pt x="67151" y="100028"/>
                                </a:cubicBezTo>
                                <a:cubicBezTo>
                                  <a:pt x="68104" y="94313"/>
                                  <a:pt x="69056" y="88598"/>
                                  <a:pt x="69056" y="83835"/>
                                </a:cubicBezTo>
                                <a:cubicBezTo>
                                  <a:pt x="69056" y="78120"/>
                                  <a:pt x="69056" y="73358"/>
                                  <a:pt x="69056" y="68595"/>
                                </a:cubicBezTo>
                                <a:cubicBezTo>
                                  <a:pt x="69056" y="63833"/>
                                  <a:pt x="68104" y="59070"/>
                                  <a:pt x="68104" y="54308"/>
                                </a:cubicBezTo>
                                <a:cubicBezTo>
                                  <a:pt x="67151" y="49545"/>
                                  <a:pt x="67151" y="45735"/>
                                  <a:pt x="66199" y="42878"/>
                                </a:cubicBezTo>
                                <a:cubicBezTo>
                                  <a:pt x="65246" y="39068"/>
                                  <a:pt x="65246" y="36210"/>
                                  <a:pt x="64294" y="33353"/>
                                </a:cubicBezTo>
                                <a:cubicBezTo>
                                  <a:pt x="63341" y="30495"/>
                                  <a:pt x="61436" y="20970"/>
                                  <a:pt x="60484" y="19065"/>
                                </a:cubicBezTo>
                                <a:cubicBezTo>
                                  <a:pt x="56674" y="8588"/>
                                  <a:pt x="44291" y="4778"/>
                                  <a:pt x="32861" y="8588"/>
                                </a:cubicBezTo>
                                <a:cubicBezTo>
                                  <a:pt x="22384" y="13350"/>
                                  <a:pt x="16669" y="24780"/>
                                  <a:pt x="20479" y="35258"/>
                                </a:cubicBezTo>
                                <a:cubicBezTo>
                                  <a:pt x="21431" y="38115"/>
                                  <a:pt x="33814" y="54308"/>
                                  <a:pt x="37624" y="72405"/>
                                </a:cubicBezTo>
                                <a:cubicBezTo>
                                  <a:pt x="38576" y="76215"/>
                                  <a:pt x="39529" y="80025"/>
                                  <a:pt x="40481" y="84788"/>
                                </a:cubicBezTo>
                                <a:cubicBezTo>
                                  <a:pt x="41434" y="89550"/>
                                  <a:pt x="41434" y="93360"/>
                                  <a:pt x="42386" y="98123"/>
                                </a:cubicBezTo>
                                <a:cubicBezTo>
                                  <a:pt x="42386" y="99075"/>
                                  <a:pt x="42386" y="100028"/>
                                  <a:pt x="42386" y="101933"/>
                                </a:cubicBezTo>
                                <a:lnTo>
                                  <a:pt x="42386" y="103838"/>
                                </a:lnTo>
                                <a:lnTo>
                                  <a:pt x="42386" y="105743"/>
                                </a:lnTo>
                                <a:cubicBezTo>
                                  <a:pt x="44291" y="105743"/>
                                  <a:pt x="44291" y="106695"/>
                                  <a:pt x="44291" y="108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3" name="Freeform: Shape 2183"/>
                        <wps:cNvSpPr/>
                        <wps:spPr>
                          <a:xfrm>
                            <a:off x="1278255" y="1240080"/>
                            <a:ext cx="247650" cy="76200"/>
                          </a:xfrm>
                          <a:custGeom>
                            <a:avLst/>
                            <a:gdLst>
                              <a:gd name="connsiteX0" fmla="*/ 242411 w 247650"/>
                              <a:gd name="connsiteY0" fmla="*/ 72866 h 76200"/>
                              <a:gd name="connsiteX1" fmla="*/ 229076 w 247650"/>
                              <a:gd name="connsiteY1" fmla="*/ 59531 h 76200"/>
                              <a:gd name="connsiteX2" fmla="*/ 211931 w 247650"/>
                              <a:gd name="connsiteY2" fmla="*/ 45244 h 76200"/>
                              <a:gd name="connsiteX3" fmla="*/ 190976 w 247650"/>
                              <a:gd name="connsiteY3" fmla="*/ 30956 h 76200"/>
                              <a:gd name="connsiteX4" fmla="*/ 179546 w 247650"/>
                              <a:gd name="connsiteY4" fmla="*/ 24289 h 76200"/>
                              <a:gd name="connsiteX5" fmla="*/ 172879 w 247650"/>
                              <a:gd name="connsiteY5" fmla="*/ 21431 h 76200"/>
                              <a:gd name="connsiteX6" fmla="*/ 166211 w 247650"/>
                              <a:gd name="connsiteY6" fmla="*/ 18573 h 76200"/>
                              <a:gd name="connsiteX7" fmla="*/ 159544 w 247650"/>
                              <a:gd name="connsiteY7" fmla="*/ 15716 h 76200"/>
                              <a:gd name="connsiteX8" fmla="*/ 152876 w 247650"/>
                              <a:gd name="connsiteY8" fmla="*/ 13811 h 76200"/>
                              <a:gd name="connsiteX9" fmla="*/ 139541 w 247650"/>
                              <a:gd name="connsiteY9" fmla="*/ 10001 h 76200"/>
                              <a:gd name="connsiteX10" fmla="*/ 132874 w 247650"/>
                              <a:gd name="connsiteY10" fmla="*/ 9048 h 76200"/>
                              <a:gd name="connsiteX11" fmla="*/ 126206 w 247650"/>
                              <a:gd name="connsiteY11" fmla="*/ 8096 h 76200"/>
                              <a:gd name="connsiteX12" fmla="*/ 112871 w 247650"/>
                              <a:gd name="connsiteY12" fmla="*/ 7144 h 76200"/>
                              <a:gd name="connsiteX13" fmla="*/ 106204 w 247650"/>
                              <a:gd name="connsiteY13" fmla="*/ 7144 h 76200"/>
                              <a:gd name="connsiteX14" fmla="*/ 99536 w 247650"/>
                              <a:gd name="connsiteY14" fmla="*/ 7144 h 76200"/>
                              <a:gd name="connsiteX15" fmla="*/ 92869 w 247650"/>
                              <a:gd name="connsiteY15" fmla="*/ 7144 h 76200"/>
                              <a:gd name="connsiteX16" fmla="*/ 86201 w 247650"/>
                              <a:gd name="connsiteY16" fmla="*/ 8096 h 76200"/>
                              <a:gd name="connsiteX17" fmla="*/ 80486 w 247650"/>
                              <a:gd name="connsiteY17" fmla="*/ 9048 h 76200"/>
                              <a:gd name="connsiteX18" fmla="*/ 74771 w 247650"/>
                              <a:gd name="connsiteY18" fmla="*/ 10001 h 76200"/>
                              <a:gd name="connsiteX19" fmla="*/ 69056 w 247650"/>
                              <a:gd name="connsiteY19" fmla="*/ 10953 h 76200"/>
                              <a:gd name="connsiteX20" fmla="*/ 63341 w 247650"/>
                              <a:gd name="connsiteY20" fmla="*/ 12859 h 76200"/>
                              <a:gd name="connsiteX21" fmla="*/ 57626 w 247650"/>
                              <a:gd name="connsiteY21" fmla="*/ 14764 h 76200"/>
                              <a:gd name="connsiteX22" fmla="*/ 52864 w 247650"/>
                              <a:gd name="connsiteY22" fmla="*/ 16669 h 76200"/>
                              <a:gd name="connsiteX23" fmla="*/ 43339 w 247650"/>
                              <a:gd name="connsiteY23" fmla="*/ 20478 h 76200"/>
                              <a:gd name="connsiteX24" fmla="*/ 28099 w 247650"/>
                              <a:gd name="connsiteY24" fmla="*/ 28098 h 76200"/>
                              <a:gd name="connsiteX25" fmla="*/ 16669 w 247650"/>
                              <a:gd name="connsiteY25" fmla="*/ 34766 h 76200"/>
                              <a:gd name="connsiteX26" fmla="*/ 7144 w 247650"/>
                              <a:gd name="connsiteY26" fmla="*/ 41434 h 76200"/>
                              <a:gd name="connsiteX27" fmla="*/ 17621 w 247650"/>
                              <a:gd name="connsiteY27" fmla="*/ 37623 h 76200"/>
                              <a:gd name="connsiteX28" fmla="*/ 30004 w 247650"/>
                              <a:gd name="connsiteY28" fmla="*/ 33814 h 76200"/>
                              <a:gd name="connsiteX29" fmla="*/ 46196 w 247650"/>
                              <a:gd name="connsiteY29" fmla="*/ 30003 h 76200"/>
                              <a:gd name="connsiteX30" fmla="*/ 55721 w 247650"/>
                              <a:gd name="connsiteY30" fmla="*/ 29051 h 76200"/>
                              <a:gd name="connsiteX31" fmla="*/ 60484 w 247650"/>
                              <a:gd name="connsiteY31" fmla="*/ 28098 h 76200"/>
                              <a:gd name="connsiteX32" fmla="*/ 65246 w 247650"/>
                              <a:gd name="connsiteY32" fmla="*/ 28098 h 76200"/>
                              <a:gd name="connsiteX33" fmla="*/ 70009 w 247650"/>
                              <a:gd name="connsiteY33" fmla="*/ 28098 h 76200"/>
                              <a:gd name="connsiteX34" fmla="*/ 75724 w 247650"/>
                              <a:gd name="connsiteY34" fmla="*/ 28098 h 76200"/>
                              <a:gd name="connsiteX35" fmla="*/ 81439 w 247650"/>
                              <a:gd name="connsiteY35" fmla="*/ 28098 h 76200"/>
                              <a:gd name="connsiteX36" fmla="*/ 87154 w 247650"/>
                              <a:gd name="connsiteY36" fmla="*/ 29051 h 76200"/>
                              <a:gd name="connsiteX37" fmla="*/ 92869 w 247650"/>
                              <a:gd name="connsiteY37" fmla="*/ 30003 h 76200"/>
                              <a:gd name="connsiteX38" fmla="*/ 98584 w 247650"/>
                              <a:gd name="connsiteY38" fmla="*/ 30956 h 76200"/>
                              <a:gd name="connsiteX39" fmla="*/ 104299 w 247650"/>
                              <a:gd name="connsiteY39" fmla="*/ 31909 h 76200"/>
                              <a:gd name="connsiteX40" fmla="*/ 110014 w 247650"/>
                              <a:gd name="connsiteY40" fmla="*/ 33814 h 76200"/>
                              <a:gd name="connsiteX41" fmla="*/ 120491 w 247650"/>
                              <a:gd name="connsiteY41" fmla="*/ 37623 h 76200"/>
                              <a:gd name="connsiteX42" fmla="*/ 125254 w 247650"/>
                              <a:gd name="connsiteY42" fmla="*/ 39528 h 76200"/>
                              <a:gd name="connsiteX43" fmla="*/ 130016 w 247650"/>
                              <a:gd name="connsiteY43" fmla="*/ 41434 h 76200"/>
                              <a:gd name="connsiteX44" fmla="*/ 139541 w 247650"/>
                              <a:gd name="connsiteY44" fmla="*/ 47148 h 76200"/>
                              <a:gd name="connsiteX45" fmla="*/ 144304 w 247650"/>
                              <a:gd name="connsiteY45" fmla="*/ 50006 h 76200"/>
                              <a:gd name="connsiteX46" fmla="*/ 149066 w 247650"/>
                              <a:gd name="connsiteY46" fmla="*/ 52864 h 76200"/>
                              <a:gd name="connsiteX47" fmla="*/ 153829 w 247650"/>
                              <a:gd name="connsiteY47" fmla="*/ 55721 h 76200"/>
                              <a:gd name="connsiteX48" fmla="*/ 157639 w 247650"/>
                              <a:gd name="connsiteY48" fmla="*/ 59531 h 76200"/>
                              <a:gd name="connsiteX49" fmla="*/ 165259 w 247650"/>
                              <a:gd name="connsiteY49" fmla="*/ 67151 h 76200"/>
                              <a:gd name="connsiteX50" fmla="*/ 173831 w 247650"/>
                              <a:gd name="connsiteY50" fmla="*/ 76676 h 76200"/>
                              <a:gd name="connsiteX51" fmla="*/ 246221 w 247650"/>
                              <a:gd name="connsiteY51" fmla="*/ 76676 h 76200"/>
                              <a:gd name="connsiteX52" fmla="*/ 246221 w 247650"/>
                              <a:gd name="connsiteY52" fmla="*/ 76676 h 76200"/>
                              <a:gd name="connsiteX53" fmla="*/ 242411 w 247650"/>
                              <a:gd name="connsiteY53" fmla="*/ 72866 h 76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</a:cxnLst>
                            <a:rect l="l" t="t" r="r" b="b"/>
                            <a:pathLst>
                              <a:path w="247650" h="76200">
                                <a:moveTo>
                                  <a:pt x="242411" y="72866"/>
                                </a:moveTo>
                                <a:cubicBezTo>
                                  <a:pt x="238601" y="69056"/>
                                  <a:pt x="233839" y="64294"/>
                                  <a:pt x="229076" y="59531"/>
                                </a:cubicBezTo>
                                <a:cubicBezTo>
                                  <a:pt x="224314" y="54769"/>
                                  <a:pt x="217646" y="50006"/>
                                  <a:pt x="211931" y="45244"/>
                                </a:cubicBezTo>
                                <a:cubicBezTo>
                                  <a:pt x="205264" y="40481"/>
                                  <a:pt x="198596" y="35719"/>
                                  <a:pt x="190976" y="30956"/>
                                </a:cubicBezTo>
                                <a:cubicBezTo>
                                  <a:pt x="187166" y="29051"/>
                                  <a:pt x="183356" y="26194"/>
                                  <a:pt x="179546" y="24289"/>
                                </a:cubicBezTo>
                                <a:cubicBezTo>
                                  <a:pt x="177641" y="23336"/>
                                  <a:pt x="175736" y="22384"/>
                                  <a:pt x="172879" y="21431"/>
                                </a:cubicBezTo>
                                <a:cubicBezTo>
                                  <a:pt x="170974" y="20478"/>
                                  <a:pt x="169069" y="19526"/>
                                  <a:pt x="166211" y="18573"/>
                                </a:cubicBezTo>
                                <a:cubicBezTo>
                                  <a:pt x="164306" y="17621"/>
                                  <a:pt x="161449" y="16669"/>
                                  <a:pt x="159544" y="15716"/>
                                </a:cubicBezTo>
                                <a:cubicBezTo>
                                  <a:pt x="157639" y="14764"/>
                                  <a:pt x="154781" y="13811"/>
                                  <a:pt x="152876" y="13811"/>
                                </a:cubicBezTo>
                                <a:cubicBezTo>
                                  <a:pt x="148114" y="11906"/>
                                  <a:pt x="143351" y="10953"/>
                                  <a:pt x="139541" y="10001"/>
                                </a:cubicBezTo>
                                <a:cubicBezTo>
                                  <a:pt x="137636" y="9048"/>
                                  <a:pt x="134779" y="9048"/>
                                  <a:pt x="132874" y="9048"/>
                                </a:cubicBezTo>
                                <a:cubicBezTo>
                                  <a:pt x="130969" y="9048"/>
                                  <a:pt x="128111" y="8096"/>
                                  <a:pt x="126206" y="8096"/>
                                </a:cubicBezTo>
                                <a:cubicBezTo>
                                  <a:pt x="121444" y="8096"/>
                                  <a:pt x="116681" y="7144"/>
                                  <a:pt x="112871" y="7144"/>
                                </a:cubicBezTo>
                                <a:cubicBezTo>
                                  <a:pt x="110966" y="7144"/>
                                  <a:pt x="108109" y="7144"/>
                                  <a:pt x="106204" y="7144"/>
                                </a:cubicBezTo>
                                <a:cubicBezTo>
                                  <a:pt x="104299" y="7144"/>
                                  <a:pt x="101441" y="7144"/>
                                  <a:pt x="99536" y="7144"/>
                                </a:cubicBezTo>
                                <a:cubicBezTo>
                                  <a:pt x="97631" y="7144"/>
                                  <a:pt x="94774" y="7144"/>
                                  <a:pt x="92869" y="7144"/>
                                </a:cubicBezTo>
                                <a:cubicBezTo>
                                  <a:pt x="90964" y="7144"/>
                                  <a:pt x="89059" y="8096"/>
                                  <a:pt x="86201" y="8096"/>
                                </a:cubicBezTo>
                                <a:cubicBezTo>
                                  <a:pt x="84296" y="8096"/>
                                  <a:pt x="82391" y="8096"/>
                                  <a:pt x="80486" y="9048"/>
                                </a:cubicBezTo>
                                <a:cubicBezTo>
                                  <a:pt x="78581" y="9048"/>
                                  <a:pt x="76676" y="10001"/>
                                  <a:pt x="74771" y="10001"/>
                                </a:cubicBezTo>
                                <a:cubicBezTo>
                                  <a:pt x="72866" y="10001"/>
                                  <a:pt x="70961" y="10953"/>
                                  <a:pt x="69056" y="10953"/>
                                </a:cubicBezTo>
                                <a:cubicBezTo>
                                  <a:pt x="67151" y="11906"/>
                                  <a:pt x="65246" y="11906"/>
                                  <a:pt x="63341" y="12859"/>
                                </a:cubicBezTo>
                                <a:cubicBezTo>
                                  <a:pt x="61436" y="13811"/>
                                  <a:pt x="59531" y="13811"/>
                                  <a:pt x="57626" y="14764"/>
                                </a:cubicBezTo>
                                <a:cubicBezTo>
                                  <a:pt x="55721" y="15716"/>
                                  <a:pt x="53816" y="15716"/>
                                  <a:pt x="52864" y="16669"/>
                                </a:cubicBezTo>
                                <a:cubicBezTo>
                                  <a:pt x="50006" y="17621"/>
                                  <a:pt x="46196" y="19526"/>
                                  <a:pt x="43339" y="20478"/>
                                </a:cubicBezTo>
                                <a:cubicBezTo>
                                  <a:pt x="37624" y="23336"/>
                                  <a:pt x="31909" y="25241"/>
                                  <a:pt x="28099" y="28098"/>
                                </a:cubicBezTo>
                                <a:cubicBezTo>
                                  <a:pt x="23336" y="30956"/>
                                  <a:pt x="19526" y="32861"/>
                                  <a:pt x="16669" y="34766"/>
                                </a:cubicBezTo>
                                <a:cubicBezTo>
                                  <a:pt x="10954" y="38576"/>
                                  <a:pt x="7144" y="41434"/>
                                  <a:pt x="7144" y="41434"/>
                                </a:cubicBezTo>
                                <a:cubicBezTo>
                                  <a:pt x="7144" y="41434"/>
                                  <a:pt x="10954" y="39528"/>
                                  <a:pt x="17621" y="37623"/>
                                </a:cubicBezTo>
                                <a:cubicBezTo>
                                  <a:pt x="21431" y="36671"/>
                                  <a:pt x="25241" y="34766"/>
                                  <a:pt x="30004" y="33814"/>
                                </a:cubicBezTo>
                                <a:cubicBezTo>
                                  <a:pt x="34766" y="31909"/>
                                  <a:pt x="40481" y="30956"/>
                                  <a:pt x="46196" y="30003"/>
                                </a:cubicBezTo>
                                <a:cubicBezTo>
                                  <a:pt x="49054" y="29051"/>
                                  <a:pt x="52864" y="29051"/>
                                  <a:pt x="55721" y="29051"/>
                                </a:cubicBezTo>
                                <a:cubicBezTo>
                                  <a:pt x="57626" y="29051"/>
                                  <a:pt x="58579" y="29051"/>
                                  <a:pt x="60484" y="28098"/>
                                </a:cubicBezTo>
                                <a:cubicBezTo>
                                  <a:pt x="62389" y="28098"/>
                                  <a:pt x="64294" y="28098"/>
                                  <a:pt x="65246" y="28098"/>
                                </a:cubicBezTo>
                                <a:cubicBezTo>
                                  <a:pt x="67151" y="28098"/>
                                  <a:pt x="69056" y="28098"/>
                                  <a:pt x="70009" y="28098"/>
                                </a:cubicBezTo>
                                <a:cubicBezTo>
                                  <a:pt x="71914" y="28098"/>
                                  <a:pt x="73819" y="28098"/>
                                  <a:pt x="75724" y="28098"/>
                                </a:cubicBezTo>
                                <a:cubicBezTo>
                                  <a:pt x="77629" y="28098"/>
                                  <a:pt x="79534" y="28098"/>
                                  <a:pt x="81439" y="28098"/>
                                </a:cubicBezTo>
                                <a:cubicBezTo>
                                  <a:pt x="83344" y="28098"/>
                                  <a:pt x="85249" y="28098"/>
                                  <a:pt x="87154" y="29051"/>
                                </a:cubicBezTo>
                                <a:cubicBezTo>
                                  <a:pt x="89059" y="29051"/>
                                  <a:pt x="90964" y="29051"/>
                                  <a:pt x="92869" y="30003"/>
                                </a:cubicBezTo>
                                <a:cubicBezTo>
                                  <a:pt x="94774" y="30003"/>
                                  <a:pt x="96679" y="30956"/>
                                  <a:pt x="98584" y="30956"/>
                                </a:cubicBezTo>
                                <a:cubicBezTo>
                                  <a:pt x="100489" y="30956"/>
                                  <a:pt x="102394" y="31909"/>
                                  <a:pt x="104299" y="31909"/>
                                </a:cubicBezTo>
                                <a:cubicBezTo>
                                  <a:pt x="106204" y="32861"/>
                                  <a:pt x="108109" y="32861"/>
                                  <a:pt x="110014" y="33814"/>
                                </a:cubicBezTo>
                                <a:cubicBezTo>
                                  <a:pt x="113824" y="34766"/>
                                  <a:pt x="117634" y="35719"/>
                                  <a:pt x="120491" y="37623"/>
                                </a:cubicBezTo>
                                <a:cubicBezTo>
                                  <a:pt x="122396" y="38576"/>
                                  <a:pt x="124301" y="39528"/>
                                  <a:pt x="125254" y="39528"/>
                                </a:cubicBezTo>
                                <a:cubicBezTo>
                                  <a:pt x="127159" y="40481"/>
                                  <a:pt x="129064" y="40481"/>
                                  <a:pt x="130016" y="41434"/>
                                </a:cubicBezTo>
                                <a:cubicBezTo>
                                  <a:pt x="132874" y="43339"/>
                                  <a:pt x="136684" y="45244"/>
                                  <a:pt x="139541" y="47148"/>
                                </a:cubicBezTo>
                                <a:cubicBezTo>
                                  <a:pt x="141446" y="48101"/>
                                  <a:pt x="142399" y="49053"/>
                                  <a:pt x="144304" y="50006"/>
                                </a:cubicBezTo>
                                <a:cubicBezTo>
                                  <a:pt x="146209" y="50959"/>
                                  <a:pt x="147161" y="51911"/>
                                  <a:pt x="149066" y="52864"/>
                                </a:cubicBezTo>
                                <a:cubicBezTo>
                                  <a:pt x="150971" y="53816"/>
                                  <a:pt x="151924" y="54769"/>
                                  <a:pt x="153829" y="55721"/>
                                </a:cubicBezTo>
                                <a:cubicBezTo>
                                  <a:pt x="154781" y="56673"/>
                                  <a:pt x="156686" y="57626"/>
                                  <a:pt x="157639" y="59531"/>
                                </a:cubicBezTo>
                                <a:cubicBezTo>
                                  <a:pt x="160496" y="62389"/>
                                  <a:pt x="163354" y="64294"/>
                                  <a:pt x="165259" y="67151"/>
                                </a:cubicBezTo>
                                <a:cubicBezTo>
                                  <a:pt x="168116" y="70009"/>
                                  <a:pt x="171926" y="73819"/>
                                  <a:pt x="173831" y="76676"/>
                                </a:cubicBezTo>
                                <a:lnTo>
                                  <a:pt x="246221" y="76676"/>
                                </a:lnTo>
                                <a:cubicBezTo>
                                  <a:pt x="246221" y="76676"/>
                                  <a:pt x="246221" y="76676"/>
                                  <a:pt x="246221" y="76676"/>
                                </a:cubicBezTo>
                                <a:cubicBezTo>
                                  <a:pt x="244316" y="74771"/>
                                  <a:pt x="243364" y="73819"/>
                                  <a:pt x="242411" y="7286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4" name="Freeform: Shape 2184"/>
                        <wps:cNvSpPr/>
                        <wps:spPr>
                          <a:xfrm>
                            <a:off x="325755" y="1295325"/>
                            <a:ext cx="95250" cy="19050"/>
                          </a:xfrm>
                          <a:custGeom>
                            <a:avLst/>
                            <a:gdLst>
                              <a:gd name="connsiteX0" fmla="*/ 74771 w 95250"/>
                              <a:gd name="connsiteY0" fmla="*/ 16669 h 19050"/>
                              <a:gd name="connsiteX1" fmla="*/ 64294 w 95250"/>
                              <a:gd name="connsiteY1" fmla="*/ 14764 h 19050"/>
                              <a:gd name="connsiteX2" fmla="*/ 54769 w 95250"/>
                              <a:gd name="connsiteY2" fmla="*/ 12859 h 19050"/>
                              <a:gd name="connsiteX3" fmla="*/ 38576 w 95250"/>
                              <a:gd name="connsiteY3" fmla="*/ 10953 h 19050"/>
                              <a:gd name="connsiteX4" fmla="*/ 25241 w 95250"/>
                              <a:gd name="connsiteY4" fmla="*/ 9049 h 19050"/>
                              <a:gd name="connsiteX5" fmla="*/ 15716 w 95250"/>
                              <a:gd name="connsiteY5" fmla="*/ 8096 h 19050"/>
                              <a:gd name="connsiteX6" fmla="*/ 7144 w 95250"/>
                              <a:gd name="connsiteY6" fmla="*/ 7144 h 19050"/>
                              <a:gd name="connsiteX7" fmla="*/ 14764 w 95250"/>
                              <a:gd name="connsiteY7" fmla="*/ 9049 h 19050"/>
                              <a:gd name="connsiteX8" fmla="*/ 24289 w 95250"/>
                              <a:gd name="connsiteY8" fmla="*/ 11906 h 19050"/>
                              <a:gd name="connsiteX9" fmla="*/ 37624 w 95250"/>
                              <a:gd name="connsiteY9" fmla="*/ 15716 h 19050"/>
                              <a:gd name="connsiteX10" fmla="*/ 52864 w 95250"/>
                              <a:gd name="connsiteY10" fmla="*/ 20478 h 19050"/>
                              <a:gd name="connsiteX11" fmla="*/ 90964 w 95250"/>
                              <a:gd name="connsiteY11" fmla="*/ 20478 h 19050"/>
                              <a:gd name="connsiteX12" fmla="*/ 86201 w 95250"/>
                              <a:gd name="connsiteY12" fmla="*/ 19526 h 19050"/>
                              <a:gd name="connsiteX13" fmla="*/ 74771 w 95250"/>
                              <a:gd name="connsiteY13" fmla="*/ 16669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74771" y="16669"/>
                                </a:moveTo>
                                <a:cubicBezTo>
                                  <a:pt x="70961" y="15716"/>
                                  <a:pt x="68104" y="15716"/>
                                  <a:pt x="64294" y="14764"/>
                                </a:cubicBezTo>
                                <a:cubicBezTo>
                                  <a:pt x="61436" y="13811"/>
                                  <a:pt x="57626" y="13811"/>
                                  <a:pt x="54769" y="12859"/>
                                </a:cubicBezTo>
                                <a:cubicBezTo>
                                  <a:pt x="49054" y="11906"/>
                                  <a:pt x="43339" y="10953"/>
                                  <a:pt x="38576" y="10953"/>
                                </a:cubicBezTo>
                                <a:cubicBezTo>
                                  <a:pt x="33814" y="10001"/>
                                  <a:pt x="29051" y="10001"/>
                                  <a:pt x="25241" y="9049"/>
                                </a:cubicBezTo>
                                <a:cubicBezTo>
                                  <a:pt x="21431" y="9049"/>
                                  <a:pt x="17621" y="8096"/>
                                  <a:pt x="15716" y="8096"/>
                                </a:cubicBezTo>
                                <a:cubicBezTo>
                                  <a:pt x="10001" y="7144"/>
                                  <a:pt x="7144" y="7144"/>
                                  <a:pt x="7144" y="7144"/>
                                </a:cubicBezTo>
                                <a:cubicBezTo>
                                  <a:pt x="7144" y="7144"/>
                                  <a:pt x="10001" y="8096"/>
                                  <a:pt x="14764" y="9049"/>
                                </a:cubicBezTo>
                                <a:cubicBezTo>
                                  <a:pt x="17621" y="10001"/>
                                  <a:pt x="20479" y="10953"/>
                                  <a:pt x="24289" y="11906"/>
                                </a:cubicBezTo>
                                <a:cubicBezTo>
                                  <a:pt x="28099" y="12859"/>
                                  <a:pt x="32861" y="13811"/>
                                  <a:pt x="37624" y="15716"/>
                                </a:cubicBezTo>
                                <a:cubicBezTo>
                                  <a:pt x="42386" y="16669"/>
                                  <a:pt x="47149" y="18574"/>
                                  <a:pt x="52864" y="20478"/>
                                </a:cubicBezTo>
                                <a:lnTo>
                                  <a:pt x="90964" y="20478"/>
                                </a:lnTo>
                                <a:cubicBezTo>
                                  <a:pt x="89059" y="20478"/>
                                  <a:pt x="87154" y="19526"/>
                                  <a:pt x="86201" y="19526"/>
                                </a:cubicBezTo>
                                <a:cubicBezTo>
                                  <a:pt x="82391" y="18574"/>
                                  <a:pt x="78581" y="17621"/>
                                  <a:pt x="74771" y="1666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5" name="Freeform: Shape 2185"/>
                        <wps:cNvSpPr/>
                        <wps:spPr>
                          <a:xfrm>
                            <a:off x="1173480" y="1298183"/>
                            <a:ext cx="161925" cy="19050"/>
                          </a:xfrm>
                          <a:custGeom>
                            <a:avLst/>
                            <a:gdLst>
                              <a:gd name="connsiteX0" fmla="*/ 150019 w 161925"/>
                              <a:gd name="connsiteY0" fmla="*/ 14764 h 19050"/>
                              <a:gd name="connsiteX1" fmla="*/ 145256 w 161925"/>
                              <a:gd name="connsiteY1" fmla="*/ 13811 h 19050"/>
                              <a:gd name="connsiteX2" fmla="*/ 135731 w 161925"/>
                              <a:gd name="connsiteY2" fmla="*/ 11906 h 19050"/>
                              <a:gd name="connsiteX3" fmla="*/ 117634 w 161925"/>
                              <a:gd name="connsiteY3" fmla="*/ 9049 h 19050"/>
                              <a:gd name="connsiteX4" fmla="*/ 99536 w 161925"/>
                              <a:gd name="connsiteY4" fmla="*/ 7144 h 19050"/>
                              <a:gd name="connsiteX5" fmla="*/ 82391 w 161925"/>
                              <a:gd name="connsiteY5" fmla="*/ 7144 h 19050"/>
                              <a:gd name="connsiteX6" fmla="*/ 17621 w 161925"/>
                              <a:gd name="connsiteY6" fmla="*/ 15716 h 19050"/>
                              <a:gd name="connsiteX7" fmla="*/ 10001 w 161925"/>
                              <a:gd name="connsiteY7" fmla="*/ 17621 h 19050"/>
                              <a:gd name="connsiteX8" fmla="*/ 7144 w 161925"/>
                              <a:gd name="connsiteY8" fmla="*/ 18574 h 19050"/>
                              <a:gd name="connsiteX9" fmla="*/ 159544 w 161925"/>
                              <a:gd name="connsiteY9" fmla="*/ 18574 h 19050"/>
                              <a:gd name="connsiteX10" fmla="*/ 154781 w 161925"/>
                              <a:gd name="connsiteY10" fmla="*/ 16669 h 19050"/>
                              <a:gd name="connsiteX11" fmla="*/ 150019 w 161925"/>
                              <a:gd name="connsiteY11" fmla="*/ 14764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61925" h="19050">
                                <a:moveTo>
                                  <a:pt x="150019" y="14764"/>
                                </a:moveTo>
                                <a:cubicBezTo>
                                  <a:pt x="148114" y="14764"/>
                                  <a:pt x="147161" y="13811"/>
                                  <a:pt x="145256" y="13811"/>
                                </a:cubicBezTo>
                                <a:cubicBezTo>
                                  <a:pt x="142399" y="12859"/>
                                  <a:pt x="139541" y="12859"/>
                                  <a:pt x="135731" y="11906"/>
                                </a:cubicBezTo>
                                <a:cubicBezTo>
                                  <a:pt x="130016" y="10954"/>
                                  <a:pt x="123349" y="10001"/>
                                  <a:pt x="117634" y="9049"/>
                                </a:cubicBezTo>
                                <a:cubicBezTo>
                                  <a:pt x="111919" y="8096"/>
                                  <a:pt x="105251" y="8096"/>
                                  <a:pt x="99536" y="7144"/>
                                </a:cubicBezTo>
                                <a:cubicBezTo>
                                  <a:pt x="93821" y="7144"/>
                                  <a:pt x="88106" y="7144"/>
                                  <a:pt x="82391" y="7144"/>
                                </a:cubicBezTo>
                                <a:cubicBezTo>
                                  <a:pt x="59531" y="7144"/>
                                  <a:pt x="37624" y="10954"/>
                                  <a:pt x="17621" y="15716"/>
                                </a:cubicBezTo>
                                <a:cubicBezTo>
                                  <a:pt x="14764" y="16669"/>
                                  <a:pt x="12859" y="16669"/>
                                  <a:pt x="10001" y="17621"/>
                                </a:cubicBezTo>
                                <a:cubicBezTo>
                                  <a:pt x="9049" y="17621"/>
                                  <a:pt x="8096" y="18574"/>
                                  <a:pt x="7144" y="18574"/>
                                </a:cubicBezTo>
                                <a:lnTo>
                                  <a:pt x="159544" y="18574"/>
                                </a:lnTo>
                                <a:cubicBezTo>
                                  <a:pt x="157639" y="17621"/>
                                  <a:pt x="155734" y="17621"/>
                                  <a:pt x="154781" y="16669"/>
                                </a:cubicBezTo>
                                <a:lnTo>
                                  <a:pt x="150019" y="1476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6" name="Freeform: Shape 2186"/>
                        <wps:cNvSpPr/>
                        <wps:spPr>
                          <a:xfrm>
                            <a:off x="5715" y="1043627"/>
                            <a:ext cx="228600" cy="219075"/>
                          </a:xfrm>
                          <a:custGeom>
                            <a:avLst/>
                            <a:gdLst>
                              <a:gd name="connsiteX0" fmla="*/ 27146 w 228600"/>
                              <a:gd name="connsiteY0" fmla="*/ 115014 h 219075"/>
                              <a:gd name="connsiteX1" fmla="*/ 33814 w 228600"/>
                              <a:gd name="connsiteY1" fmla="*/ 104537 h 219075"/>
                              <a:gd name="connsiteX2" fmla="*/ 41434 w 228600"/>
                              <a:gd name="connsiteY2" fmla="*/ 95012 h 219075"/>
                              <a:gd name="connsiteX3" fmla="*/ 45244 w 228600"/>
                              <a:gd name="connsiteY3" fmla="*/ 90249 h 219075"/>
                              <a:gd name="connsiteX4" fmla="*/ 47149 w 228600"/>
                              <a:gd name="connsiteY4" fmla="*/ 88344 h 219075"/>
                              <a:gd name="connsiteX5" fmla="*/ 49054 w 228600"/>
                              <a:gd name="connsiteY5" fmla="*/ 86439 h 219075"/>
                              <a:gd name="connsiteX6" fmla="*/ 53816 w 228600"/>
                              <a:gd name="connsiteY6" fmla="*/ 82629 h 219075"/>
                              <a:gd name="connsiteX7" fmla="*/ 58579 w 228600"/>
                              <a:gd name="connsiteY7" fmla="*/ 78819 h 219075"/>
                              <a:gd name="connsiteX8" fmla="*/ 62389 w 228600"/>
                              <a:gd name="connsiteY8" fmla="*/ 75962 h 219075"/>
                              <a:gd name="connsiteX9" fmla="*/ 65246 w 228600"/>
                              <a:gd name="connsiteY9" fmla="*/ 74057 h 219075"/>
                              <a:gd name="connsiteX10" fmla="*/ 70009 w 228600"/>
                              <a:gd name="connsiteY10" fmla="*/ 70247 h 219075"/>
                              <a:gd name="connsiteX11" fmla="*/ 90964 w 228600"/>
                              <a:gd name="connsiteY11" fmla="*/ 60722 h 219075"/>
                              <a:gd name="connsiteX12" fmla="*/ 111919 w 228600"/>
                              <a:gd name="connsiteY12" fmla="*/ 56912 h 219075"/>
                              <a:gd name="connsiteX13" fmla="*/ 130016 w 228600"/>
                              <a:gd name="connsiteY13" fmla="*/ 59769 h 219075"/>
                              <a:gd name="connsiteX14" fmla="*/ 131921 w 228600"/>
                              <a:gd name="connsiteY14" fmla="*/ 60722 h 219075"/>
                              <a:gd name="connsiteX15" fmla="*/ 133826 w 228600"/>
                              <a:gd name="connsiteY15" fmla="*/ 61674 h 219075"/>
                              <a:gd name="connsiteX16" fmla="*/ 135731 w 228600"/>
                              <a:gd name="connsiteY16" fmla="*/ 62627 h 219075"/>
                              <a:gd name="connsiteX17" fmla="*/ 137636 w 228600"/>
                              <a:gd name="connsiteY17" fmla="*/ 63579 h 219075"/>
                              <a:gd name="connsiteX18" fmla="*/ 139541 w 228600"/>
                              <a:gd name="connsiteY18" fmla="*/ 64532 h 219075"/>
                              <a:gd name="connsiteX19" fmla="*/ 140494 w 228600"/>
                              <a:gd name="connsiteY19" fmla="*/ 65485 h 219075"/>
                              <a:gd name="connsiteX20" fmla="*/ 141446 w 228600"/>
                              <a:gd name="connsiteY20" fmla="*/ 66437 h 219075"/>
                              <a:gd name="connsiteX21" fmla="*/ 142399 w 228600"/>
                              <a:gd name="connsiteY21" fmla="*/ 67389 h 219075"/>
                              <a:gd name="connsiteX22" fmla="*/ 143351 w 228600"/>
                              <a:gd name="connsiteY22" fmla="*/ 67389 h 219075"/>
                              <a:gd name="connsiteX23" fmla="*/ 143351 w 228600"/>
                              <a:gd name="connsiteY23" fmla="*/ 67389 h 219075"/>
                              <a:gd name="connsiteX24" fmla="*/ 144304 w 228600"/>
                              <a:gd name="connsiteY24" fmla="*/ 68342 h 219075"/>
                              <a:gd name="connsiteX25" fmla="*/ 149066 w 228600"/>
                              <a:gd name="connsiteY25" fmla="*/ 73104 h 219075"/>
                              <a:gd name="connsiteX26" fmla="*/ 149066 w 228600"/>
                              <a:gd name="connsiteY26" fmla="*/ 73104 h 219075"/>
                              <a:gd name="connsiteX27" fmla="*/ 148114 w 228600"/>
                              <a:gd name="connsiteY27" fmla="*/ 72152 h 219075"/>
                              <a:gd name="connsiteX28" fmla="*/ 148114 w 228600"/>
                              <a:gd name="connsiteY28" fmla="*/ 72152 h 219075"/>
                              <a:gd name="connsiteX29" fmla="*/ 148114 w 228600"/>
                              <a:gd name="connsiteY29" fmla="*/ 72152 h 219075"/>
                              <a:gd name="connsiteX30" fmla="*/ 149066 w 228600"/>
                              <a:gd name="connsiteY30" fmla="*/ 73104 h 219075"/>
                              <a:gd name="connsiteX31" fmla="*/ 150019 w 228600"/>
                              <a:gd name="connsiteY31" fmla="*/ 75010 h 219075"/>
                              <a:gd name="connsiteX32" fmla="*/ 152876 w 228600"/>
                              <a:gd name="connsiteY32" fmla="*/ 78819 h 219075"/>
                              <a:gd name="connsiteX33" fmla="*/ 153829 w 228600"/>
                              <a:gd name="connsiteY33" fmla="*/ 80724 h 219075"/>
                              <a:gd name="connsiteX34" fmla="*/ 154781 w 228600"/>
                              <a:gd name="connsiteY34" fmla="*/ 82629 h 219075"/>
                              <a:gd name="connsiteX35" fmla="*/ 157639 w 228600"/>
                              <a:gd name="connsiteY35" fmla="*/ 108347 h 219075"/>
                              <a:gd name="connsiteX36" fmla="*/ 151924 w 228600"/>
                              <a:gd name="connsiteY36" fmla="*/ 118824 h 219075"/>
                              <a:gd name="connsiteX37" fmla="*/ 144304 w 228600"/>
                              <a:gd name="connsiteY37" fmla="*/ 126444 h 219075"/>
                              <a:gd name="connsiteX38" fmla="*/ 143351 w 228600"/>
                              <a:gd name="connsiteY38" fmla="*/ 127397 h 219075"/>
                              <a:gd name="connsiteX39" fmla="*/ 111919 w 228600"/>
                              <a:gd name="connsiteY39" fmla="*/ 78819 h 219075"/>
                              <a:gd name="connsiteX40" fmla="*/ 35719 w 228600"/>
                              <a:gd name="connsiteY40" fmla="*/ 123587 h 219075"/>
                              <a:gd name="connsiteX41" fmla="*/ 147161 w 228600"/>
                              <a:gd name="connsiteY41" fmla="*/ 212169 h 219075"/>
                              <a:gd name="connsiteX42" fmla="*/ 174784 w 228600"/>
                              <a:gd name="connsiteY42" fmla="*/ 200739 h 219075"/>
                              <a:gd name="connsiteX43" fmla="*/ 198596 w 228600"/>
                              <a:gd name="connsiteY43" fmla="*/ 180737 h 219075"/>
                              <a:gd name="connsiteX44" fmla="*/ 216694 w 228600"/>
                              <a:gd name="connsiteY44" fmla="*/ 153114 h 219075"/>
                              <a:gd name="connsiteX45" fmla="*/ 226219 w 228600"/>
                              <a:gd name="connsiteY45" fmla="*/ 118824 h 219075"/>
                              <a:gd name="connsiteX46" fmla="*/ 223361 w 228600"/>
                              <a:gd name="connsiteY46" fmla="*/ 81677 h 219075"/>
                              <a:gd name="connsiteX47" fmla="*/ 206216 w 228600"/>
                              <a:gd name="connsiteY47" fmla="*/ 48339 h 219075"/>
                              <a:gd name="connsiteX48" fmla="*/ 203359 w 228600"/>
                              <a:gd name="connsiteY48" fmla="*/ 44529 h 219075"/>
                              <a:gd name="connsiteX49" fmla="*/ 200501 w 228600"/>
                              <a:gd name="connsiteY49" fmla="*/ 40719 h 219075"/>
                              <a:gd name="connsiteX50" fmla="*/ 193834 w 228600"/>
                              <a:gd name="connsiteY50" fmla="*/ 34052 h 219075"/>
                              <a:gd name="connsiteX51" fmla="*/ 190024 w 228600"/>
                              <a:gd name="connsiteY51" fmla="*/ 31194 h 219075"/>
                              <a:gd name="connsiteX52" fmla="*/ 188119 w 228600"/>
                              <a:gd name="connsiteY52" fmla="*/ 29289 h 219075"/>
                              <a:gd name="connsiteX53" fmla="*/ 187166 w 228600"/>
                              <a:gd name="connsiteY53" fmla="*/ 28337 h 219075"/>
                              <a:gd name="connsiteX54" fmla="*/ 187166 w 228600"/>
                              <a:gd name="connsiteY54" fmla="*/ 28337 h 219075"/>
                              <a:gd name="connsiteX55" fmla="*/ 186214 w 228600"/>
                              <a:gd name="connsiteY55" fmla="*/ 27385 h 219075"/>
                              <a:gd name="connsiteX56" fmla="*/ 186214 w 228600"/>
                              <a:gd name="connsiteY56" fmla="*/ 27385 h 219075"/>
                              <a:gd name="connsiteX57" fmla="*/ 180499 w 228600"/>
                              <a:gd name="connsiteY57" fmla="*/ 23574 h 219075"/>
                              <a:gd name="connsiteX58" fmla="*/ 179546 w 228600"/>
                              <a:gd name="connsiteY58" fmla="*/ 22622 h 219075"/>
                              <a:gd name="connsiteX59" fmla="*/ 178594 w 228600"/>
                              <a:gd name="connsiteY59" fmla="*/ 21669 h 219075"/>
                              <a:gd name="connsiteX60" fmla="*/ 176689 w 228600"/>
                              <a:gd name="connsiteY60" fmla="*/ 20717 h 219075"/>
                              <a:gd name="connsiteX61" fmla="*/ 171926 w 228600"/>
                              <a:gd name="connsiteY61" fmla="*/ 17860 h 219075"/>
                              <a:gd name="connsiteX62" fmla="*/ 170021 w 228600"/>
                              <a:gd name="connsiteY62" fmla="*/ 16907 h 219075"/>
                              <a:gd name="connsiteX63" fmla="*/ 168116 w 228600"/>
                              <a:gd name="connsiteY63" fmla="*/ 15954 h 219075"/>
                              <a:gd name="connsiteX64" fmla="*/ 163354 w 228600"/>
                              <a:gd name="connsiteY64" fmla="*/ 14049 h 219075"/>
                              <a:gd name="connsiteX65" fmla="*/ 158591 w 228600"/>
                              <a:gd name="connsiteY65" fmla="*/ 12144 h 219075"/>
                              <a:gd name="connsiteX66" fmla="*/ 153829 w 228600"/>
                              <a:gd name="connsiteY66" fmla="*/ 11192 h 219075"/>
                              <a:gd name="connsiteX67" fmla="*/ 149066 w 228600"/>
                              <a:gd name="connsiteY67" fmla="*/ 10239 h 219075"/>
                              <a:gd name="connsiteX68" fmla="*/ 144304 w 228600"/>
                              <a:gd name="connsiteY68" fmla="*/ 9287 h 219075"/>
                              <a:gd name="connsiteX69" fmla="*/ 107156 w 228600"/>
                              <a:gd name="connsiteY69" fmla="*/ 9287 h 219075"/>
                              <a:gd name="connsiteX70" fmla="*/ 73819 w 228600"/>
                              <a:gd name="connsiteY70" fmla="*/ 20717 h 219075"/>
                              <a:gd name="connsiteX71" fmla="*/ 46196 w 228600"/>
                              <a:gd name="connsiteY71" fmla="*/ 39767 h 219075"/>
                              <a:gd name="connsiteX72" fmla="*/ 40481 w 228600"/>
                              <a:gd name="connsiteY72" fmla="*/ 45482 h 219075"/>
                              <a:gd name="connsiteX73" fmla="*/ 37624 w 228600"/>
                              <a:gd name="connsiteY73" fmla="*/ 48339 h 219075"/>
                              <a:gd name="connsiteX74" fmla="*/ 34766 w 228600"/>
                              <a:gd name="connsiteY74" fmla="*/ 51197 h 219075"/>
                              <a:gd name="connsiteX75" fmla="*/ 29051 w 228600"/>
                              <a:gd name="connsiteY75" fmla="*/ 56912 h 219075"/>
                              <a:gd name="connsiteX76" fmla="*/ 24289 w 228600"/>
                              <a:gd name="connsiteY76" fmla="*/ 63579 h 219075"/>
                              <a:gd name="connsiteX77" fmla="*/ 22384 w 228600"/>
                              <a:gd name="connsiteY77" fmla="*/ 66437 h 219075"/>
                              <a:gd name="connsiteX78" fmla="*/ 20479 w 228600"/>
                              <a:gd name="connsiteY78" fmla="*/ 69294 h 219075"/>
                              <a:gd name="connsiteX79" fmla="*/ 16669 w 228600"/>
                              <a:gd name="connsiteY79" fmla="*/ 75962 h 219075"/>
                              <a:gd name="connsiteX80" fmla="*/ 9049 w 228600"/>
                              <a:gd name="connsiteY80" fmla="*/ 89297 h 219075"/>
                              <a:gd name="connsiteX81" fmla="*/ 7144 w 228600"/>
                              <a:gd name="connsiteY81" fmla="*/ 92154 h 219075"/>
                              <a:gd name="connsiteX82" fmla="*/ 7144 w 228600"/>
                              <a:gd name="connsiteY82" fmla="*/ 166449 h 219075"/>
                              <a:gd name="connsiteX83" fmla="*/ 23336 w 228600"/>
                              <a:gd name="connsiteY83" fmla="*/ 127397 h 219075"/>
                              <a:gd name="connsiteX84" fmla="*/ 27146 w 228600"/>
                              <a:gd name="connsiteY84" fmla="*/ 115014 h 219075"/>
                              <a:gd name="connsiteX85" fmla="*/ 147161 w 228600"/>
                              <a:gd name="connsiteY85" fmla="*/ 74057 h 219075"/>
                              <a:gd name="connsiteX86" fmla="*/ 147161 w 228600"/>
                              <a:gd name="connsiteY86" fmla="*/ 74057 h 219075"/>
                              <a:gd name="connsiteX87" fmla="*/ 147161 w 228600"/>
                              <a:gd name="connsiteY87" fmla="*/ 74057 h 219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</a:cxnLst>
                            <a:rect l="l" t="t" r="r" b="b"/>
                            <a:pathLst>
                              <a:path w="228600" h="219075">
                                <a:moveTo>
                                  <a:pt x="27146" y="115014"/>
                                </a:moveTo>
                                <a:cubicBezTo>
                                  <a:pt x="29051" y="111204"/>
                                  <a:pt x="31909" y="108347"/>
                                  <a:pt x="33814" y="104537"/>
                                </a:cubicBezTo>
                                <a:cubicBezTo>
                                  <a:pt x="36671" y="101679"/>
                                  <a:pt x="38576" y="97869"/>
                                  <a:pt x="41434" y="95012"/>
                                </a:cubicBezTo>
                                <a:cubicBezTo>
                                  <a:pt x="42386" y="93107"/>
                                  <a:pt x="44291" y="92154"/>
                                  <a:pt x="45244" y="90249"/>
                                </a:cubicBezTo>
                                <a:cubicBezTo>
                                  <a:pt x="46196" y="89297"/>
                                  <a:pt x="46196" y="88344"/>
                                  <a:pt x="47149" y="88344"/>
                                </a:cubicBezTo>
                                <a:lnTo>
                                  <a:pt x="49054" y="86439"/>
                                </a:lnTo>
                                <a:lnTo>
                                  <a:pt x="53816" y="82629"/>
                                </a:lnTo>
                                <a:lnTo>
                                  <a:pt x="58579" y="78819"/>
                                </a:lnTo>
                                <a:lnTo>
                                  <a:pt x="62389" y="75962"/>
                                </a:lnTo>
                                <a:cubicBezTo>
                                  <a:pt x="63341" y="75010"/>
                                  <a:pt x="64294" y="75010"/>
                                  <a:pt x="65246" y="74057"/>
                                </a:cubicBezTo>
                                <a:lnTo>
                                  <a:pt x="70009" y="70247"/>
                                </a:lnTo>
                                <a:cubicBezTo>
                                  <a:pt x="76676" y="66437"/>
                                  <a:pt x="83344" y="62627"/>
                                  <a:pt x="90964" y="60722"/>
                                </a:cubicBezTo>
                                <a:cubicBezTo>
                                  <a:pt x="97631" y="58817"/>
                                  <a:pt x="105251" y="56912"/>
                                  <a:pt x="111919" y="56912"/>
                                </a:cubicBezTo>
                                <a:cubicBezTo>
                                  <a:pt x="118586" y="56912"/>
                                  <a:pt x="125254" y="57864"/>
                                  <a:pt x="130016" y="59769"/>
                                </a:cubicBezTo>
                                <a:cubicBezTo>
                                  <a:pt x="130969" y="59769"/>
                                  <a:pt x="130969" y="59769"/>
                                  <a:pt x="131921" y="60722"/>
                                </a:cubicBezTo>
                                <a:lnTo>
                                  <a:pt x="133826" y="61674"/>
                                </a:lnTo>
                                <a:lnTo>
                                  <a:pt x="135731" y="62627"/>
                                </a:lnTo>
                                <a:cubicBezTo>
                                  <a:pt x="136684" y="62627"/>
                                  <a:pt x="136684" y="63579"/>
                                  <a:pt x="137636" y="63579"/>
                                </a:cubicBezTo>
                                <a:lnTo>
                                  <a:pt x="139541" y="64532"/>
                                </a:lnTo>
                                <a:cubicBezTo>
                                  <a:pt x="139541" y="64532"/>
                                  <a:pt x="140494" y="64532"/>
                                  <a:pt x="140494" y="65485"/>
                                </a:cubicBezTo>
                                <a:lnTo>
                                  <a:pt x="141446" y="66437"/>
                                </a:lnTo>
                                <a:cubicBezTo>
                                  <a:pt x="141446" y="66437"/>
                                  <a:pt x="142399" y="67389"/>
                                  <a:pt x="142399" y="67389"/>
                                </a:cubicBezTo>
                                <a:lnTo>
                                  <a:pt x="143351" y="67389"/>
                                </a:lnTo>
                                <a:lnTo>
                                  <a:pt x="143351" y="67389"/>
                                </a:lnTo>
                                <a:lnTo>
                                  <a:pt x="144304" y="68342"/>
                                </a:lnTo>
                                <a:cubicBezTo>
                                  <a:pt x="146209" y="70247"/>
                                  <a:pt x="147161" y="71199"/>
                                  <a:pt x="149066" y="73104"/>
                                </a:cubicBezTo>
                                <a:lnTo>
                                  <a:pt x="149066" y="73104"/>
                                </a:lnTo>
                                <a:cubicBezTo>
                                  <a:pt x="149066" y="73104"/>
                                  <a:pt x="148114" y="73104"/>
                                  <a:pt x="148114" y="72152"/>
                                </a:cubicBezTo>
                                <a:lnTo>
                                  <a:pt x="148114" y="72152"/>
                                </a:lnTo>
                                <a:lnTo>
                                  <a:pt x="148114" y="72152"/>
                                </a:lnTo>
                                <a:lnTo>
                                  <a:pt x="149066" y="73104"/>
                                </a:lnTo>
                                <a:lnTo>
                                  <a:pt x="150019" y="75010"/>
                                </a:lnTo>
                                <a:cubicBezTo>
                                  <a:pt x="150971" y="75962"/>
                                  <a:pt x="151924" y="77867"/>
                                  <a:pt x="152876" y="78819"/>
                                </a:cubicBezTo>
                                <a:cubicBezTo>
                                  <a:pt x="152876" y="79772"/>
                                  <a:pt x="153829" y="79772"/>
                                  <a:pt x="153829" y="80724"/>
                                </a:cubicBezTo>
                                <a:lnTo>
                                  <a:pt x="154781" y="82629"/>
                                </a:lnTo>
                                <a:cubicBezTo>
                                  <a:pt x="159544" y="92154"/>
                                  <a:pt x="159544" y="100727"/>
                                  <a:pt x="157639" y="108347"/>
                                </a:cubicBezTo>
                                <a:cubicBezTo>
                                  <a:pt x="156686" y="112157"/>
                                  <a:pt x="154781" y="115967"/>
                                  <a:pt x="151924" y="118824"/>
                                </a:cubicBezTo>
                                <a:cubicBezTo>
                                  <a:pt x="150019" y="121682"/>
                                  <a:pt x="147161" y="124539"/>
                                  <a:pt x="144304" y="126444"/>
                                </a:cubicBezTo>
                                <a:cubicBezTo>
                                  <a:pt x="144304" y="126444"/>
                                  <a:pt x="143351" y="127397"/>
                                  <a:pt x="143351" y="127397"/>
                                </a:cubicBezTo>
                                <a:cubicBezTo>
                                  <a:pt x="146209" y="113110"/>
                                  <a:pt x="141446" y="85487"/>
                                  <a:pt x="111919" y="78819"/>
                                </a:cubicBezTo>
                                <a:cubicBezTo>
                                  <a:pt x="85249" y="73104"/>
                                  <a:pt x="46196" y="89297"/>
                                  <a:pt x="35719" y="123587"/>
                                </a:cubicBezTo>
                                <a:cubicBezTo>
                                  <a:pt x="20479" y="170260"/>
                                  <a:pt x="62389" y="238839"/>
                                  <a:pt x="147161" y="212169"/>
                                </a:cubicBezTo>
                                <a:cubicBezTo>
                                  <a:pt x="156686" y="209312"/>
                                  <a:pt x="166211" y="205502"/>
                                  <a:pt x="174784" y="200739"/>
                                </a:cubicBezTo>
                                <a:cubicBezTo>
                                  <a:pt x="183356" y="195024"/>
                                  <a:pt x="191929" y="188357"/>
                                  <a:pt x="198596" y="180737"/>
                                </a:cubicBezTo>
                                <a:cubicBezTo>
                                  <a:pt x="206216" y="173117"/>
                                  <a:pt x="211931" y="163592"/>
                                  <a:pt x="216694" y="153114"/>
                                </a:cubicBezTo>
                                <a:cubicBezTo>
                                  <a:pt x="221456" y="142637"/>
                                  <a:pt x="224314" y="131207"/>
                                  <a:pt x="226219" y="118824"/>
                                </a:cubicBezTo>
                                <a:cubicBezTo>
                                  <a:pt x="227171" y="106442"/>
                                  <a:pt x="226219" y="94060"/>
                                  <a:pt x="223361" y="81677"/>
                                </a:cubicBezTo>
                                <a:cubicBezTo>
                                  <a:pt x="219551" y="69294"/>
                                  <a:pt x="213836" y="57864"/>
                                  <a:pt x="206216" y="48339"/>
                                </a:cubicBezTo>
                                <a:lnTo>
                                  <a:pt x="203359" y="44529"/>
                                </a:lnTo>
                                <a:cubicBezTo>
                                  <a:pt x="202406" y="43577"/>
                                  <a:pt x="201454" y="42624"/>
                                  <a:pt x="200501" y="40719"/>
                                </a:cubicBezTo>
                                <a:cubicBezTo>
                                  <a:pt x="198596" y="38814"/>
                                  <a:pt x="196691" y="35957"/>
                                  <a:pt x="193834" y="34052"/>
                                </a:cubicBezTo>
                                <a:lnTo>
                                  <a:pt x="190024" y="31194"/>
                                </a:lnTo>
                                <a:lnTo>
                                  <a:pt x="188119" y="29289"/>
                                </a:lnTo>
                                <a:lnTo>
                                  <a:pt x="187166" y="28337"/>
                                </a:lnTo>
                                <a:lnTo>
                                  <a:pt x="187166" y="28337"/>
                                </a:lnTo>
                                <a:cubicBezTo>
                                  <a:pt x="184309" y="26432"/>
                                  <a:pt x="186214" y="27385"/>
                                  <a:pt x="186214" y="27385"/>
                                </a:cubicBezTo>
                                <a:lnTo>
                                  <a:pt x="186214" y="27385"/>
                                </a:lnTo>
                                <a:cubicBezTo>
                                  <a:pt x="184309" y="26432"/>
                                  <a:pt x="182404" y="24527"/>
                                  <a:pt x="180499" y="23574"/>
                                </a:cubicBezTo>
                                <a:lnTo>
                                  <a:pt x="179546" y="22622"/>
                                </a:lnTo>
                                <a:lnTo>
                                  <a:pt x="178594" y="21669"/>
                                </a:lnTo>
                                <a:lnTo>
                                  <a:pt x="176689" y="20717"/>
                                </a:lnTo>
                                <a:cubicBezTo>
                                  <a:pt x="174784" y="19764"/>
                                  <a:pt x="173831" y="18812"/>
                                  <a:pt x="171926" y="17860"/>
                                </a:cubicBezTo>
                                <a:lnTo>
                                  <a:pt x="170021" y="16907"/>
                                </a:lnTo>
                                <a:cubicBezTo>
                                  <a:pt x="169069" y="16907"/>
                                  <a:pt x="168116" y="15954"/>
                                  <a:pt x="168116" y="15954"/>
                                </a:cubicBezTo>
                                <a:lnTo>
                                  <a:pt x="163354" y="14049"/>
                                </a:lnTo>
                                <a:cubicBezTo>
                                  <a:pt x="161449" y="13097"/>
                                  <a:pt x="160496" y="13097"/>
                                  <a:pt x="158591" y="12144"/>
                                </a:cubicBezTo>
                                <a:lnTo>
                                  <a:pt x="153829" y="11192"/>
                                </a:lnTo>
                                <a:lnTo>
                                  <a:pt x="149066" y="10239"/>
                                </a:lnTo>
                                <a:cubicBezTo>
                                  <a:pt x="147161" y="10239"/>
                                  <a:pt x="146209" y="9287"/>
                                  <a:pt x="144304" y="9287"/>
                                </a:cubicBezTo>
                                <a:cubicBezTo>
                                  <a:pt x="131921" y="6429"/>
                                  <a:pt x="119539" y="6429"/>
                                  <a:pt x="107156" y="9287"/>
                                </a:cubicBezTo>
                                <a:cubicBezTo>
                                  <a:pt x="94774" y="11192"/>
                                  <a:pt x="84296" y="15002"/>
                                  <a:pt x="73819" y="20717"/>
                                </a:cubicBezTo>
                                <a:cubicBezTo>
                                  <a:pt x="63341" y="26432"/>
                                  <a:pt x="54769" y="32147"/>
                                  <a:pt x="46196" y="39767"/>
                                </a:cubicBezTo>
                                <a:lnTo>
                                  <a:pt x="40481" y="45482"/>
                                </a:lnTo>
                                <a:cubicBezTo>
                                  <a:pt x="39529" y="46435"/>
                                  <a:pt x="38576" y="47387"/>
                                  <a:pt x="37624" y="48339"/>
                                </a:cubicBezTo>
                                <a:lnTo>
                                  <a:pt x="34766" y="51197"/>
                                </a:lnTo>
                                <a:cubicBezTo>
                                  <a:pt x="32861" y="53102"/>
                                  <a:pt x="30956" y="55007"/>
                                  <a:pt x="29051" y="56912"/>
                                </a:cubicBezTo>
                                <a:cubicBezTo>
                                  <a:pt x="27146" y="58817"/>
                                  <a:pt x="26194" y="60722"/>
                                  <a:pt x="24289" y="63579"/>
                                </a:cubicBezTo>
                                <a:lnTo>
                                  <a:pt x="22384" y="66437"/>
                                </a:lnTo>
                                <a:cubicBezTo>
                                  <a:pt x="21431" y="67389"/>
                                  <a:pt x="20479" y="68342"/>
                                  <a:pt x="20479" y="69294"/>
                                </a:cubicBezTo>
                                <a:cubicBezTo>
                                  <a:pt x="19526" y="71199"/>
                                  <a:pt x="17621" y="73104"/>
                                  <a:pt x="16669" y="75962"/>
                                </a:cubicBezTo>
                                <a:cubicBezTo>
                                  <a:pt x="13811" y="79772"/>
                                  <a:pt x="11906" y="84535"/>
                                  <a:pt x="9049" y="89297"/>
                                </a:cubicBezTo>
                                <a:cubicBezTo>
                                  <a:pt x="8096" y="90249"/>
                                  <a:pt x="8096" y="91202"/>
                                  <a:pt x="7144" y="92154"/>
                                </a:cubicBezTo>
                                <a:lnTo>
                                  <a:pt x="7144" y="166449"/>
                                </a:lnTo>
                                <a:cubicBezTo>
                                  <a:pt x="10954" y="153114"/>
                                  <a:pt x="16669" y="139779"/>
                                  <a:pt x="23336" y="127397"/>
                                </a:cubicBezTo>
                                <a:cubicBezTo>
                                  <a:pt x="23336" y="122635"/>
                                  <a:pt x="25241" y="118824"/>
                                  <a:pt x="27146" y="115014"/>
                                </a:cubicBezTo>
                                <a:close/>
                                <a:moveTo>
                                  <a:pt x="147161" y="74057"/>
                                </a:moveTo>
                                <a:lnTo>
                                  <a:pt x="147161" y="74057"/>
                                </a:lnTo>
                                <a:cubicBezTo>
                                  <a:pt x="147161" y="73104"/>
                                  <a:pt x="147161" y="73104"/>
                                  <a:pt x="147161" y="7405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7" name="Freeform: Shape 2187"/>
                        <wps:cNvSpPr/>
                        <wps:spPr>
                          <a:xfrm>
                            <a:off x="478155" y="1305803"/>
                            <a:ext cx="28575" cy="9525"/>
                          </a:xfrm>
                          <a:custGeom>
                            <a:avLst/>
                            <a:gdLst>
                              <a:gd name="connsiteX0" fmla="*/ 7144 w 28575"/>
                              <a:gd name="connsiteY0" fmla="*/ 7144 h 9525"/>
                              <a:gd name="connsiteX1" fmla="*/ 12859 w 28575"/>
                              <a:gd name="connsiteY1" fmla="*/ 9049 h 9525"/>
                              <a:gd name="connsiteX2" fmla="*/ 13811 w 28575"/>
                              <a:gd name="connsiteY2" fmla="*/ 9049 h 9525"/>
                              <a:gd name="connsiteX3" fmla="*/ 21431 w 28575"/>
                              <a:gd name="connsiteY3" fmla="*/ 9049 h 9525"/>
                              <a:gd name="connsiteX4" fmla="*/ 12859 w 28575"/>
                              <a:gd name="connsiteY4" fmla="*/ 8097 h 9525"/>
                              <a:gd name="connsiteX5" fmla="*/ 7144 w 28575"/>
                              <a:gd name="connsiteY5" fmla="*/ 7144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575" h="9525">
                                <a:moveTo>
                                  <a:pt x="7144" y="7144"/>
                                </a:moveTo>
                                <a:cubicBezTo>
                                  <a:pt x="7144" y="7144"/>
                                  <a:pt x="9049" y="8097"/>
                                  <a:pt x="12859" y="9049"/>
                                </a:cubicBezTo>
                                <a:cubicBezTo>
                                  <a:pt x="12859" y="9049"/>
                                  <a:pt x="12859" y="9049"/>
                                  <a:pt x="13811" y="9049"/>
                                </a:cubicBezTo>
                                <a:lnTo>
                                  <a:pt x="21431" y="9049"/>
                                </a:lnTo>
                                <a:cubicBezTo>
                                  <a:pt x="17621" y="8097"/>
                                  <a:pt x="14764" y="8097"/>
                                  <a:pt x="12859" y="8097"/>
                                </a:cubicBezTo>
                                <a:cubicBezTo>
                                  <a:pt x="9049" y="8097"/>
                                  <a:pt x="7144" y="7144"/>
                                  <a:pt x="7144" y="71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8" name="Freeform: Shape 2188"/>
                        <wps:cNvSpPr/>
                        <wps:spPr>
                          <a:xfrm>
                            <a:off x="4763" y="86603"/>
                            <a:ext cx="314325" cy="495300"/>
                          </a:xfrm>
                          <a:custGeom>
                            <a:avLst/>
                            <a:gdLst>
                              <a:gd name="connsiteX0" fmla="*/ 44291 w 314325"/>
                              <a:gd name="connsiteY0" fmla="*/ 124301 h 495300"/>
                              <a:gd name="connsiteX1" fmla="*/ 50006 w 314325"/>
                              <a:gd name="connsiteY1" fmla="*/ 125254 h 495300"/>
                              <a:gd name="connsiteX2" fmla="*/ 57626 w 314325"/>
                              <a:gd name="connsiteY2" fmla="*/ 126206 h 495300"/>
                              <a:gd name="connsiteX3" fmla="*/ 62389 w 314325"/>
                              <a:gd name="connsiteY3" fmla="*/ 127159 h 495300"/>
                              <a:gd name="connsiteX4" fmla="*/ 64294 w 314325"/>
                              <a:gd name="connsiteY4" fmla="*/ 127159 h 495300"/>
                              <a:gd name="connsiteX5" fmla="*/ 66199 w 314325"/>
                              <a:gd name="connsiteY5" fmla="*/ 127159 h 495300"/>
                              <a:gd name="connsiteX6" fmla="*/ 76676 w 314325"/>
                              <a:gd name="connsiteY6" fmla="*/ 129064 h 495300"/>
                              <a:gd name="connsiteX7" fmla="*/ 89059 w 314325"/>
                              <a:gd name="connsiteY7" fmla="*/ 131921 h 495300"/>
                              <a:gd name="connsiteX8" fmla="*/ 103346 w 314325"/>
                              <a:gd name="connsiteY8" fmla="*/ 135731 h 495300"/>
                              <a:gd name="connsiteX9" fmla="*/ 110966 w 314325"/>
                              <a:gd name="connsiteY9" fmla="*/ 137636 h 495300"/>
                              <a:gd name="connsiteX10" fmla="*/ 118586 w 314325"/>
                              <a:gd name="connsiteY10" fmla="*/ 140494 h 495300"/>
                              <a:gd name="connsiteX11" fmla="*/ 152876 w 314325"/>
                              <a:gd name="connsiteY11" fmla="*/ 153829 h 495300"/>
                              <a:gd name="connsiteX12" fmla="*/ 188119 w 314325"/>
                              <a:gd name="connsiteY12" fmla="*/ 173831 h 495300"/>
                              <a:gd name="connsiteX13" fmla="*/ 221456 w 314325"/>
                              <a:gd name="connsiteY13" fmla="*/ 201454 h 495300"/>
                              <a:gd name="connsiteX14" fmla="*/ 249079 w 314325"/>
                              <a:gd name="connsiteY14" fmla="*/ 236696 h 495300"/>
                              <a:gd name="connsiteX15" fmla="*/ 251936 w 314325"/>
                              <a:gd name="connsiteY15" fmla="*/ 241459 h 495300"/>
                              <a:gd name="connsiteX16" fmla="*/ 253841 w 314325"/>
                              <a:gd name="connsiteY16" fmla="*/ 244316 h 495300"/>
                              <a:gd name="connsiteX17" fmla="*/ 254794 w 314325"/>
                              <a:gd name="connsiteY17" fmla="*/ 247174 h 495300"/>
                              <a:gd name="connsiteX18" fmla="*/ 260509 w 314325"/>
                              <a:gd name="connsiteY18" fmla="*/ 257651 h 495300"/>
                              <a:gd name="connsiteX19" fmla="*/ 265271 w 314325"/>
                              <a:gd name="connsiteY19" fmla="*/ 268129 h 495300"/>
                              <a:gd name="connsiteX20" fmla="*/ 269081 w 314325"/>
                              <a:gd name="connsiteY20" fmla="*/ 278606 h 495300"/>
                              <a:gd name="connsiteX21" fmla="*/ 272891 w 314325"/>
                              <a:gd name="connsiteY21" fmla="*/ 290036 h 495300"/>
                              <a:gd name="connsiteX22" fmla="*/ 275749 w 314325"/>
                              <a:gd name="connsiteY22" fmla="*/ 301466 h 495300"/>
                              <a:gd name="connsiteX23" fmla="*/ 278606 w 314325"/>
                              <a:gd name="connsiteY23" fmla="*/ 312897 h 495300"/>
                              <a:gd name="connsiteX24" fmla="*/ 280511 w 314325"/>
                              <a:gd name="connsiteY24" fmla="*/ 324326 h 495300"/>
                              <a:gd name="connsiteX25" fmla="*/ 283369 w 314325"/>
                              <a:gd name="connsiteY25" fmla="*/ 368141 h 495300"/>
                              <a:gd name="connsiteX26" fmla="*/ 283369 w 314325"/>
                              <a:gd name="connsiteY26" fmla="*/ 378619 h 495300"/>
                              <a:gd name="connsiteX27" fmla="*/ 282416 w 314325"/>
                              <a:gd name="connsiteY27" fmla="*/ 389097 h 495300"/>
                              <a:gd name="connsiteX28" fmla="*/ 282416 w 314325"/>
                              <a:gd name="connsiteY28" fmla="*/ 393859 h 495300"/>
                              <a:gd name="connsiteX29" fmla="*/ 281464 w 314325"/>
                              <a:gd name="connsiteY29" fmla="*/ 398622 h 495300"/>
                              <a:gd name="connsiteX30" fmla="*/ 280511 w 314325"/>
                              <a:gd name="connsiteY30" fmla="*/ 408147 h 495300"/>
                              <a:gd name="connsiteX31" fmla="*/ 274796 w 314325"/>
                              <a:gd name="connsiteY31" fmla="*/ 441484 h 495300"/>
                              <a:gd name="connsiteX32" fmla="*/ 272891 w 314325"/>
                              <a:gd name="connsiteY32" fmla="*/ 449104 h 495300"/>
                              <a:gd name="connsiteX33" fmla="*/ 270986 w 314325"/>
                              <a:gd name="connsiteY33" fmla="*/ 455772 h 495300"/>
                              <a:gd name="connsiteX34" fmla="*/ 268129 w 314325"/>
                              <a:gd name="connsiteY34" fmla="*/ 467201 h 495300"/>
                              <a:gd name="connsiteX35" fmla="*/ 263366 w 314325"/>
                              <a:gd name="connsiteY35" fmla="*/ 483394 h 495300"/>
                              <a:gd name="connsiteX36" fmla="*/ 261461 w 314325"/>
                              <a:gd name="connsiteY36" fmla="*/ 489109 h 495300"/>
                              <a:gd name="connsiteX37" fmla="*/ 264319 w 314325"/>
                              <a:gd name="connsiteY37" fmla="*/ 483394 h 495300"/>
                              <a:gd name="connsiteX38" fmla="*/ 271939 w 314325"/>
                              <a:gd name="connsiteY38" fmla="*/ 468154 h 495300"/>
                              <a:gd name="connsiteX39" fmla="*/ 277654 w 314325"/>
                              <a:gd name="connsiteY39" fmla="*/ 456724 h 495300"/>
                              <a:gd name="connsiteX40" fmla="*/ 280511 w 314325"/>
                              <a:gd name="connsiteY40" fmla="*/ 450056 h 495300"/>
                              <a:gd name="connsiteX41" fmla="*/ 283369 w 314325"/>
                              <a:gd name="connsiteY41" fmla="*/ 443389 h 495300"/>
                              <a:gd name="connsiteX42" fmla="*/ 295751 w 314325"/>
                              <a:gd name="connsiteY42" fmla="*/ 410051 h 495300"/>
                              <a:gd name="connsiteX43" fmla="*/ 298609 w 314325"/>
                              <a:gd name="connsiteY43" fmla="*/ 400526 h 495300"/>
                              <a:gd name="connsiteX44" fmla="*/ 300514 w 314325"/>
                              <a:gd name="connsiteY44" fmla="*/ 395764 h 495300"/>
                              <a:gd name="connsiteX45" fmla="*/ 301466 w 314325"/>
                              <a:gd name="connsiteY45" fmla="*/ 391001 h 495300"/>
                              <a:gd name="connsiteX46" fmla="*/ 304324 w 314325"/>
                              <a:gd name="connsiteY46" fmla="*/ 380524 h 495300"/>
                              <a:gd name="connsiteX47" fmla="*/ 306229 w 314325"/>
                              <a:gd name="connsiteY47" fmla="*/ 370047 h 495300"/>
                              <a:gd name="connsiteX48" fmla="*/ 311944 w 314325"/>
                              <a:gd name="connsiteY48" fmla="*/ 322422 h 495300"/>
                              <a:gd name="connsiteX49" fmla="*/ 311944 w 314325"/>
                              <a:gd name="connsiteY49" fmla="*/ 310039 h 495300"/>
                              <a:gd name="connsiteX50" fmla="*/ 310991 w 314325"/>
                              <a:gd name="connsiteY50" fmla="*/ 296704 h 495300"/>
                              <a:gd name="connsiteX51" fmla="*/ 310039 w 314325"/>
                              <a:gd name="connsiteY51" fmla="*/ 283369 h 495300"/>
                              <a:gd name="connsiteX52" fmla="*/ 308134 w 314325"/>
                              <a:gd name="connsiteY52" fmla="*/ 270034 h 495300"/>
                              <a:gd name="connsiteX53" fmla="*/ 305276 w 314325"/>
                              <a:gd name="connsiteY53" fmla="*/ 256699 h 495300"/>
                              <a:gd name="connsiteX54" fmla="*/ 302419 w 314325"/>
                              <a:gd name="connsiteY54" fmla="*/ 243364 h 495300"/>
                              <a:gd name="connsiteX55" fmla="*/ 298609 w 314325"/>
                              <a:gd name="connsiteY55" fmla="*/ 230029 h 495300"/>
                              <a:gd name="connsiteX56" fmla="*/ 297656 w 314325"/>
                              <a:gd name="connsiteY56" fmla="*/ 226219 h 495300"/>
                              <a:gd name="connsiteX57" fmla="*/ 296704 w 314325"/>
                              <a:gd name="connsiteY57" fmla="*/ 223361 h 495300"/>
                              <a:gd name="connsiteX58" fmla="*/ 293846 w 314325"/>
                              <a:gd name="connsiteY58" fmla="*/ 216694 h 495300"/>
                              <a:gd name="connsiteX59" fmla="*/ 267176 w 314325"/>
                              <a:gd name="connsiteY59" fmla="*/ 167164 h 495300"/>
                              <a:gd name="connsiteX60" fmla="*/ 251936 w 314325"/>
                              <a:gd name="connsiteY60" fmla="*/ 147161 h 495300"/>
                              <a:gd name="connsiteX61" fmla="*/ 251936 w 314325"/>
                              <a:gd name="connsiteY61" fmla="*/ 147161 h 495300"/>
                              <a:gd name="connsiteX62" fmla="*/ 251936 w 314325"/>
                              <a:gd name="connsiteY62" fmla="*/ 147161 h 495300"/>
                              <a:gd name="connsiteX63" fmla="*/ 231934 w 314325"/>
                              <a:gd name="connsiteY63" fmla="*/ 125254 h 495300"/>
                              <a:gd name="connsiteX64" fmla="*/ 201454 w 314325"/>
                              <a:gd name="connsiteY64" fmla="*/ 99536 h 495300"/>
                              <a:gd name="connsiteX65" fmla="*/ 7144 w 314325"/>
                              <a:gd name="connsiteY65" fmla="*/ 7144 h 495300"/>
                              <a:gd name="connsiteX66" fmla="*/ 7144 w 314325"/>
                              <a:gd name="connsiteY66" fmla="*/ 121444 h 495300"/>
                              <a:gd name="connsiteX67" fmla="*/ 44291 w 314325"/>
                              <a:gd name="connsiteY67" fmla="*/ 124301 h 495300"/>
                              <a:gd name="connsiteX68" fmla="*/ 44291 w 314325"/>
                              <a:gd name="connsiteY68" fmla="*/ 124301 h 495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314325" h="495300">
                                <a:moveTo>
                                  <a:pt x="44291" y="124301"/>
                                </a:moveTo>
                                <a:cubicBezTo>
                                  <a:pt x="44291" y="124301"/>
                                  <a:pt x="46196" y="124301"/>
                                  <a:pt x="50006" y="125254"/>
                                </a:cubicBezTo>
                                <a:cubicBezTo>
                                  <a:pt x="51911" y="125254"/>
                                  <a:pt x="54769" y="126206"/>
                                  <a:pt x="57626" y="126206"/>
                                </a:cubicBezTo>
                                <a:cubicBezTo>
                                  <a:pt x="59531" y="126206"/>
                                  <a:pt x="60484" y="126206"/>
                                  <a:pt x="62389" y="127159"/>
                                </a:cubicBezTo>
                                <a:cubicBezTo>
                                  <a:pt x="63341" y="127159"/>
                                  <a:pt x="64294" y="127159"/>
                                  <a:pt x="64294" y="127159"/>
                                </a:cubicBezTo>
                                <a:cubicBezTo>
                                  <a:pt x="65246" y="127159"/>
                                  <a:pt x="66199" y="127159"/>
                                  <a:pt x="66199" y="127159"/>
                                </a:cubicBezTo>
                                <a:cubicBezTo>
                                  <a:pt x="69056" y="128111"/>
                                  <a:pt x="72866" y="128111"/>
                                  <a:pt x="76676" y="129064"/>
                                </a:cubicBezTo>
                                <a:cubicBezTo>
                                  <a:pt x="80486" y="130016"/>
                                  <a:pt x="85249" y="130969"/>
                                  <a:pt x="89059" y="131921"/>
                                </a:cubicBezTo>
                                <a:cubicBezTo>
                                  <a:pt x="93821" y="132874"/>
                                  <a:pt x="98584" y="133826"/>
                                  <a:pt x="103346" y="135731"/>
                                </a:cubicBezTo>
                                <a:cubicBezTo>
                                  <a:pt x="106204" y="136684"/>
                                  <a:pt x="108109" y="136684"/>
                                  <a:pt x="110966" y="137636"/>
                                </a:cubicBezTo>
                                <a:cubicBezTo>
                                  <a:pt x="113824" y="138589"/>
                                  <a:pt x="115729" y="139541"/>
                                  <a:pt x="118586" y="140494"/>
                                </a:cubicBezTo>
                                <a:cubicBezTo>
                                  <a:pt x="129064" y="144304"/>
                                  <a:pt x="140494" y="148114"/>
                                  <a:pt x="152876" y="153829"/>
                                </a:cubicBezTo>
                                <a:cubicBezTo>
                                  <a:pt x="164306" y="159544"/>
                                  <a:pt x="176689" y="166211"/>
                                  <a:pt x="188119" y="173831"/>
                                </a:cubicBezTo>
                                <a:cubicBezTo>
                                  <a:pt x="199549" y="181451"/>
                                  <a:pt x="210979" y="190976"/>
                                  <a:pt x="221456" y="201454"/>
                                </a:cubicBezTo>
                                <a:cubicBezTo>
                                  <a:pt x="231934" y="211931"/>
                                  <a:pt x="241459" y="223361"/>
                                  <a:pt x="249079" y="236696"/>
                                </a:cubicBezTo>
                                <a:lnTo>
                                  <a:pt x="251936" y="241459"/>
                                </a:lnTo>
                                <a:lnTo>
                                  <a:pt x="253841" y="244316"/>
                                </a:lnTo>
                                <a:lnTo>
                                  <a:pt x="254794" y="247174"/>
                                </a:lnTo>
                                <a:cubicBezTo>
                                  <a:pt x="256699" y="250984"/>
                                  <a:pt x="258604" y="253841"/>
                                  <a:pt x="260509" y="257651"/>
                                </a:cubicBezTo>
                                <a:cubicBezTo>
                                  <a:pt x="262414" y="261461"/>
                                  <a:pt x="263366" y="264319"/>
                                  <a:pt x="265271" y="268129"/>
                                </a:cubicBezTo>
                                <a:cubicBezTo>
                                  <a:pt x="267176" y="271939"/>
                                  <a:pt x="268129" y="275749"/>
                                  <a:pt x="269081" y="278606"/>
                                </a:cubicBezTo>
                                <a:cubicBezTo>
                                  <a:pt x="270986" y="282416"/>
                                  <a:pt x="271939" y="286226"/>
                                  <a:pt x="272891" y="290036"/>
                                </a:cubicBezTo>
                                <a:cubicBezTo>
                                  <a:pt x="273844" y="293846"/>
                                  <a:pt x="274796" y="297656"/>
                                  <a:pt x="275749" y="301466"/>
                                </a:cubicBezTo>
                                <a:cubicBezTo>
                                  <a:pt x="276701" y="305276"/>
                                  <a:pt x="277654" y="309086"/>
                                  <a:pt x="278606" y="312897"/>
                                </a:cubicBezTo>
                                <a:cubicBezTo>
                                  <a:pt x="279559" y="316706"/>
                                  <a:pt x="279559" y="320516"/>
                                  <a:pt x="280511" y="324326"/>
                                </a:cubicBezTo>
                                <a:cubicBezTo>
                                  <a:pt x="282416" y="339566"/>
                                  <a:pt x="283369" y="353854"/>
                                  <a:pt x="283369" y="368141"/>
                                </a:cubicBezTo>
                                <a:cubicBezTo>
                                  <a:pt x="283369" y="371951"/>
                                  <a:pt x="283369" y="374809"/>
                                  <a:pt x="283369" y="378619"/>
                                </a:cubicBezTo>
                                <a:cubicBezTo>
                                  <a:pt x="283369" y="382429"/>
                                  <a:pt x="283369" y="385286"/>
                                  <a:pt x="282416" y="389097"/>
                                </a:cubicBezTo>
                                <a:cubicBezTo>
                                  <a:pt x="282416" y="391001"/>
                                  <a:pt x="282416" y="391954"/>
                                  <a:pt x="282416" y="393859"/>
                                </a:cubicBezTo>
                                <a:cubicBezTo>
                                  <a:pt x="282416" y="395764"/>
                                  <a:pt x="282416" y="396716"/>
                                  <a:pt x="281464" y="398622"/>
                                </a:cubicBezTo>
                                <a:cubicBezTo>
                                  <a:pt x="281464" y="401479"/>
                                  <a:pt x="280511" y="405289"/>
                                  <a:pt x="280511" y="408147"/>
                                </a:cubicBezTo>
                                <a:cubicBezTo>
                                  <a:pt x="278606" y="420529"/>
                                  <a:pt x="276701" y="431959"/>
                                  <a:pt x="274796" y="441484"/>
                                </a:cubicBezTo>
                                <a:cubicBezTo>
                                  <a:pt x="273844" y="444341"/>
                                  <a:pt x="273844" y="446247"/>
                                  <a:pt x="272891" y="449104"/>
                                </a:cubicBezTo>
                                <a:cubicBezTo>
                                  <a:pt x="271939" y="451009"/>
                                  <a:pt x="271939" y="453866"/>
                                  <a:pt x="270986" y="455772"/>
                                </a:cubicBezTo>
                                <a:cubicBezTo>
                                  <a:pt x="270034" y="460534"/>
                                  <a:pt x="269081" y="464344"/>
                                  <a:pt x="268129" y="467201"/>
                                </a:cubicBezTo>
                                <a:cubicBezTo>
                                  <a:pt x="266224" y="473869"/>
                                  <a:pt x="264319" y="479584"/>
                                  <a:pt x="263366" y="483394"/>
                                </a:cubicBezTo>
                                <a:cubicBezTo>
                                  <a:pt x="262414" y="487204"/>
                                  <a:pt x="261461" y="489109"/>
                                  <a:pt x="261461" y="489109"/>
                                </a:cubicBezTo>
                                <a:cubicBezTo>
                                  <a:pt x="261461" y="489109"/>
                                  <a:pt x="262414" y="487204"/>
                                  <a:pt x="264319" y="483394"/>
                                </a:cubicBezTo>
                                <a:cubicBezTo>
                                  <a:pt x="266224" y="479584"/>
                                  <a:pt x="269081" y="474822"/>
                                  <a:pt x="271939" y="468154"/>
                                </a:cubicBezTo>
                                <a:cubicBezTo>
                                  <a:pt x="273844" y="464344"/>
                                  <a:pt x="275749" y="461486"/>
                                  <a:pt x="277654" y="456724"/>
                                </a:cubicBezTo>
                                <a:cubicBezTo>
                                  <a:pt x="278606" y="454819"/>
                                  <a:pt x="279559" y="452914"/>
                                  <a:pt x="280511" y="450056"/>
                                </a:cubicBezTo>
                                <a:cubicBezTo>
                                  <a:pt x="281464" y="448151"/>
                                  <a:pt x="282416" y="445294"/>
                                  <a:pt x="283369" y="443389"/>
                                </a:cubicBezTo>
                                <a:cubicBezTo>
                                  <a:pt x="287179" y="433864"/>
                                  <a:pt x="291941" y="422434"/>
                                  <a:pt x="295751" y="410051"/>
                                </a:cubicBezTo>
                                <a:cubicBezTo>
                                  <a:pt x="296704" y="407194"/>
                                  <a:pt x="297656" y="403384"/>
                                  <a:pt x="298609" y="400526"/>
                                </a:cubicBezTo>
                                <a:cubicBezTo>
                                  <a:pt x="298609" y="398622"/>
                                  <a:pt x="299561" y="397669"/>
                                  <a:pt x="300514" y="395764"/>
                                </a:cubicBezTo>
                                <a:cubicBezTo>
                                  <a:pt x="300514" y="393859"/>
                                  <a:pt x="301466" y="391954"/>
                                  <a:pt x="301466" y="391001"/>
                                </a:cubicBezTo>
                                <a:cubicBezTo>
                                  <a:pt x="302419" y="387191"/>
                                  <a:pt x="303371" y="384334"/>
                                  <a:pt x="304324" y="380524"/>
                                </a:cubicBezTo>
                                <a:cubicBezTo>
                                  <a:pt x="305276" y="376714"/>
                                  <a:pt x="306229" y="372904"/>
                                  <a:pt x="306229" y="370047"/>
                                </a:cubicBezTo>
                                <a:cubicBezTo>
                                  <a:pt x="309086" y="354806"/>
                                  <a:pt x="310991" y="339566"/>
                                  <a:pt x="311944" y="322422"/>
                                </a:cubicBezTo>
                                <a:cubicBezTo>
                                  <a:pt x="311944" y="318611"/>
                                  <a:pt x="311944" y="313849"/>
                                  <a:pt x="311944" y="310039"/>
                                </a:cubicBezTo>
                                <a:cubicBezTo>
                                  <a:pt x="311944" y="305276"/>
                                  <a:pt x="311944" y="301466"/>
                                  <a:pt x="310991" y="296704"/>
                                </a:cubicBezTo>
                                <a:cubicBezTo>
                                  <a:pt x="310991" y="291941"/>
                                  <a:pt x="310039" y="288131"/>
                                  <a:pt x="310039" y="283369"/>
                                </a:cubicBezTo>
                                <a:cubicBezTo>
                                  <a:pt x="309086" y="278606"/>
                                  <a:pt x="309086" y="274796"/>
                                  <a:pt x="308134" y="270034"/>
                                </a:cubicBezTo>
                                <a:cubicBezTo>
                                  <a:pt x="307181" y="265271"/>
                                  <a:pt x="306229" y="261461"/>
                                  <a:pt x="305276" y="256699"/>
                                </a:cubicBezTo>
                                <a:cubicBezTo>
                                  <a:pt x="304324" y="251936"/>
                                  <a:pt x="303371" y="248126"/>
                                  <a:pt x="302419" y="243364"/>
                                </a:cubicBezTo>
                                <a:cubicBezTo>
                                  <a:pt x="301466" y="238601"/>
                                  <a:pt x="299561" y="234791"/>
                                  <a:pt x="298609" y="230029"/>
                                </a:cubicBezTo>
                                <a:lnTo>
                                  <a:pt x="297656" y="226219"/>
                                </a:lnTo>
                                <a:lnTo>
                                  <a:pt x="296704" y="223361"/>
                                </a:lnTo>
                                <a:lnTo>
                                  <a:pt x="293846" y="216694"/>
                                </a:lnTo>
                                <a:cubicBezTo>
                                  <a:pt x="287179" y="199549"/>
                                  <a:pt x="277654" y="182404"/>
                                  <a:pt x="267176" y="167164"/>
                                </a:cubicBezTo>
                                <a:cubicBezTo>
                                  <a:pt x="262414" y="160496"/>
                                  <a:pt x="256699" y="153829"/>
                                  <a:pt x="251936" y="147161"/>
                                </a:cubicBezTo>
                                <a:lnTo>
                                  <a:pt x="251936" y="147161"/>
                                </a:lnTo>
                                <a:cubicBezTo>
                                  <a:pt x="251936" y="147161"/>
                                  <a:pt x="251936" y="147161"/>
                                  <a:pt x="251936" y="147161"/>
                                </a:cubicBezTo>
                                <a:cubicBezTo>
                                  <a:pt x="245269" y="139541"/>
                                  <a:pt x="238601" y="131921"/>
                                  <a:pt x="231934" y="125254"/>
                                </a:cubicBezTo>
                                <a:cubicBezTo>
                                  <a:pt x="222409" y="115729"/>
                                  <a:pt x="211931" y="107156"/>
                                  <a:pt x="201454" y="99536"/>
                                </a:cubicBezTo>
                                <a:cubicBezTo>
                                  <a:pt x="143351" y="51911"/>
                                  <a:pt x="70961" y="13811"/>
                                  <a:pt x="7144" y="7144"/>
                                </a:cubicBezTo>
                                <a:lnTo>
                                  <a:pt x="7144" y="121444"/>
                                </a:lnTo>
                                <a:cubicBezTo>
                                  <a:pt x="18574" y="119539"/>
                                  <a:pt x="30956" y="121444"/>
                                  <a:pt x="44291" y="124301"/>
                                </a:cubicBezTo>
                                <a:lnTo>
                                  <a:pt x="44291" y="12430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9" name="Freeform: Shape 2189"/>
                        <wps:cNvSpPr/>
                        <wps:spPr>
                          <a:xfrm>
                            <a:off x="541973" y="499749"/>
                            <a:ext cx="228600" cy="285750"/>
                          </a:xfrm>
                          <a:custGeom>
                            <a:avLst/>
                            <a:gdLst>
                              <a:gd name="connsiteX0" fmla="*/ 189071 w 228600"/>
                              <a:gd name="connsiteY0" fmla="*/ 213123 h 285750"/>
                              <a:gd name="connsiteX1" fmla="*/ 197644 w 228600"/>
                              <a:gd name="connsiteY1" fmla="*/ 198835 h 285750"/>
                              <a:gd name="connsiteX2" fmla="*/ 207169 w 228600"/>
                              <a:gd name="connsiteY2" fmla="*/ 177880 h 285750"/>
                              <a:gd name="connsiteX3" fmla="*/ 212884 w 228600"/>
                              <a:gd name="connsiteY3" fmla="*/ 24528 h 285750"/>
                              <a:gd name="connsiteX4" fmla="*/ 152876 w 228600"/>
                              <a:gd name="connsiteY4" fmla="*/ 48340 h 285750"/>
                              <a:gd name="connsiteX5" fmla="*/ 168116 w 228600"/>
                              <a:gd name="connsiteY5" fmla="*/ 96917 h 285750"/>
                              <a:gd name="connsiteX6" fmla="*/ 168116 w 228600"/>
                              <a:gd name="connsiteY6" fmla="*/ 96917 h 285750"/>
                              <a:gd name="connsiteX7" fmla="*/ 169069 w 228600"/>
                              <a:gd name="connsiteY7" fmla="*/ 100728 h 285750"/>
                              <a:gd name="connsiteX8" fmla="*/ 170021 w 228600"/>
                              <a:gd name="connsiteY8" fmla="*/ 104538 h 285750"/>
                              <a:gd name="connsiteX9" fmla="*/ 170021 w 228600"/>
                              <a:gd name="connsiteY9" fmla="*/ 107395 h 285750"/>
                              <a:gd name="connsiteX10" fmla="*/ 170021 w 228600"/>
                              <a:gd name="connsiteY10" fmla="*/ 108348 h 285750"/>
                              <a:gd name="connsiteX11" fmla="*/ 170021 w 228600"/>
                              <a:gd name="connsiteY11" fmla="*/ 109300 h 285750"/>
                              <a:gd name="connsiteX12" fmla="*/ 170974 w 228600"/>
                              <a:gd name="connsiteY12" fmla="*/ 115015 h 285750"/>
                              <a:gd name="connsiteX13" fmla="*/ 171926 w 228600"/>
                              <a:gd name="connsiteY13" fmla="*/ 122635 h 285750"/>
                              <a:gd name="connsiteX14" fmla="*/ 171926 w 228600"/>
                              <a:gd name="connsiteY14" fmla="*/ 131208 h 285750"/>
                              <a:gd name="connsiteX15" fmla="*/ 171926 w 228600"/>
                              <a:gd name="connsiteY15" fmla="*/ 135970 h 285750"/>
                              <a:gd name="connsiteX16" fmla="*/ 171926 w 228600"/>
                              <a:gd name="connsiteY16" fmla="*/ 140733 h 285750"/>
                              <a:gd name="connsiteX17" fmla="*/ 170021 w 228600"/>
                              <a:gd name="connsiteY17" fmla="*/ 161688 h 285750"/>
                              <a:gd name="connsiteX18" fmla="*/ 165259 w 228600"/>
                              <a:gd name="connsiteY18" fmla="*/ 184548 h 285750"/>
                              <a:gd name="connsiteX19" fmla="*/ 155734 w 228600"/>
                              <a:gd name="connsiteY19" fmla="*/ 207408 h 285750"/>
                              <a:gd name="connsiteX20" fmla="*/ 141446 w 228600"/>
                              <a:gd name="connsiteY20" fmla="*/ 228363 h 285750"/>
                              <a:gd name="connsiteX21" fmla="*/ 139541 w 228600"/>
                              <a:gd name="connsiteY21" fmla="*/ 231220 h 285750"/>
                              <a:gd name="connsiteX22" fmla="*/ 138589 w 228600"/>
                              <a:gd name="connsiteY22" fmla="*/ 232173 h 285750"/>
                              <a:gd name="connsiteX23" fmla="*/ 137636 w 228600"/>
                              <a:gd name="connsiteY23" fmla="*/ 233125 h 285750"/>
                              <a:gd name="connsiteX24" fmla="*/ 132874 w 228600"/>
                              <a:gd name="connsiteY24" fmla="*/ 237888 h 285750"/>
                              <a:gd name="connsiteX25" fmla="*/ 128111 w 228600"/>
                              <a:gd name="connsiteY25" fmla="*/ 241698 h 285750"/>
                              <a:gd name="connsiteX26" fmla="*/ 123349 w 228600"/>
                              <a:gd name="connsiteY26" fmla="*/ 245508 h 285750"/>
                              <a:gd name="connsiteX27" fmla="*/ 117634 w 228600"/>
                              <a:gd name="connsiteY27" fmla="*/ 249317 h 285750"/>
                              <a:gd name="connsiteX28" fmla="*/ 111919 w 228600"/>
                              <a:gd name="connsiteY28" fmla="*/ 253128 h 285750"/>
                              <a:gd name="connsiteX29" fmla="*/ 106204 w 228600"/>
                              <a:gd name="connsiteY29" fmla="*/ 255985 h 285750"/>
                              <a:gd name="connsiteX30" fmla="*/ 100489 w 228600"/>
                              <a:gd name="connsiteY30" fmla="*/ 258842 h 285750"/>
                              <a:gd name="connsiteX31" fmla="*/ 76676 w 228600"/>
                              <a:gd name="connsiteY31" fmla="*/ 267415 h 285750"/>
                              <a:gd name="connsiteX32" fmla="*/ 70961 w 228600"/>
                              <a:gd name="connsiteY32" fmla="*/ 269320 h 285750"/>
                              <a:gd name="connsiteX33" fmla="*/ 65246 w 228600"/>
                              <a:gd name="connsiteY33" fmla="*/ 270273 h 285750"/>
                              <a:gd name="connsiteX34" fmla="*/ 62389 w 228600"/>
                              <a:gd name="connsiteY34" fmla="*/ 271225 h 285750"/>
                              <a:gd name="connsiteX35" fmla="*/ 59531 w 228600"/>
                              <a:gd name="connsiteY35" fmla="*/ 271225 h 285750"/>
                              <a:gd name="connsiteX36" fmla="*/ 53816 w 228600"/>
                              <a:gd name="connsiteY36" fmla="*/ 272178 h 285750"/>
                              <a:gd name="connsiteX37" fmla="*/ 34766 w 228600"/>
                              <a:gd name="connsiteY37" fmla="*/ 274083 h 285750"/>
                              <a:gd name="connsiteX38" fmla="*/ 30956 w 228600"/>
                              <a:gd name="connsiteY38" fmla="*/ 274083 h 285750"/>
                              <a:gd name="connsiteX39" fmla="*/ 27146 w 228600"/>
                              <a:gd name="connsiteY39" fmla="*/ 274083 h 285750"/>
                              <a:gd name="connsiteX40" fmla="*/ 20479 w 228600"/>
                              <a:gd name="connsiteY40" fmla="*/ 274083 h 285750"/>
                              <a:gd name="connsiteX41" fmla="*/ 10954 w 228600"/>
                              <a:gd name="connsiteY41" fmla="*/ 274083 h 285750"/>
                              <a:gd name="connsiteX42" fmla="*/ 7144 w 228600"/>
                              <a:gd name="connsiteY42" fmla="*/ 274083 h 285750"/>
                              <a:gd name="connsiteX43" fmla="*/ 10954 w 228600"/>
                              <a:gd name="connsiteY43" fmla="*/ 275035 h 285750"/>
                              <a:gd name="connsiteX44" fmla="*/ 20479 w 228600"/>
                              <a:gd name="connsiteY44" fmla="*/ 276940 h 285750"/>
                              <a:gd name="connsiteX45" fmla="*/ 27146 w 228600"/>
                              <a:gd name="connsiteY45" fmla="*/ 277892 h 285750"/>
                              <a:gd name="connsiteX46" fmla="*/ 30956 w 228600"/>
                              <a:gd name="connsiteY46" fmla="*/ 278845 h 285750"/>
                              <a:gd name="connsiteX47" fmla="*/ 34766 w 228600"/>
                              <a:gd name="connsiteY47" fmla="*/ 278845 h 285750"/>
                              <a:gd name="connsiteX48" fmla="*/ 54769 w 228600"/>
                              <a:gd name="connsiteY48" fmla="*/ 279798 h 285750"/>
                              <a:gd name="connsiteX49" fmla="*/ 60484 w 228600"/>
                              <a:gd name="connsiteY49" fmla="*/ 279798 h 285750"/>
                              <a:gd name="connsiteX50" fmla="*/ 63341 w 228600"/>
                              <a:gd name="connsiteY50" fmla="*/ 279798 h 285750"/>
                              <a:gd name="connsiteX51" fmla="*/ 66199 w 228600"/>
                              <a:gd name="connsiteY51" fmla="*/ 279798 h 285750"/>
                              <a:gd name="connsiteX52" fmla="*/ 71914 w 228600"/>
                              <a:gd name="connsiteY52" fmla="*/ 279798 h 285750"/>
                              <a:gd name="connsiteX53" fmla="*/ 78581 w 228600"/>
                              <a:gd name="connsiteY53" fmla="*/ 278845 h 285750"/>
                              <a:gd name="connsiteX54" fmla="*/ 105251 w 228600"/>
                              <a:gd name="connsiteY54" fmla="*/ 274083 h 285750"/>
                              <a:gd name="connsiteX55" fmla="*/ 111919 w 228600"/>
                              <a:gd name="connsiteY55" fmla="*/ 272178 h 285750"/>
                              <a:gd name="connsiteX56" fmla="*/ 118586 w 228600"/>
                              <a:gd name="connsiteY56" fmla="*/ 269320 h 285750"/>
                              <a:gd name="connsiteX57" fmla="*/ 125254 w 228600"/>
                              <a:gd name="connsiteY57" fmla="*/ 266463 h 285750"/>
                              <a:gd name="connsiteX58" fmla="*/ 131921 w 228600"/>
                              <a:gd name="connsiteY58" fmla="*/ 263605 h 285750"/>
                              <a:gd name="connsiteX59" fmla="*/ 138589 w 228600"/>
                              <a:gd name="connsiteY59" fmla="*/ 259795 h 285750"/>
                              <a:gd name="connsiteX60" fmla="*/ 145256 w 228600"/>
                              <a:gd name="connsiteY60" fmla="*/ 255985 h 285750"/>
                              <a:gd name="connsiteX61" fmla="*/ 151924 w 228600"/>
                              <a:gd name="connsiteY61" fmla="*/ 251223 h 285750"/>
                              <a:gd name="connsiteX62" fmla="*/ 153829 w 228600"/>
                              <a:gd name="connsiteY62" fmla="*/ 250270 h 285750"/>
                              <a:gd name="connsiteX63" fmla="*/ 155734 w 228600"/>
                              <a:gd name="connsiteY63" fmla="*/ 249317 h 285750"/>
                              <a:gd name="connsiteX64" fmla="*/ 158591 w 228600"/>
                              <a:gd name="connsiteY64" fmla="*/ 246460 h 285750"/>
                              <a:gd name="connsiteX65" fmla="*/ 181451 w 228600"/>
                              <a:gd name="connsiteY65" fmla="*/ 223600 h 285750"/>
                              <a:gd name="connsiteX66" fmla="*/ 189071 w 228600"/>
                              <a:gd name="connsiteY66" fmla="*/ 213123 h 285750"/>
                              <a:gd name="connsiteX67" fmla="*/ 189071 w 228600"/>
                              <a:gd name="connsiteY67" fmla="*/ 213123 h 285750"/>
                              <a:gd name="connsiteX68" fmla="*/ 189071 w 228600"/>
                              <a:gd name="connsiteY68" fmla="*/ 213123 h 285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228600" h="285750">
                                <a:moveTo>
                                  <a:pt x="189071" y="213123"/>
                                </a:moveTo>
                                <a:cubicBezTo>
                                  <a:pt x="191929" y="208360"/>
                                  <a:pt x="194786" y="203598"/>
                                  <a:pt x="197644" y="198835"/>
                                </a:cubicBezTo>
                                <a:cubicBezTo>
                                  <a:pt x="201454" y="192167"/>
                                  <a:pt x="204311" y="184548"/>
                                  <a:pt x="207169" y="177880"/>
                                </a:cubicBezTo>
                                <a:cubicBezTo>
                                  <a:pt x="229076" y="125492"/>
                                  <a:pt x="238601" y="60723"/>
                                  <a:pt x="212884" y="24528"/>
                                </a:cubicBezTo>
                                <a:cubicBezTo>
                                  <a:pt x="184309" y="-15477"/>
                                  <a:pt x="134779" y="22623"/>
                                  <a:pt x="152876" y="48340"/>
                                </a:cubicBezTo>
                                <a:cubicBezTo>
                                  <a:pt x="161449" y="59770"/>
                                  <a:pt x="165259" y="76915"/>
                                  <a:pt x="168116" y="96917"/>
                                </a:cubicBezTo>
                                <a:lnTo>
                                  <a:pt x="168116" y="96917"/>
                                </a:lnTo>
                                <a:cubicBezTo>
                                  <a:pt x="168116" y="96917"/>
                                  <a:pt x="168116" y="97870"/>
                                  <a:pt x="169069" y="100728"/>
                                </a:cubicBezTo>
                                <a:cubicBezTo>
                                  <a:pt x="169069" y="101680"/>
                                  <a:pt x="169069" y="103585"/>
                                  <a:pt x="170021" y="104538"/>
                                </a:cubicBezTo>
                                <a:cubicBezTo>
                                  <a:pt x="170021" y="105490"/>
                                  <a:pt x="170021" y="106442"/>
                                  <a:pt x="170021" y="107395"/>
                                </a:cubicBezTo>
                                <a:cubicBezTo>
                                  <a:pt x="170021" y="108348"/>
                                  <a:pt x="170021" y="108348"/>
                                  <a:pt x="170021" y="108348"/>
                                </a:cubicBezTo>
                                <a:cubicBezTo>
                                  <a:pt x="170021" y="108348"/>
                                  <a:pt x="170021" y="109300"/>
                                  <a:pt x="170021" y="109300"/>
                                </a:cubicBezTo>
                                <a:cubicBezTo>
                                  <a:pt x="170021" y="111205"/>
                                  <a:pt x="170021" y="113110"/>
                                  <a:pt x="170974" y="115015"/>
                                </a:cubicBezTo>
                                <a:cubicBezTo>
                                  <a:pt x="170974" y="116920"/>
                                  <a:pt x="170974" y="119778"/>
                                  <a:pt x="171926" y="122635"/>
                                </a:cubicBezTo>
                                <a:cubicBezTo>
                                  <a:pt x="171926" y="125492"/>
                                  <a:pt x="171926" y="128350"/>
                                  <a:pt x="171926" y="131208"/>
                                </a:cubicBezTo>
                                <a:cubicBezTo>
                                  <a:pt x="171926" y="133113"/>
                                  <a:pt x="171926" y="134065"/>
                                  <a:pt x="171926" y="135970"/>
                                </a:cubicBezTo>
                                <a:cubicBezTo>
                                  <a:pt x="171926" y="137875"/>
                                  <a:pt x="171926" y="138828"/>
                                  <a:pt x="171926" y="140733"/>
                                </a:cubicBezTo>
                                <a:cubicBezTo>
                                  <a:pt x="171926" y="147400"/>
                                  <a:pt x="170974" y="154067"/>
                                  <a:pt x="170021" y="161688"/>
                                </a:cubicBezTo>
                                <a:cubicBezTo>
                                  <a:pt x="169069" y="169308"/>
                                  <a:pt x="167164" y="176928"/>
                                  <a:pt x="165259" y="184548"/>
                                </a:cubicBezTo>
                                <a:cubicBezTo>
                                  <a:pt x="162401" y="192167"/>
                                  <a:pt x="159544" y="199788"/>
                                  <a:pt x="155734" y="207408"/>
                                </a:cubicBezTo>
                                <a:cubicBezTo>
                                  <a:pt x="151924" y="215028"/>
                                  <a:pt x="147161" y="221695"/>
                                  <a:pt x="141446" y="228363"/>
                                </a:cubicBezTo>
                                <a:lnTo>
                                  <a:pt x="139541" y="231220"/>
                                </a:lnTo>
                                <a:lnTo>
                                  <a:pt x="138589" y="232173"/>
                                </a:lnTo>
                                <a:lnTo>
                                  <a:pt x="137636" y="233125"/>
                                </a:lnTo>
                                <a:cubicBezTo>
                                  <a:pt x="135731" y="235030"/>
                                  <a:pt x="134779" y="235983"/>
                                  <a:pt x="132874" y="237888"/>
                                </a:cubicBezTo>
                                <a:cubicBezTo>
                                  <a:pt x="130969" y="238840"/>
                                  <a:pt x="130016" y="240745"/>
                                  <a:pt x="128111" y="241698"/>
                                </a:cubicBezTo>
                                <a:cubicBezTo>
                                  <a:pt x="126206" y="242650"/>
                                  <a:pt x="124301" y="244555"/>
                                  <a:pt x="123349" y="245508"/>
                                </a:cubicBezTo>
                                <a:cubicBezTo>
                                  <a:pt x="121444" y="246460"/>
                                  <a:pt x="119539" y="248365"/>
                                  <a:pt x="117634" y="249317"/>
                                </a:cubicBezTo>
                                <a:cubicBezTo>
                                  <a:pt x="115729" y="250270"/>
                                  <a:pt x="113824" y="252175"/>
                                  <a:pt x="111919" y="253128"/>
                                </a:cubicBezTo>
                                <a:cubicBezTo>
                                  <a:pt x="110014" y="254080"/>
                                  <a:pt x="108109" y="255033"/>
                                  <a:pt x="106204" y="255985"/>
                                </a:cubicBezTo>
                                <a:cubicBezTo>
                                  <a:pt x="104299" y="256938"/>
                                  <a:pt x="102394" y="257890"/>
                                  <a:pt x="100489" y="258842"/>
                                </a:cubicBezTo>
                                <a:cubicBezTo>
                                  <a:pt x="92869" y="262653"/>
                                  <a:pt x="85249" y="265510"/>
                                  <a:pt x="76676" y="267415"/>
                                </a:cubicBezTo>
                                <a:cubicBezTo>
                                  <a:pt x="74771" y="268367"/>
                                  <a:pt x="72866" y="268367"/>
                                  <a:pt x="70961" y="269320"/>
                                </a:cubicBezTo>
                                <a:cubicBezTo>
                                  <a:pt x="69056" y="269320"/>
                                  <a:pt x="67151" y="270273"/>
                                  <a:pt x="65246" y="270273"/>
                                </a:cubicBezTo>
                                <a:cubicBezTo>
                                  <a:pt x="64294" y="270273"/>
                                  <a:pt x="63341" y="270273"/>
                                  <a:pt x="62389" y="271225"/>
                                </a:cubicBezTo>
                                <a:cubicBezTo>
                                  <a:pt x="61436" y="271225"/>
                                  <a:pt x="60484" y="271225"/>
                                  <a:pt x="59531" y="271225"/>
                                </a:cubicBezTo>
                                <a:cubicBezTo>
                                  <a:pt x="57626" y="271225"/>
                                  <a:pt x="55721" y="272178"/>
                                  <a:pt x="53816" y="272178"/>
                                </a:cubicBezTo>
                                <a:cubicBezTo>
                                  <a:pt x="47149" y="273130"/>
                                  <a:pt x="40481" y="274083"/>
                                  <a:pt x="34766" y="274083"/>
                                </a:cubicBezTo>
                                <a:cubicBezTo>
                                  <a:pt x="32861" y="274083"/>
                                  <a:pt x="31909" y="274083"/>
                                  <a:pt x="30956" y="274083"/>
                                </a:cubicBezTo>
                                <a:cubicBezTo>
                                  <a:pt x="30004" y="274083"/>
                                  <a:pt x="28099" y="274083"/>
                                  <a:pt x="27146" y="274083"/>
                                </a:cubicBezTo>
                                <a:cubicBezTo>
                                  <a:pt x="24289" y="274083"/>
                                  <a:pt x="22384" y="274083"/>
                                  <a:pt x="20479" y="274083"/>
                                </a:cubicBezTo>
                                <a:cubicBezTo>
                                  <a:pt x="16669" y="274083"/>
                                  <a:pt x="12859" y="274083"/>
                                  <a:pt x="10954" y="274083"/>
                                </a:cubicBezTo>
                                <a:cubicBezTo>
                                  <a:pt x="9049" y="274083"/>
                                  <a:pt x="7144" y="274083"/>
                                  <a:pt x="7144" y="274083"/>
                                </a:cubicBezTo>
                                <a:cubicBezTo>
                                  <a:pt x="7144" y="274083"/>
                                  <a:pt x="8096" y="274083"/>
                                  <a:pt x="10954" y="275035"/>
                                </a:cubicBezTo>
                                <a:cubicBezTo>
                                  <a:pt x="12859" y="275035"/>
                                  <a:pt x="16669" y="275988"/>
                                  <a:pt x="20479" y="276940"/>
                                </a:cubicBezTo>
                                <a:cubicBezTo>
                                  <a:pt x="22384" y="276940"/>
                                  <a:pt x="25241" y="277892"/>
                                  <a:pt x="27146" y="277892"/>
                                </a:cubicBezTo>
                                <a:cubicBezTo>
                                  <a:pt x="28099" y="277892"/>
                                  <a:pt x="30004" y="277892"/>
                                  <a:pt x="30956" y="278845"/>
                                </a:cubicBezTo>
                                <a:cubicBezTo>
                                  <a:pt x="31909" y="278845"/>
                                  <a:pt x="33814" y="278845"/>
                                  <a:pt x="34766" y="278845"/>
                                </a:cubicBezTo>
                                <a:cubicBezTo>
                                  <a:pt x="40481" y="279798"/>
                                  <a:pt x="47149" y="279798"/>
                                  <a:pt x="54769" y="279798"/>
                                </a:cubicBezTo>
                                <a:cubicBezTo>
                                  <a:pt x="56674" y="279798"/>
                                  <a:pt x="58579" y="279798"/>
                                  <a:pt x="60484" y="279798"/>
                                </a:cubicBezTo>
                                <a:cubicBezTo>
                                  <a:pt x="61436" y="279798"/>
                                  <a:pt x="62389" y="279798"/>
                                  <a:pt x="63341" y="279798"/>
                                </a:cubicBezTo>
                                <a:cubicBezTo>
                                  <a:pt x="64294" y="279798"/>
                                  <a:pt x="65246" y="279798"/>
                                  <a:pt x="66199" y="279798"/>
                                </a:cubicBezTo>
                                <a:cubicBezTo>
                                  <a:pt x="68104" y="279798"/>
                                  <a:pt x="70009" y="279798"/>
                                  <a:pt x="71914" y="279798"/>
                                </a:cubicBezTo>
                                <a:cubicBezTo>
                                  <a:pt x="73819" y="279798"/>
                                  <a:pt x="75724" y="279798"/>
                                  <a:pt x="78581" y="278845"/>
                                </a:cubicBezTo>
                                <a:cubicBezTo>
                                  <a:pt x="87154" y="277892"/>
                                  <a:pt x="95726" y="276940"/>
                                  <a:pt x="105251" y="274083"/>
                                </a:cubicBezTo>
                                <a:cubicBezTo>
                                  <a:pt x="107156" y="273130"/>
                                  <a:pt x="110014" y="273130"/>
                                  <a:pt x="111919" y="272178"/>
                                </a:cubicBezTo>
                                <a:cubicBezTo>
                                  <a:pt x="113824" y="271225"/>
                                  <a:pt x="116681" y="270273"/>
                                  <a:pt x="118586" y="269320"/>
                                </a:cubicBezTo>
                                <a:cubicBezTo>
                                  <a:pt x="120491" y="268367"/>
                                  <a:pt x="123349" y="267415"/>
                                  <a:pt x="125254" y="266463"/>
                                </a:cubicBezTo>
                                <a:cubicBezTo>
                                  <a:pt x="127159" y="265510"/>
                                  <a:pt x="130016" y="264558"/>
                                  <a:pt x="131921" y="263605"/>
                                </a:cubicBezTo>
                                <a:cubicBezTo>
                                  <a:pt x="133826" y="262653"/>
                                  <a:pt x="136684" y="261700"/>
                                  <a:pt x="138589" y="259795"/>
                                </a:cubicBezTo>
                                <a:cubicBezTo>
                                  <a:pt x="140494" y="258842"/>
                                  <a:pt x="143351" y="256938"/>
                                  <a:pt x="145256" y="255985"/>
                                </a:cubicBezTo>
                                <a:cubicBezTo>
                                  <a:pt x="147161" y="254080"/>
                                  <a:pt x="150019" y="253128"/>
                                  <a:pt x="151924" y="251223"/>
                                </a:cubicBezTo>
                                <a:lnTo>
                                  <a:pt x="153829" y="250270"/>
                                </a:lnTo>
                                <a:lnTo>
                                  <a:pt x="155734" y="249317"/>
                                </a:lnTo>
                                <a:lnTo>
                                  <a:pt x="158591" y="246460"/>
                                </a:lnTo>
                                <a:cubicBezTo>
                                  <a:pt x="167164" y="239792"/>
                                  <a:pt x="174784" y="232173"/>
                                  <a:pt x="181451" y="223600"/>
                                </a:cubicBezTo>
                                <a:cubicBezTo>
                                  <a:pt x="183356" y="221695"/>
                                  <a:pt x="186214" y="216933"/>
                                  <a:pt x="189071" y="213123"/>
                                </a:cubicBezTo>
                                <a:lnTo>
                                  <a:pt x="189071" y="213123"/>
                                </a:lnTo>
                                <a:cubicBezTo>
                                  <a:pt x="189071" y="213123"/>
                                  <a:pt x="189071" y="213123"/>
                                  <a:pt x="189071" y="21312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0" name="Freeform: Shape 2190"/>
                        <wps:cNvSpPr/>
                        <wps:spPr>
                          <a:xfrm>
                            <a:off x="237173" y="949128"/>
                            <a:ext cx="257175" cy="295275"/>
                          </a:xfrm>
                          <a:custGeom>
                            <a:avLst/>
                            <a:gdLst>
                              <a:gd name="connsiteX0" fmla="*/ 213836 w 257175"/>
                              <a:gd name="connsiteY0" fmla="*/ 191416 h 295275"/>
                              <a:gd name="connsiteX1" fmla="*/ 241459 w 257175"/>
                              <a:gd name="connsiteY1" fmla="*/ 159983 h 295275"/>
                              <a:gd name="connsiteX2" fmla="*/ 255746 w 257175"/>
                              <a:gd name="connsiteY2" fmla="*/ 121883 h 295275"/>
                              <a:gd name="connsiteX3" fmla="*/ 255746 w 257175"/>
                              <a:gd name="connsiteY3" fmla="*/ 82830 h 295275"/>
                              <a:gd name="connsiteX4" fmla="*/ 243364 w 257175"/>
                              <a:gd name="connsiteY4" fmla="*/ 49493 h 295275"/>
                              <a:gd name="connsiteX5" fmla="*/ 230029 w 257175"/>
                              <a:gd name="connsiteY5" fmla="*/ 33300 h 295275"/>
                              <a:gd name="connsiteX6" fmla="*/ 230029 w 257175"/>
                              <a:gd name="connsiteY6" fmla="*/ 33300 h 295275"/>
                              <a:gd name="connsiteX7" fmla="*/ 225266 w 257175"/>
                              <a:gd name="connsiteY7" fmla="*/ 28538 h 295275"/>
                              <a:gd name="connsiteX8" fmla="*/ 120491 w 257175"/>
                              <a:gd name="connsiteY8" fmla="*/ 19966 h 295275"/>
                              <a:gd name="connsiteX9" fmla="*/ 129064 w 257175"/>
                              <a:gd name="connsiteY9" fmla="*/ 119978 h 295275"/>
                              <a:gd name="connsiteX10" fmla="*/ 204311 w 257175"/>
                              <a:gd name="connsiteY10" fmla="*/ 95213 h 295275"/>
                              <a:gd name="connsiteX11" fmla="*/ 208121 w 257175"/>
                              <a:gd name="connsiteY11" fmla="*/ 115216 h 295275"/>
                              <a:gd name="connsiteX12" fmla="*/ 203359 w 257175"/>
                              <a:gd name="connsiteY12" fmla="*/ 139028 h 295275"/>
                              <a:gd name="connsiteX13" fmla="*/ 189071 w 257175"/>
                              <a:gd name="connsiteY13" fmla="*/ 162841 h 295275"/>
                              <a:gd name="connsiteX14" fmla="*/ 165259 w 257175"/>
                              <a:gd name="connsiteY14" fmla="*/ 182843 h 295275"/>
                              <a:gd name="connsiteX15" fmla="*/ 158591 w 257175"/>
                              <a:gd name="connsiteY15" fmla="*/ 186653 h 295275"/>
                              <a:gd name="connsiteX16" fmla="*/ 154781 w 257175"/>
                              <a:gd name="connsiteY16" fmla="*/ 188558 h 295275"/>
                              <a:gd name="connsiteX17" fmla="*/ 150971 w 257175"/>
                              <a:gd name="connsiteY17" fmla="*/ 190463 h 295275"/>
                              <a:gd name="connsiteX18" fmla="*/ 134779 w 257175"/>
                              <a:gd name="connsiteY18" fmla="*/ 198083 h 295275"/>
                              <a:gd name="connsiteX19" fmla="*/ 103346 w 257175"/>
                              <a:gd name="connsiteY19" fmla="*/ 214275 h 295275"/>
                              <a:gd name="connsiteX20" fmla="*/ 73819 w 257175"/>
                              <a:gd name="connsiteY20" fmla="*/ 230468 h 295275"/>
                              <a:gd name="connsiteX21" fmla="*/ 48101 w 257175"/>
                              <a:gd name="connsiteY21" fmla="*/ 245708 h 295275"/>
                              <a:gd name="connsiteX22" fmla="*/ 28099 w 257175"/>
                              <a:gd name="connsiteY22" fmla="*/ 260948 h 295275"/>
                              <a:gd name="connsiteX23" fmla="*/ 24289 w 257175"/>
                              <a:gd name="connsiteY23" fmla="*/ 264758 h 295275"/>
                              <a:gd name="connsiteX24" fmla="*/ 20479 w 257175"/>
                              <a:gd name="connsiteY24" fmla="*/ 268568 h 295275"/>
                              <a:gd name="connsiteX25" fmla="*/ 14764 w 257175"/>
                              <a:gd name="connsiteY25" fmla="*/ 275236 h 295275"/>
                              <a:gd name="connsiteX26" fmla="*/ 12859 w 257175"/>
                              <a:gd name="connsiteY26" fmla="*/ 278093 h 295275"/>
                              <a:gd name="connsiteX27" fmla="*/ 10954 w 257175"/>
                              <a:gd name="connsiteY27" fmla="*/ 280950 h 295275"/>
                              <a:gd name="connsiteX28" fmla="*/ 9049 w 257175"/>
                              <a:gd name="connsiteY28" fmla="*/ 285713 h 295275"/>
                              <a:gd name="connsiteX29" fmla="*/ 7144 w 257175"/>
                              <a:gd name="connsiteY29" fmla="*/ 289523 h 295275"/>
                              <a:gd name="connsiteX30" fmla="*/ 9049 w 257175"/>
                              <a:gd name="connsiteY30" fmla="*/ 285713 h 295275"/>
                              <a:gd name="connsiteX31" fmla="*/ 11906 w 257175"/>
                              <a:gd name="connsiteY31" fmla="*/ 281903 h 295275"/>
                              <a:gd name="connsiteX32" fmla="*/ 13811 w 257175"/>
                              <a:gd name="connsiteY32" fmla="*/ 279046 h 295275"/>
                              <a:gd name="connsiteX33" fmla="*/ 16669 w 257175"/>
                              <a:gd name="connsiteY33" fmla="*/ 276188 h 295275"/>
                              <a:gd name="connsiteX34" fmla="*/ 23336 w 257175"/>
                              <a:gd name="connsiteY34" fmla="*/ 270473 h 295275"/>
                              <a:gd name="connsiteX35" fmla="*/ 27146 w 257175"/>
                              <a:gd name="connsiteY35" fmla="*/ 267616 h 295275"/>
                              <a:gd name="connsiteX36" fmla="*/ 31909 w 257175"/>
                              <a:gd name="connsiteY36" fmla="*/ 264758 h 295275"/>
                              <a:gd name="connsiteX37" fmla="*/ 53816 w 257175"/>
                              <a:gd name="connsiteY37" fmla="*/ 253328 h 295275"/>
                              <a:gd name="connsiteX38" fmla="*/ 80486 w 257175"/>
                              <a:gd name="connsiteY38" fmla="*/ 242850 h 295275"/>
                              <a:gd name="connsiteX39" fmla="*/ 110966 w 257175"/>
                              <a:gd name="connsiteY39" fmla="*/ 232373 h 295275"/>
                              <a:gd name="connsiteX40" fmla="*/ 144304 w 257175"/>
                              <a:gd name="connsiteY40" fmla="*/ 221896 h 295275"/>
                              <a:gd name="connsiteX41" fmla="*/ 161449 w 257175"/>
                              <a:gd name="connsiteY41" fmla="*/ 216180 h 295275"/>
                              <a:gd name="connsiteX42" fmla="*/ 166211 w 257175"/>
                              <a:gd name="connsiteY42" fmla="*/ 215228 h 295275"/>
                              <a:gd name="connsiteX43" fmla="*/ 170974 w 257175"/>
                              <a:gd name="connsiteY43" fmla="*/ 213323 h 295275"/>
                              <a:gd name="connsiteX44" fmla="*/ 180499 w 257175"/>
                              <a:gd name="connsiteY44" fmla="*/ 209513 h 295275"/>
                              <a:gd name="connsiteX45" fmla="*/ 213836 w 257175"/>
                              <a:gd name="connsiteY45" fmla="*/ 191416 h 295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57175" h="295275">
                                <a:moveTo>
                                  <a:pt x="213836" y="191416"/>
                                </a:moveTo>
                                <a:cubicBezTo>
                                  <a:pt x="225266" y="182843"/>
                                  <a:pt x="234791" y="172366"/>
                                  <a:pt x="241459" y="159983"/>
                                </a:cubicBezTo>
                                <a:cubicBezTo>
                                  <a:pt x="249079" y="147600"/>
                                  <a:pt x="253841" y="134266"/>
                                  <a:pt x="255746" y="121883"/>
                                </a:cubicBezTo>
                                <a:cubicBezTo>
                                  <a:pt x="257651" y="108548"/>
                                  <a:pt x="257651" y="95213"/>
                                  <a:pt x="255746" y="82830"/>
                                </a:cubicBezTo>
                                <a:cubicBezTo>
                                  <a:pt x="253841" y="70448"/>
                                  <a:pt x="249079" y="59018"/>
                                  <a:pt x="243364" y="49493"/>
                                </a:cubicBezTo>
                                <a:cubicBezTo>
                                  <a:pt x="239554" y="42825"/>
                                  <a:pt x="234791" y="38063"/>
                                  <a:pt x="230029" y="33300"/>
                                </a:cubicBezTo>
                                <a:cubicBezTo>
                                  <a:pt x="230029" y="33300"/>
                                  <a:pt x="230029" y="33300"/>
                                  <a:pt x="230029" y="33300"/>
                                </a:cubicBezTo>
                                <a:cubicBezTo>
                                  <a:pt x="228124" y="31396"/>
                                  <a:pt x="226219" y="30443"/>
                                  <a:pt x="225266" y="28538"/>
                                </a:cubicBezTo>
                                <a:cubicBezTo>
                                  <a:pt x="193834" y="3773"/>
                                  <a:pt x="150971" y="-37"/>
                                  <a:pt x="120491" y="19966"/>
                                </a:cubicBezTo>
                                <a:cubicBezTo>
                                  <a:pt x="70961" y="53303"/>
                                  <a:pt x="86201" y="117121"/>
                                  <a:pt x="129064" y="119978"/>
                                </a:cubicBezTo>
                                <a:cubicBezTo>
                                  <a:pt x="170974" y="122836"/>
                                  <a:pt x="179546" y="56161"/>
                                  <a:pt x="204311" y="95213"/>
                                </a:cubicBezTo>
                                <a:cubicBezTo>
                                  <a:pt x="206216" y="100928"/>
                                  <a:pt x="208121" y="107596"/>
                                  <a:pt x="208121" y="115216"/>
                                </a:cubicBezTo>
                                <a:cubicBezTo>
                                  <a:pt x="208121" y="122836"/>
                                  <a:pt x="206216" y="130455"/>
                                  <a:pt x="203359" y="139028"/>
                                </a:cubicBezTo>
                                <a:cubicBezTo>
                                  <a:pt x="200501" y="147600"/>
                                  <a:pt x="194786" y="155221"/>
                                  <a:pt x="189071" y="162841"/>
                                </a:cubicBezTo>
                                <a:cubicBezTo>
                                  <a:pt x="182404" y="170461"/>
                                  <a:pt x="173831" y="177128"/>
                                  <a:pt x="165259" y="182843"/>
                                </a:cubicBezTo>
                                <a:cubicBezTo>
                                  <a:pt x="163354" y="184748"/>
                                  <a:pt x="160496" y="185700"/>
                                  <a:pt x="158591" y="186653"/>
                                </a:cubicBezTo>
                                <a:lnTo>
                                  <a:pt x="154781" y="188558"/>
                                </a:lnTo>
                                <a:lnTo>
                                  <a:pt x="150971" y="190463"/>
                                </a:lnTo>
                                <a:cubicBezTo>
                                  <a:pt x="145256" y="193321"/>
                                  <a:pt x="140494" y="196178"/>
                                  <a:pt x="134779" y="198083"/>
                                </a:cubicBezTo>
                                <a:cubicBezTo>
                                  <a:pt x="124301" y="203798"/>
                                  <a:pt x="113824" y="208561"/>
                                  <a:pt x="103346" y="214275"/>
                                </a:cubicBezTo>
                                <a:cubicBezTo>
                                  <a:pt x="92869" y="219991"/>
                                  <a:pt x="83344" y="224753"/>
                                  <a:pt x="73819" y="230468"/>
                                </a:cubicBezTo>
                                <a:cubicBezTo>
                                  <a:pt x="64294" y="235230"/>
                                  <a:pt x="55721" y="240946"/>
                                  <a:pt x="48101" y="245708"/>
                                </a:cubicBezTo>
                                <a:cubicBezTo>
                                  <a:pt x="40481" y="251423"/>
                                  <a:pt x="33814" y="256186"/>
                                  <a:pt x="28099" y="260948"/>
                                </a:cubicBezTo>
                                <a:cubicBezTo>
                                  <a:pt x="26194" y="261900"/>
                                  <a:pt x="25241" y="263805"/>
                                  <a:pt x="24289" y="264758"/>
                                </a:cubicBezTo>
                                <a:cubicBezTo>
                                  <a:pt x="23336" y="265711"/>
                                  <a:pt x="21431" y="267616"/>
                                  <a:pt x="20479" y="268568"/>
                                </a:cubicBezTo>
                                <a:cubicBezTo>
                                  <a:pt x="18574" y="271425"/>
                                  <a:pt x="16669" y="273330"/>
                                  <a:pt x="14764" y="275236"/>
                                </a:cubicBezTo>
                                <a:cubicBezTo>
                                  <a:pt x="13811" y="276188"/>
                                  <a:pt x="12859" y="277141"/>
                                  <a:pt x="12859" y="278093"/>
                                </a:cubicBezTo>
                                <a:cubicBezTo>
                                  <a:pt x="11906" y="279046"/>
                                  <a:pt x="11906" y="279998"/>
                                  <a:pt x="10954" y="280950"/>
                                </a:cubicBezTo>
                                <a:cubicBezTo>
                                  <a:pt x="10001" y="282855"/>
                                  <a:pt x="9049" y="284761"/>
                                  <a:pt x="9049" y="285713"/>
                                </a:cubicBezTo>
                                <a:cubicBezTo>
                                  <a:pt x="8096" y="288571"/>
                                  <a:pt x="7144" y="289523"/>
                                  <a:pt x="7144" y="289523"/>
                                </a:cubicBezTo>
                                <a:cubicBezTo>
                                  <a:pt x="7144" y="289523"/>
                                  <a:pt x="8096" y="288571"/>
                                  <a:pt x="9049" y="285713"/>
                                </a:cubicBezTo>
                                <a:cubicBezTo>
                                  <a:pt x="10001" y="284761"/>
                                  <a:pt x="10954" y="282855"/>
                                  <a:pt x="11906" y="281903"/>
                                </a:cubicBezTo>
                                <a:cubicBezTo>
                                  <a:pt x="12859" y="280950"/>
                                  <a:pt x="12859" y="279998"/>
                                  <a:pt x="13811" y="279046"/>
                                </a:cubicBezTo>
                                <a:cubicBezTo>
                                  <a:pt x="14764" y="278093"/>
                                  <a:pt x="15716" y="277141"/>
                                  <a:pt x="16669" y="276188"/>
                                </a:cubicBezTo>
                                <a:cubicBezTo>
                                  <a:pt x="18574" y="274283"/>
                                  <a:pt x="20479" y="272378"/>
                                  <a:pt x="23336" y="270473"/>
                                </a:cubicBezTo>
                                <a:cubicBezTo>
                                  <a:pt x="24289" y="269521"/>
                                  <a:pt x="26194" y="268568"/>
                                  <a:pt x="27146" y="267616"/>
                                </a:cubicBezTo>
                                <a:cubicBezTo>
                                  <a:pt x="28099" y="266663"/>
                                  <a:pt x="30004" y="265711"/>
                                  <a:pt x="31909" y="264758"/>
                                </a:cubicBezTo>
                                <a:cubicBezTo>
                                  <a:pt x="37624" y="260948"/>
                                  <a:pt x="45244" y="257138"/>
                                  <a:pt x="53816" y="253328"/>
                                </a:cubicBezTo>
                                <a:cubicBezTo>
                                  <a:pt x="62389" y="249518"/>
                                  <a:pt x="70961" y="245708"/>
                                  <a:pt x="80486" y="242850"/>
                                </a:cubicBezTo>
                                <a:cubicBezTo>
                                  <a:pt x="90011" y="239041"/>
                                  <a:pt x="100489" y="236183"/>
                                  <a:pt x="110966" y="232373"/>
                                </a:cubicBezTo>
                                <a:cubicBezTo>
                                  <a:pt x="121444" y="228563"/>
                                  <a:pt x="132874" y="225705"/>
                                  <a:pt x="144304" y="221896"/>
                                </a:cubicBezTo>
                                <a:cubicBezTo>
                                  <a:pt x="150019" y="219991"/>
                                  <a:pt x="155734" y="218086"/>
                                  <a:pt x="161449" y="216180"/>
                                </a:cubicBezTo>
                                <a:lnTo>
                                  <a:pt x="166211" y="215228"/>
                                </a:lnTo>
                                <a:lnTo>
                                  <a:pt x="170974" y="213323"/>
                                </a:lnTo>
                                <a:cubicBezTo>
                                  <a:pt x="173831" y="212371"/>
                                  <a:pt x="177641" y="211418"/>
                                  <a:pt x="180499" y="209513"/>
                                </a:cubicBezTo>
                                <a:cubicBezTo>
                                  <a:pt x="190976" y="206655"/>
                                  <a:pt x="203359" y="199988"/>
                                  <a:pt x="213836" y="1914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1" name="Freeform: Shape 2191"/>
                        <wps:cNvSpPr/>
                        <wps:spPr>
                          <a:xfrm>
                            <a:off x="354984" y="119697"/>
                            <a:ext cx="257175" cy="409575"/>
                          </a:xfrm>
                          <a:custGeom>
                            <a:avLst/>
                            <a:gdLst>
                              <a:gd name="connsiteX0" fmla="*/ 15063 w 257175"/>
                              <a:gd name="connsiteY0" fmla="*/ 191219 h 409575"/>
                              <a:gd name="connsiteX1" fmla="*/ 16015 w 257175"/>
                              <a:gd name="connsiteY1" fmla="*/ 196934 h 409575"/>
                              <a:gd name="connsiteX2" fmla="*/ 19825 w 257175"/>
                              <a:gd name="connsiteY2" fmla="*/ 218842 h 409575"/>
                              <a:gd name="connsiteX3" fmla="*/ 27445 w 257175"/>
                              <a:gd name="connsiteY3" fmla="*/ 261704 h 409575"/>
                              <a:gd name="connsiteX4" fmla="*/ 34113 w 257175"/>
                              <a:gd name="connsiteY4" fmla="*/ 301709 h 409575"/>
                              <a:gd name="connsiteX5" fmla="*/ 37923 w 257175"/>
                              <a:gd name="connsiteY5" fmla="*/ 337904 h 409575"/>
                              <a:gd name="connsiteX6" fmla="*/ 37923 w 257175"/>
                              <a:gd name="connsiteY6" fmla="*/ 368384 h 409575"/>
                              <a:gd name="connsiteX7" fmla="*/ 36970 w 257175"/>
                              <a:gd name="connsiteY7" fmla="*/ 375052 h 409575"/>
                              <a:gd name="connsiteX8" fmla="*/ 36018 w 257175"/>
                              <a:gd name="connsiteY8" fmla="*/ 380767 h 409575"/>
                              <a:gd name="connsiteX9" fmla="*/ 33160 w 257175"/>
                              <a:gd name="connsiteY9" fmla="*/ 391244 h 409575"/>
                              <a:gd name="connsiteX10" fmla="*/ 31255 w 257175"/>
                              <a:gd name="connsiteY10" fmla="*/ 396006 h 409575"/>
                              <a:gd name="connsiteX11" fmla="*/ 29350 w 257175"/>
                              <a:gd name="connsiteY11" fmla="*/ 399817 h 409575"/>
                              <a:gd name="connsiteX12" fmla="*/ 26493 w 257175"/>
                              <a:gd name="connsiteY12" fmla="*/ 405531 h 409575"/>
                              <a:gd name="connsiteX13" fmla="*/ 23635 w 257175"/>
                              <a:gd name="connsiteY13" fmla="*/ 410294 h 409575"/>
                              <a:gd name="connsiteX14" fmla="*/ 27445 w 257175"/>
                              <a:gd name="connsiteY14" fmla="*/ 406484 h 409575"/>
                              <a:gd name="connsiteX15" fmla="*/ 31255 w 257175"/>
                              <a:gd name="connsiteY15" fmla="*/ 400769 h 409575"/>
                              <a:gd name="connsiteX16" fmla="*/ 33160 w 257175"/>
                              <a:gd name="connsiteY16" fmla="*/ 396959 h 409575"/>
                              <a:gd name="connsiteX17" fmla="*/ 35065 w 257175"/>
                              <a:gd name="connsiteY17" fmla="*/ 393149 h 409575"/>
                              <a:gd name="connsiteX18" fmla="*/ 39828 w 257175"/>
                              <a:gd name="connsiteY18" fmla="*/ 382672 h 409575"/>
                              <a:gd name="connsiteX19" fmla="*/ 41733 w 257175"/>
                              <a:gd name="connsiteY19" fmla="*/ 376956 h 409575"/>
                              <a:gd name="connsiteX20" fmla="*/ 43638 w 257175"/>
                              <a:gd name="connsiteY20" fmla="*/ 370289 h 409575"/>
                              <a:gd name="connsiteX21" fmla="*/ 49353 w 257175"/>
                              <a:gd name="connsiteY21" fmla="*/ 338856 h 409575"/>
                              <a:gd name="connsiteX22" fmla="*/ 51258 w 257175"/>
                              <a:gd name="connsiteY22" fmla="*/ 301709 h 409575"/>
                              <a:gd name="connsiteX23" fmla="*/ 51258 w 257175"/>
                              <a:gd name="connsiteY23" fmla="*/ 260751 h 409575"/>
                              <a:gd name="connsiteX24" fmla="*/ 50305 w 257175"/>
                              <a:gd name="connsiteY24" fmla="*/ 216936 h 409575"/>
                              <a:gd name="connsiteX25" fmla="*/ 49353 w 257175"/>
                              <a:gd name="connsiteY25" fmla="*/ 194076 h 409575"/>
                              <a:gd name="connsiteX26" fmla="*/ 49353 w 257175"/>
                              <a:gd name="connsiteY26" fmla="*/ 188361 h 409575"/>
                              <a:gd name="connsiteX27" fmla="*/ 49353 w 257175"/>
                              <a:gd name="connsiteY27" fmla="*/ 183599 h 409575"/>
                              <a:gd name="connsiteX28" fmla="*/ 49353 w 257175"/>
                              <a:gd name="connsiteY28" fmla="*/ 173122 h 409575"/>
                              <a:gd name="connsiteX29" fmla="*/ 56973 w 257175"/>
                              <a:gd name="connsiteY29" fmla="*/ 135022 h 409575"/>
                              <a:gd name="connsiteX30" fmla="*/ 75070 w 257175"/>
                              <a:gd name="connsiteY30" fmla="*/ 105494 h 409575"/>
                              <a:gd name="connsiteX31" fmla="*/ 98883 w 257175"/>
                              <a:gd name="connsiteY31" fmla="*/ 86444 h 409575"/>
                              <a:gd name="connsiteX32" fmla="*/ 122695 w 257175"/>
                              <a:gd name="connsiteY32" fmla="*/ 78824 h 409575"/>
                              <a:gd name="connsiteX33" fmla="*/ 138888 w 257175"/>
                              <a:gd name="connsiteY33" fmla="*/ 175979 h 409575"/>
                              <a:gd name="connsiteX34" fmla="*/ 253188 w 257175"/>
                              <a:gd name="connsiteY34" fmla="*/ 127401 h 409575"/>
                              <a:gd name="connsiteX35" fmla="*/ 183655 w 257175"/>
                              <a:gd name="connsiteY35" fmla="*/ 15959 h 409575"/>
                              <a:gd name="connsiteX36" fmla="*/ 176035 w 257175"/>
                              <a:gd name="connsiteY36" fmla="*/ 13101 h 409575"/>
                              <a:gd name="connsiteX37" fmla="*/ 176035 w 257175"/>
                              <a:gd name="connsiteY37" fmla="*/ 13101 h 409575"/>
                              <a:gd name="connsiteX38" fmla="*/ 150318 w 257175"/>
                              <a:gd name="connsiteY38" fmla="*/ 7386 h 409575"/>
                              <a:gd name="connsiteX39" fmla="*/ 106503 w 257175"/>
                              <a:gd name="connsiteY39" fmla="*/ 12149 h 409575"/>
                              <a:gd name="connsiteX40" fmla="*/ 63640 w 257175"/>
                              <a:gd name="connsiteY40" fmla="*/ 34057 h 409575"/>
                              <a:gd name="connsiteX41" fmla="*/ 29350 w 257175"/>
                              <a:gd name="connsiteY41" fmla="*/ 72157 h 409575"/>
                              <a:gd name="connsiteX42" fmla="*/ 10300 w 257175"/>
                              <a:gd name="connsiteY42" fmla="*/ 120734 h 409575"/>
                              <a:gd name="connsiteX43" fmla="*/ 8395 w 257175"/>
                              <a:gd name="connsiteY43" fmla="*/ 172169 h 409575"/>
                              <a:gd name="connsiteX44" fmla="*/ 10300 w 257175"/>
                              <a:gd name="connsiteY44" fmla="*/ 184551 h 409575"/>
                              <a:gd name="connsiteX45" fmla="*/ 15063 w 257175"/>
                              <a:gd name="connsiteY45" fmla="*/ 191219 h 40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57175" h="409575">
                                <a:moveTo>
                                  <a:pt x="15063" y="191219"/>
                                </a:moveTo>
                                <a:lnTo>
                                  <a:pt x="16015" y="196934"/>
                                </a:lnTo>
                                <a:cubicBezTo>
                                  <a:pt x="16968" y="204554"/>
                                  <a:pt x="18873" y="212174"/>
                                  <a:pt x="19825" y="218842"/>
                                </a:cubicBezTo>
                                <a:cubicBezTo>
                                  <a:pt x="22683" y="233129"/>
                                  <a:pt x="25540" y="247417"/>
                                  <a:pt x="27445" y="261704"/>
                                </a:cubicBezTo>
                                <a:cubicBezTo>
                                  <a:pt x="29350" y="275992"/>
                                  <a:pt x="32208" y="289327"/>
                                  <a:pt x="34113" y="301709"/>
                                </a:cubicBezTo>
                                <a:cubicBezTo>
                                  <a:pt x="36018" y="314092"/>
                                  <a:pt x="36970" y="326474"/>
                                  <a:pt x="37923" y="337904"/>
                                </a:cubicBezTo>
                                <a:cubicBezTo>
                                  <a:pt x="38875" y="349334"/>
                                  <a:pt x="38875" y="358859"/>
                                  <a:pt x="37923" y="368384"/>
                                </a:cubicBezTo>
                                <a:cubicBezTo>
                                  <a:pt x="37923" y="370289"/>
                                  <a:pt x="36970" y="373147"/>
                                  <a:pt x="36970" y="375052"/>
                                </a:cubicBezTo>
                                <a:cubicBezTo>
                                  <a:pt x="36970" y="376956"/>
                                  <a:pt x="36018" y="378861"/>
                                  <a:pt x="36018" y="380767"/>
                                </a:cubicBezTo>
                                <a:cubicBezTo>
                                  <a:pt x="35065" y="384577"/>
                                  <a:pt x="34113" y="388386"/>
                                  <a:pt x="33160" y="391244"/>
                                </a:cubicBezTo>
                                <a:cubicBezTo>
                                  <a:pt x="32208" y="393149"/>
                                  <a:pt x="32208" y="394102"/>
                                  <a:pt x="31255" y="396006"/>
                                </a:cubicBezTo>
                                <a:cubicBezTo>
                                  <a:pt x="30303" y="396959"/>
                                  <a:pt x="30303" y="398864"/>
                                  <a:pt x="29350" y="399817"/>
                                </a:cubicBezTo>
                                <a:cubicBezTo>
                                  <a:pt x="28398" y="401722"/>
                                  <a:pt x="27445" y="404579"/>
                                  <a:pt x="26493" y="405531"/>
                                </a:cubicBezTo>
                                <a:cubicBezTo>
                                  <a:pt x="24588" y="408389"/>
                                  <a:pt x="23635" y="410294"/>
                                  <a:pt x="23635" y="410294"/>
                                </a:cubicBezTo>
                                <a:cubicBezTo>
                                  <a:pt x="23635" y="410294"/>
                                  <a:pt x="24588" y="408389"/>
                                  <a:pt x="27445" y="406484"/>
                                </a:cubicBezTo>
                                <a:cubicBezTo>
                                  <a:pt x="28398" y="405531"/>
                                  <a:pt x="30303" y="403627"/>
                                  <a:pt x="31255" y="400769"/>
                                </a:cubicBezTo>
                                <a:cubicBezTo>
                                  <a:pt x="32208" y="399817"/>
                                  <a:pt x="33160" y="398864"/>
                                  <a:pt x="33160" y="396959"/>
                                </a:cubicBezTo>
                                <a:cubicBezTo>
                                  <a:pt x="34113" y="396006"/>
                                  <a:pt x="35065" y="394102"/>
                                  <a:pt x="35065" y="393149"/>
                                </a:cubicBezTo>
                                <a:cubicBezTo>
                                  <a:pt x="36970" y="390292"/>
                                  <a:pt x="37923" y="386481"/>
                                  <a:pt x="39828" y="382672"/>
                                </a:cubicBezTo>
                                <a:cubicBezTo>
                                  <a:pt x="40780" y="380767"/>
                                  <a:pt x="40780" y="378861"/>
                                  <a:pt x="41733" y="376956"/>
                                </a:cubicBezTo>
                                <a:cubicBezTo>
                                  <a:pt x="42685" y="375052"/>
                                  <a:pt x="43638" y="372194"/>
                                  <a:pt x="43638" y="370289"/>
                                </a:cubicBezTo>
                                <a:cubicBezTo>
                                  <a:pt x="46495" y="360764"/>
                                  <a:pt x="47448" y="350286"/>
                                  <a:pt x="49353" y="338856"/>
                                </a:cubicBezTo>
                                <a:cubicBezTo>
                                  <a:pt x="50305" y="327427"/>
                                  <a:pt x="51258" y="315044"/>
                                  <a:pt x="51258" y="301709"/>
                                </a:cubicBezTo>
                                <a:cubicBezTo>
                                  <a:pt x="51258" y="288374"/>
                                  <a:pt x="52210" y="275039"/>
                                  <a:pt x="51258" y="260751"/>
                                </a:cubicBezTo>
                                <a:cubicBezTo>
                                  <a:pt x="51258" y="246464"/>
                                  <a:pt x="51258" y="231224"/>
                                  <a:pt x="50305" y="216936"/>
                                </a:cubicBezTo>
                                <a:cubicBezTo>
                                  <a:pt x="50305" y="209317"/>
                                  <a:pt x="50305" y="201697"/>
                                  <a:pt x="49353" y="194076"/>
                                </a:cubicBezTo>
                                <a:lnTo>
                                  <a:pt x="49353" y="188361"/>
                                </a:lnTo>
                                <a:lnTo>
                                  <a:pt x="49353" y="183599"/>
                                </a:lnTo>
                                <a:cubicBezTo>
                                  <a:pt x="49353" y="179789"/>
                                  <a:pt x="49353" y="176932"/>
                                  <a:pt x="49353" y="173122"/>
                                </a:cubicBezTo>
                                <a:cubicBezTo>
                                  <a:pt x="50305" y="159786"/>
                                  <a:pt x="53163" y="146451"/>
                                  <a:pt x="56973" y="135022"/>
                                </a:cubicBezTo>
                                <a:cubicBezTo>
                                  <a:pt x="61735" y="123592"/>
                                  <a:pt x="67450" y="113114"/>
                                  <a:pt x="75070" y="105494"/>
                                </a:cubicBezTo>
                                <a:cubicBezTo>
                                  <a:pt x="82690" y="96922"/>
                                  <a:pt x="90310" y="91207"/>
                                  <a:pt x="98883" y="86444"/>
                                </a:cubicBezTo>
                                <a:cubicBezTo>
                                  <a:pt x="107455" y="82634"/>
                                  <a:pt x="115075" y="79776"/>
                                  <a:pt x="122695" y="78824"/>
                                </a:cubicBezTo>
                                <a:cubicBezTo>
                                  <a:pt x="179845" y="83586"/>
                                  <a:pt x="111265" y="130259"/>
                                  <a:pt x="138888" y="175979"/>
                                </a:cubicBezTo>
                                <a:cubicBezTo>
                                  <a:pt x="166510" y="220747"/>
                                  <a:pt x="245568" y="201697"/>
                                  <a:pt x="253188" y="127401"/>
                                </a:cubicBezTo>
                                <a:cubicBezTo>
                                  <a:pt x="257950" y="81682"/>
                                  <a:pt x="229375" y="36914"/>
                                  <a:pt x="183655" y="15959"/>
                                </a:cubicBezTo>
                                <a:cubicBezTo>
                                  <a:pt x="180798" y="15007"/>
                                  <a:pt x="178893" y="14054"/>
                                  <a:pt x="176035" y="13101"/>
                                </a:cubicBezTo>
                                <a:cubicBezTo>
                                  <a:pt x="176035" y="13101"/>
                                  <a:pt x="176035" y="13101"/>
                                  <a:pt x="176035" y="13101"/>
                                </a:cubicBezTo>
                                <a:cubicBezTo>
                                  <a:pt x="168415" y="10244"/>
                                  <a:pt x="159843" y="8339"/>
                                  <a:pt x="150318" y="7386"/>
                                </a:cubicBezTo>
                                <a:cubicBezTo>
                                  <a:pt x="136030" y="6434"/>
                                  <a:pt x="121743" y="8339"/>
                                  <a:pt x="106503" y="12149"/>
                                </a:cubicBezTo>
                                <a:cubicBezTo>
                                  <a:pt x="92215" y="16911"/>
                                  <a:pt x="76975" y="24532"/>
                                  <a:pt x="63640" y="34057"/>
                                </a:cubicBezTo>
                                <a:cubicBezTo>
                                  <a:pt x="50305" y="44534"/>
                                  <a:pt x="38875" y="57869"/>
                                  <a:pt x="29350" y="72157"/>
                                </a:cubicBezTo>
                                <a:cubicBezTo>
                                  <a:pt x="19825" y="87397"/>
                                  <a:pt x="14110" y="103589"/>
                                  <a:pt x="10300" y="120734"/>
                                </a:cubicBezTo>
                                <a:cubicBezTo>
                                  <a:pt x="6490" y="137879"/>
                                  <a:pt x="6490" y="155024"/>
                                  <a:pt x="8395" y="172169"/>
                                </a:cubicBezTo>
                                <a:cubicBezTo>
                                  <a:pt x="8395" y="175979"/>
                                  <a:pt x="9348" y="180742"/>
                                  <a:pt x="10300" y="184551"/>
                                </a:cubicBezTo>
                                <a:lnTo>
                                  <a:pt x="15063" y="19121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2" name="Freeform: Shape 2192"/>
                        <wps:cNvSpPr/>
                        <wps:spPr>
                          <a:xfrm>
                            <a:off x="263843" y="552285"/>
                            <a:ext cx="285750" cy="228600"/>
                          </a:xfrm>
                          <a:custGeom>
                            <a:avLst/>
                            <a:gdLst>
                              <a:gd name="connsiteX0" fmla="*/ 17621 w 285750"/>
                              <a:gd name="connsiteY0" fmla="*/ 217736 h 228600"/>
                              <a:gd name="connsiteX1" fmla="*/ 26194 w 285750"/>
                              <a:gd name="connsiteY1" fmla="*/ 212021 h 228600"/>
                              <a:gd name="connsiteX2" fmla="*/ 47149 w 285750"/>
                              <a:gd name="connsiteY2" fmla="*/ 192018 h 228600"/>
                              <a:gd name="connsiteX3" fmla="*/ 66199 w 285750"/>
                              <a:gd name="connsiteY3" fmla="*/ 159634 h 228600"/>
                              <a:gd name="connsiteX4" fmla="*/ 84296 w 285750"/>
                              <a:gd name="connsiteY4" fmla="*/ 120581 h 228600"/>
                              <a:gd name="connsiteX5" fmla="*/ 89059 w 285750"/>
                              <a:gd name="connsiteY5" fmla="*/ 110104 h 228600"/>
                              <a:gd name="connsiteX6" fmla="*/ 94774 w 285750"/>
                              <a:gd name="connsiteY6" fmla="*/ 99626 h 228600"/>
                              <a:gd name="connsiteX7" fmla="*/ 100489 w 285750"/>
                              <a:gd name="connsiteY7" fmla="*/ 89149 h 228600"/>
                              <a:gd name="connsiteX8" fmla="*/ 107156 w 285750"/>
                              <a:gd name="connsiteY8" fmla="*/ 78671 h 228600"/>
                              <a:gd name="connsiteX9" fmla="*/ 121444 w 285750"/>
                              <a:gd name="connsiteY9" fmla="*/ 61526 h 228600"/>
                              <a:gd name="connsiteX10" fmla="*/ 139541 w 285750"/>
                              <a:gd name="connsiteY10" fmla="*/ 49143 h 228600"/>
                              <a:gd name="connsiteX11" fmla="*/ 182404 w 285750"/>
                              <a:gd name="connsiteY11" fmla="*/ 42476 h 228600"/>
                              <a:gd name="connsiteX12" fmla="*/ 219551 w 285750"/>
                              <a:gd name="connsiteY12" fmla="*/ 59621 h 228600"/>
                              <a:gd name="connsiteX13" fmla="*/ 230029 w 285750"/>
                              <a:gd name="connsiteY13" fmla="*/ 73909 h 228600"/>
                              <a:gd name="connsiteX14" fmla="*/ 232886 w 285750"/>
                              <a:gd name="connsiteY14" fmla="*/ 80576 h 228600"/>
                              <a:gd name="connsiteX15" fmla="*/ 232886 w 285750"/>
                              <a:gd name="connsiteY15" fmla="*/ 81529 h 228600"/>
                              <a:gd name="connsiteX16" fmla="*/ 232886 w 285750"/>
                              <a:gd name="connsiteY16" fmla="*/ 83434 h 228600"/>
                              <a:gd name="connsiteX17" fmla="*/ 233839 w 285750"/>
                              <a:gd name="connsiteY17" fmla="*/ 86291 h 228600"/>
                              <a:gd name="connsiteX18" fmla="*/ 233839 w 285750"/>
                              <a:gd name="connsiteY18" fmla="*/ 87243 h 228600"/>
                              <a:gd name="connsiteX19" fmla="*/ 233839 w 285750"/>
                              <a:gd name="connsiteY19" fmla="*/ 87243 h 228600"/>
                              <a:gd name="connsiteX20" fmla="*/ 233839 w 285750"/>
                              <a:gd name="connsiteY20" fmla="*/ 86291 h 228600"/>
                              <a:gd name="connsiteX21" fmla="*/ 233839 w 285750"/>
                              <a:gd name="connsiteY21" fmla="*/ 86291 h 228600"/>
                              <a:gd name="connsiteX22" fmla="*/ 233839 w 285750"/>
                              <a:gd name="connsiteY22" fmla="*/ 87243 h 228600"/>
                              <a:gd name="connsiteX23" fmla="*/ 233839 w 285750"/>
                              <a:gd name="connsiteY23" fmla="*/ 89149 h 228600"/>
                              <a:gd name="connsiteX24" fmla="*/ 224314 w 285750"/>
                              <a:gd name="connsiteY24" fmla="*/ 116771 h 228600"/>
                              <a:gd name="connsiteX25" fmla="*/ 203359 w 285750"/>
                              <a:gd name="connsiteY25" fmla="*/ 131059 h 228600"/>
                              <a:gd name="connsiteX26" fmla="*/ 196691 w 285750"/>
                              <a:gd name="connsiteY26" fmla="*/ 132011 h 228600"/>
                              <a:gd name="connsiteX27" fmla="*/ 192881 w 285750"/>
                              <a:gd name="connsiteY27" fmla="*/ 132011 h 228600"/>
                              <a:gd name="connsiteX28" fmla="*/ 188119 w 285750"/>
                              <a:gd name="connsiteY28" fmla="*/ 131059 h 228600"/>
                              <a:gd name="connsiteX29" fmla="*/ 186214 w 285750"/>
                              <a:gd name="connsiteY29" fmla="*/ 61526 h 228600"/>
                              <a:gd name="connsiteX30" fmla="*/ 116681 w 285750"/>
                              <a:gd name="connsiteY30" fmla="*/ 77718 h 228600"/>
                              <a:gd name="connsiteX31" fmla="*/ 120491 w 285750"/>
                              <a:gd name="connsiteY31" fmla="*/ 154871 h 228600"/>
                              <a:gd name="connsiteX32" fmla="*/ 120491 w 285750"/>
                              <a:gd name="connsiteY32" fmla="*/ 154871 h 228600"/>
                              <a:gd name="connsiteX33" fmla="*/ 123349 w 285750"/>
                              <a:gd name="connsiteY33" fmla="*/ 159634 h 228600"/>
                              <a:gd name="connsiteX34" fmla="*/ 129064 w 285750"/>
                              <a:gd name="connsiteY34" fmla="*/ 166301 h 228600"/>
                              <a:gd name="connsiteX35" fmla="*/ 131921 w 285750"/>
                              <a:gd name="connsiteY35" fmla="*/ 170111 h 228600"/>
                              <a:gd name="connsiteX36" fmla="*/ 135731 w 285750"/>
                              <a:gd name="connsiteY36" fmla="*/ 173921 h 228600"/>
                              <a:gd name="connsiteX37" fmla="*/ 144304 w 285750"/>
                              <a:gd name="connsiteY37" fmla="*/ 180589 h 228600"/>
                              <a:gd name="connsiteX38" fmla="*/ 149066 w 285750"/>
                              <a:gd name="connsiteY38" fmla="*/ 183446 h 228600"/>
                              <a:gd name="connsiteX39" fmla="*/ 154781 w 285750"/>
                              <a:gd name="connsiteY39" fmla="*/ 186304 h 228600"/>
                              <a:gd name="connsiteX40" fmla="*/ 160496 w 285750"/>
                              <a:gd name="connsiteY40" fmla="*/ 189161 h 228600"/>
                              <a:gd name="connsiteX41" fmla="*/ 167164 w 285750"/>
                              <a:gd name="connsiteY41" fmla="*/ 191066 h 228600"/>
                              <a:gd name="connsiteX42" fmla="*/ 195739 w 285750"/>
                              <a:gd name="connsiteY42" fmla="*/ 192971 h 228600"/>
                              <a:gd name="connsiteX43" fmla="*/ 223361 w 285750"/>
                              <a:gd name="connsiteY43" fmla="*/ 185351 h 228600"/>
                              <a:gd name="connsiteX44" fmla="*/ 267176 w 285750"/>
                              <a:gd name="connsiteY44" fmla="*/ 146299 h 228600"/>
                              <a:gd name="connsiteX45" fmla="*/ 279559 w 285750"/>
                              <a:gd name="connsiteY45" fmla="*/ 116771 h 228600"/>
                              <a:gd name="connsiteX46" fmla="*/ 280511 w 285750"/>
                              <a:gd name="connsiteY46" fmla="*/ 83434 h 228600"/>
                              <a:gd name="connsiteX47" fmla="*/ 279559 w 285750"/>
                              <a:gd name="connsiteY47" fmla="*/ 79624 h 228600"/>
                              <a:gd name="connsiteX48" fmla="*/ 279559 w 285750"/>
                              <a:gd name="connsiteY48" fmla="*/ 77718 h 228600"/>
                              <a:gd name="connsiteX49" fmla="*/ 279559 w 285750"/>
                              <a:gd name="connsiteY49" fmla="*/ 76766 h 228600"/>
                              <a:gd name="connsiteX50" fmla="*/ 279559 w 285750"/>
                              <a:gd name="connsiteY50" fmla="*/ 75814 h 228600"/>
                              <a:gd name="connsiteX51" fmla="*/ 279559 w 285750"/>
                              <a:gd name="connsiteY51" fmla="*/ 75814 h 228600"/>
                              <a:gd name="connsiteX52" fmla="*/ 279559 w 285750"/>
                              <a:gd name="connsiteY52" fmla="*/ 74861 h 228600"/>
                              <a:gd name="connsiteX53" fmla="*/ 278606 w 285750"/>
                              <a:gd name="connsiteY53" fmla="*/ 72004 h 228600"/>
                              <a:gd name="connsiteX54" fmla="*/ 278606 w 285750"/>
                              <a:gd name="connsiteY54" fmla="*/ 70099 h 228600"/>
                              <a:gd name="connsiteX55" fmla="*/ 277654 w 285750"/>
                              <a:gd name="connsiteY55" fmla="*/ 68193 h 228600"/>
                              <a:gd name="connsiteX56" fmla="*/ 273844 w 285750"/>
                              <a:gd name="connsiteY56" fmla="*/ 59621 h 228600"/>
                              <a:gd name="connsiteX57" fmla="*/ 270034 w 285750"/>
                              <a:gd name="connsiteY57" fmla="*/ 52001 h 228600"/>
                              <a:gd name="connsiteX58" fmla="*/ 247174 w 285750"/>
                              <a:gd name="connsiteY58" fmla="*/ 27236 h 228600"/>
                              <a:gd name="connsiteX59" fmla="*/ 187166 w 285750"/>
                              <a:gd name="connsiteY59" fmla="*/ 7234 h 228600"/>
                              <a:gd name="connsiteX60" fmla="*/ 128111 w 285750"/>
                              <a:gd name="connsiteY60" fmla="*/ 24379 h 228600"/>
                              <a:gd name="connsiteX61" fmla="*/ 106204 w 285750"/>
                              <a:gd name="connsiteY61" fmla="*/ 44381 h 228600"/>
                              <a:gd name="connsiteX62" fmla="*/ 90964 w 285750"/>
                              <a:gd name="connsiteY62" fmla="*/ 68193 h 228600"/>
                              <a:gd name="connsiteX63" fmla="*/ 85249 w 285750"/>
                              <a:gd name="connsiteY63" fmla="*/ 79624 h 228600"/>
                              <a:gd name="connsiteX64" fmla="*/ 80486 w 285750"/>
                              <a:gd name="connsiteY64" fmla="*/ 91054 h 228600"/>
                              <a:gd name="connsiteX65" fmla="*/ 75724 w 285750"/>
                              <a:gd name="connsiteY65" fmla="*/ 102484 h 228600"/>
                              <a:gd name="connsiteX66" fmla="*/ 71914 w 285750"/>
                              <a:gd name="connsiteY66" fmla="*/ 113914 h 228600"/>
                              <a:gd name="connsiteX67" fmla="*/ 58579 w 285750"/>
                              <a:gd name="connsiteY67" fmla="*/ 154871 h 228600"/>
                              <a:gd name="connsiteX68" fmla="*/ 44291 w 285750"/>
                              <a:gd name="connsiteY68" fmla="*/ 187256 h 228600"/>
                              <a:gd name="connsiteX69" fmla="*/ 27146 w 285750"/>
                              <a:gd name="connsiteY69" fmla="*/ 208211 h 228600"/>
                              <a:gd name="connsiteX70" fmla="*/ 19526 w 285750"/>
                              <a:gd name="connsiteY70" fmla="*/ 214879 h 228600"/>
                              <a:gd name="connsiteX71" fmla="*/ 12859 w 285750"/>
                              <a:gd name="connsiteY71" fmla="*/ 219641 h 228600"/>
                              <a:gd name="connsiteX72" fmla="*/ 7144 w 285750"/>
                              <a:gd name="connsiteY72" fmla="*/ 223451 h 228600"/>
                              <a:gd name="connsiteX73" fmla="*/ 12859 w 285750"/>
                              <a:gd name="connsiteY73" fmla="*/ 220593 h 228600"/>
                              <a:gd name="connsiteX74" fmla="*/ 17621 w 285750"/>
                              <a:gd name="connsiteY74" fmla="*/ 217736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</a:cxnLst>
                            <a:rect l="l" t="t" r="r" b="b"/>
                            <a:pathLst>
                              <a:path w="285750" h="228600">
                                <a:moveTo>
                                  <a:pt x="17621" y="217736"/>
                                </a:moveTo>
                                <a:cubicBezTo>
                                  <a:pt x="20479" y="215831"/>
                                  <a:pt x="23336" y="213926"/>
                                  <a:pt x="26194" y="212021"/>
                                </a:cubicBezTo>
                                <a:cubicBezTo>
                                  <a:pt x="32861" y="207259"/>
                                  <a:pt x="39529" y="201543"/>
                                  <a:pt x="47149" y="192018"/>
                                </a:cubicBezTo>
                                <a:cubicBezTo>
                                  <a:pt x="53816" y="183446"/>
                                  <a:pt x="60484" y="172016"/>
                                  <a:pt x="66199" y="159634"/>
                                </a:cubicBezTo>
                                <a:cubicBezTo>
                                  <a:pt x="71914" y="147251"/>
                                  <a:pt x="77629" y="133916"/>
                                  <a:pt x="84296" y="120581"/>
                                </a:cubicBezTo>
                                <a:cubicBezTo>
                                  <a:pt x="86201" y="116771"/>
                                  <a:pt x="88106" y="113914"/>
                                  <a:pt x="89059" y="110104"/>
                                </a:cubicBezTo>
                                <a:cubicBezTo>
                                  <a:pt x="90964" y="106293"/>
                                  <a:pt x="92869" y="103436"/>
                                  <a:pt x="94774" y="99626"/>
                                </a:cubicBezTo>
                                <a:cubicBezTo>
                                  <a:pt x="96679" y="96768"/>
                                  <a:pt x="98584" y="92959"/>
                                  <a:pt x="100489" y="89149"/>
                                </a:cubicBezTo>
                                <a:cubicBezTo>
                                  <a:pt x="102394" y="85339"/>
                                  <a:pt x="105251" y="82481"/>
                                  <a:pt x="107156" y="78671"/>
                                </a:cubicBezTo>
                                <a:cubicBezTo>
                                  <a:pt x="110966" y="72004"/>
                                  <a:pt x="115729" y="66289"/>
                                  <a:pt x="121444" y="61526"/>
                                </a:cubicBezTo>
                                <a:cubicBezTo>
                                  <a:pt x="127159" y="56764"/>
                                  <a:pt x="132874" y="52001"/>
                                  <a:pt x="139541" y="49143"/>
                                </a:cubicBezTo>
                                <a:cubicBezTo>
                                  <a:pt x="152876" y="42476"/>
                                  <a:pt x="168116" y="40571"/>
                                  <a:pt x="182404" y="42476"/>
                                </a:cubicBezTo>
                                <a:cubicBezTo>
                                  <a:pt x="196691" y="44381"/>
                                  <a:pt x="210026" y="51049"/>
                                  <a:pt x="219551" y="59621"/>
                                </a:cubicBezTo>
                                <a:cubicBezTo>
                                  <a:pt x="224314" y="64384"/>
                                  <a:pt x="227171" y="69146"/>
                                  <a:pt x="230029" y="73909"/>
                                </a:cubicBezTo>
                                <a:cubicBezTo>
                                  <a:pt x="230981" y="76766"/>
                                  <a:pt x="231934" y="79624"/>
                                  <a:pt x="232886" y="80576"/>
                                </a:cubicBezTo>
                                <a:cubicBezTo>
                                  <a:pt x="232886" y="80576"/>
                                  <a:pt x="232886" y="80576"/>
                                  <a:pt x="232886" y="81529"/>
                                </a:cubicBezTo>
                                <a:lnTo>
                                  <a:pt x="232886" y="83434"/>
                                </a:lnTo>
                                <a:lnTo>
                                  <a:pt x="233839" y="86291"/>
                                </a:lnTo>
                                <a:lnTo>
                                  <a:pt x="233839" y="87243"/>
                                </a:lnTo>
                                <a:lnTo>
                                  <a:pt x="233839" y="87243"/>
                                </a:lnTo>
                                <a:cubicBezTo>
                                  <a:pt x="233839" y="85339"/>
                                  <a:pt x="233839" y="86291"/>
                                  <a:pt x="233839" y="86291"/>
                                </a:cubicBezTo>
                                <a:lnTo>
                                  <a:pt x="233839" y="86291"/>
                                </a:lnTo>
                                <a:lnTo>
                                  <a:pt x="233839" y="87243"/>
                                </a:lnTo>
                                <a:lnTo>
                                  <a:pt x="233839" y="89149"/>
                                </a:lnTo>
                                <a:cubicBezTo>
                                  <a:pt x="233839" y="99626"/>
                                  <a:pt x="230029" y="109151"/>
                                  <a:pt x="224314" y="116771"/>
                                </a:cubicBezTo>
                                <a:cubicBezTo>
                                  <a:pt x="218599" y="123439"/>
                                  <a:pt x="210979" y="129154"/>
                                  <a:pt x="203359" y="131059"/>
                                </a:cubicBezTo>
                                <a:cubicBezTo>
                                  <a:pt x="201454" y="131059"/>
                                  <a:pt x="198596" y="132011"/>
                                  <a:pt x="196691" y="132011"/>
                                </a:cubicBezTo>
                                <a:cubicBezTo>
                                  <a:pt x="195739" y="132011"/>
                                  <a:pt x="193834" y="132011"/>
                                  <a:pt x="192881" y="132011"/>
                                </a:cubicBezTo>
                                <a:cubicBezTo>
                                  <a:pt x="190976" y="132011"/>
                                  <a:pt x="189071" y="131059"/>
                                  <a:pt x="188119" y="131059"/>
                                </a:cubicBezTo>
                                <a:cubicBezTo>
                                  <a:pt x="182404" y="122486"/>
                                  <a:pt x="206216" y="84386"/>
                                  <a:pt x="186214" y="61526"/>
                                </a:cubicBezTo>
                                <a:cubicBezTo>
                                  <a:pt x="170974" y="43429"/>
                                  <a:pt x="133826" y="52001"/>
                                  <a:pt x="116681" y="77718"/>
                                </a:cubicBezTo>
                                <a:cubicBezTo>
                                  <a:pt x="97631" y="108199"/>
                                  <a:pt x="108109" y="135821"/>
                                  <a:pt x="120491" y="154871"/>
                                </a:cubicBezTo>
                                <a:lnTo>
                                  <a:pt x="120491" y="154871"/>
                                </a:lnTo>
                                <a:cubicBezTo>
                                  <a:pt x="121444" y="156776"/>
                                  <a:pt x="122396" y="157729"/>
                                  <a:pt x="123349" y="159634"/>
                                </a:cubicBezTo>
                                <a:cubicBezTo>
                                  <a:pt x="125254" y="161539"/>
                                  <a:pt x="127159" y="164396"/>
                                  <a:pt x="129064" y="166301"/>
                                </a:cubicBezTo>
                                <a:cubicBezTo>
                                  <a:pt x="130016" y="167254"/>
                                  <a:pt x="130969" y="168206"/>
                                  <a:pt x="131921" y="170111"/>
                                </a:cubicBezTo>
                                <a:cubicBezTo>
                                  <a:pt x="132874" y="171064"/>
                                  <a:pt x="134779" y="172016"/>
                                  <a:pt x="135731" y="173921"/>
                                </a:cubicBezTo>
                                <a:cubicBezTo>
                                  <a:pt x="138589" y="176779"/>
                                  <a:pt x="141446" y="178684"/>
                                  <a:pt x="144304" y="180589"/>
                                </a:cubicBezTo>
                                <a:cubicBezTo>
                                  <a:pt x="146209" y="181541"/>
                                  <a:pt x="148114" y="182493"/>
                                  <a:pt x="149066" y="183446"/>
                                </a:cubicBezTo>
                                <a:cubicBezTo>
                                  <a:pt x="150971" y="184399"/>
                                  <a:pt x="152876" y="185351"/>
                                  <a:pt x="154781" y="186304"/>
                                </a:cubicBezTo>
                                <a:cubicBezTo>
                                  <a:pt x="156686" y="187256"/>
                                  <a:pt x="158591" y="188209"/>
                                  <a:pt x="160496" y="189161"/>
                                </a:cubicBezTo>
                                <a:cubicBezTo>
                                  <a:pt x="162401" y="190114"/>
                                  <a:pt x="165259" y="190114"/>
                                  <a:pt x="167164" y="191066"/>
                                </a:cubicBezTo>
                                <a:cubicBezTo>
                                  <a:pt x="175736" y="192971"/>
                                  <a:pt x="186214" y="193924"/>
                                  <a:pt x="195739" y="192971"/>
                                </a:cubicBezTo>
                                <a:cubicBezTo>
                                  <a:pt x="205264" y="192018"/>
                                  <a:pt x="214789" y="189161"/>
                                  <a:pt x="223361" y="185351"/>
                                </a:cubicBezTo>
                                <a:cubicBezTo>
                                  <a:pt x="240506" y="177731"/>
                                  <a:pt x="255746" y="164396"/>
                                  <a:pt x="267176" y="146299"/>
                                </a:cubicBezTo>
                                <a:cubicBezTo>
                                  <a:pt x="272891" y="137726"/>
                                  <a:pt x="276701" y="127249"/>
                                  <a:pt x="279559" y="116771"/>
                                </a:cubicBezTo>
                                <a:cubicBezTo>
                                  <a:pt x="282416" y="106293"/>
                                  <a:pt x="282416" y="93911"/>
                                  <a:pt x="280511" y="83434"/>
                                </a:cubicBezTo>
                                <a:lnTo>
                                  <a:pt x="279559" y="79624"/>
                                </a:lnTo>
                                <a:lnTo>
                                  <a:pt x="279559" y="77718"/>
                                </a:lnTo>
                                <a:lnTo>
                                  <a:pt x="279559" y="76766"/>
                                </a:lnTo>
                                <a:lnTo>
                                  <a:pt x="279559" y="75814"/>
                                </a:lnTo>
                                <a:lnTo>
                                  <a:pt x="279559" y="75814"/>
                                </a:lnTo>
                                <a:lnTo>
                                  <a:pt x="279559" y="74861"/>
                                </a:lnTo>
                                <a:lnTo>
                                  <a:pt x="278606" y="72004"/>
                                </a:lnTo>
                                <a:lnTo>
                                  <a:pt x="278606" y="70099"/>
                                </a:lnTo>
                                <a:lnTo>
                                  <a:pt x="277654" y="68193"/>
                                </a:lnTo>
                                <a:cubicBezTo>
                                  <a:pt x="276701" y="65336"/>
                                  <a:pt x="275749" y="61526"/>
                                  <a:pt x="273844" y="59621"/>
                                </a:cubicBezTo>
                                <a:cubicBezTo>
                                  <a:pt x="272891" y="56764"/>
                                  <a:pt x="270986" y="54859"/>
                                  <a:pt x="270034" y="52001"/>
                                </a:cubicBezTo>
                                <a:cubicBezTo>
                                  <a:pt x="264319" y="42476"/>
                                  <a:pt x="255746" y="33904"/>
                                  <a:pt x="247174" y="27236"/>
                                </a:cubicBezTo>
                                <a:cubicBezTo>
                                  <a:pt x="229076" y="13901"/>
                                  <a:pt x="208121" y="7234"/>
                                  <a:pt x="187166" y="7234"/>
                                </a:cubicBezTo>
                                <a:cubicBezTo>
                                  <a:pt x="166211" y="6281"/>
                                  <a:pt x="145256" y="12949"/>
                                  <a:pt x="128111" y="24379"/>
                                </a:cubicBezTo>
                                <a:cubicBezTo>
                                  <a:pt x="119539" y="30093"/>
                                  <a:pt x="111919" y="36761"/>
                                  <a:pt x="106204" y="44381"/>
                                </a:cubicBezTo>
                                <a:cubicBezTo>
                                  <a:pt x="99536" y="52001"/>
                                  <a:pt x="94774" y="59621"/>
                                  <a:pt x="90964" y="68193"/>
                                </a:cubicBezTo>
                                <a:cubicBezTo>
                                  <a:pt x="89059" y="72004"/>
                                  <a:pt x="87154" y="75814"/>
                                  <a:pt x="85249" y="79624"/>
                                </a:cubicBezTo>
                                <a:cubicBezTo>
                                  <a:pt x="83344" y="83434"/>
                                  <a:pt x="81439" y="87243"/>
                                  <a:pt x="80486" y="91054"/>
                                </a:cubicBezTo>
                                <a:cubicBezTo>
                                  <a:pt x="78581" y="94864"/>
                                  <a:pt x="77629" y="98674"/>
                                  <a:pt x="75724" y="102484"/>
                                </a:cubicBezTo>
                                <a:cubicBezTo>
                                  <a:pt x="73819" y="106293"/>
                                  <a:pt x="72866" y="110104"/>
                                  <a:pt x="71914" y="113914"/>
                                </a:cubicBezTo>
                                <a:cubicBezTo>
                                  <a:pt x="67151" y="128201"/>
                                  <a:pt x="62389" y="142489"/>
                                  <a:pt x="58579" y="154871"/>
                                </a:cubicBezTo>
                                <a:cubicBezTo>
                                  <a:pt x="54769" y="167254"/>
                                  <a:pt x="50006" y="178684"/>
                                  <a:pt x="44291" y="187256"/>
                                </a:cubicBezTo>
                                <a:cubicBezTo>
                                  <a:pt x="38576" y="195829"/>
                                  <a:pt x="32861" y="203449"/>
                                  <a:pt x="27146" y="208211"/>
                                </a:cubicBezTo>
                                <a:cubicBezTo>
                                  <a:pt x="24289" y="211068"/>
                                  <a:pt x="21431" y="212974"/>
                                  <a:pt x="19526" y="214879"/>
                                </a:cubicBezTo>
                                <a:cubicBezTo>
                                  <a:pt x="17621" y="216784"/>
                                  <a:pt x="14764" y="217736"/>
                                  <a:pt x="12859" y="219641"/>
                                </a:cubicBezTo>
                                <a:cubicBezTo>
                                  <a:pt x="9049" y="221546"/>
                                  <a:pt x="7144" y="223451"/>
                                  <a:pt x="7144" y="223451"/>
                                </a:cubicBezTo>
                                <a:cubicBezTo>
                                  <a:pt x="7144" y="223451"/>
                                  <a:pt x="9049" y="222499"/>
                                  <a:pt x="12859" y="220593"/>
                                </a:cubicBezTo>
                                <a:cubicBezTo>
                                  <a:pt x="12859" y="220593"/>
                                  <a:pt x="15716" y="219641"/>
                                  <a:pt x="17621" y="2177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3" name="Freeform: Shape 2193"/>
                        <wps:cNvSpPr/>
                        <wps:spPr>
                          <a:xfrm>
                            <a:off x="1014413" y="1000031"/>
                            <a:ext cx="228600" cy="314325"/>
                          </a:xfrm>
                          <a:custGeom>
                            <a:avLst/>
                            <a:gdLst>
                              <a:gd name="connsiteX0" fmla="*/ 115729 w 228600"/>
                              <a:gd name="connsiteY0" fmla="*/ 304343 h 314325"/>
                              <a:gd name="connsiteX1" fmla="*/ 127159 w 228600"/>
                              <a:gd name="connsiteY1" fmla="*/ 294818 h 314325"/>
                              <a:gd name="connsiteX2" fmla="*/ 137636 w 228600"/>
                              <a:gd name="connsiteY2" fmla="*/ 285293 h 314325"/>
                              <a:gd name="connsiteX3" fmla="*/ 138589 w 228600"/>
                              <a:gd name="connsiteY3" fmla="*/ 284340 h 314325"/>
                              <a:gd name="connsiteX4" fmla="*/ 139541 w 228600"/>
                              <a:gd name="connsiteY4" fmla="*/ 283388 h 314325"/>
                              <a:gd name="connsiteX5" fmla="*/ 140494 w 228600"/>
                              <a:gd name="connsiteY5" fmla="*/ 282435 h 314325"/>
                              <a:gd name="connsiteX6" fmla="*/ 143351 w 228600"/>
                              <a:gd name="connsiteY6" fmla="*/ 280531 h 314325"/>
                              <a:gd name="connsiteX7" fmla="*/ 148114 w 228600"/>
                              <a:gd name="connsiteY7" fmla="*/ 275768 h 314325"/>
                              <a:gd name="connsiteX8" fmla="*/ 167164 w 228600"/>
                              <a:gd name="connsiteY8" fmla="*/ 254813 h 314325"/>
                              <a:gd name="connsiteX9" fmla="*/ 197644 w 228600"/>
                              <a:gd name="connsiteY9" fmla="*/ 211951 h 314325"/>
                              <a:gd name="connsiteX10" fmla="*/ 229076 w 228600"/>
                              <a:gd name="connsiteY10" fmla="*/ 125273 h 314325"/>
                              <a:gd name="connsiteX11" fmla="*/ 220504 w 228600"/>
                              <a:gd name="connsiteY11" fmla="*/ 54788 h 314325"/>
                              <a:gd name="connsiteX12" fmla="*/ 206216 w 228600"/>
                              <a:gd name="connsiteY12" fmla="*/ 32881 h 314325"/>
                              <a:gd name="connsiteX13" fmla="*/ 191929 w 228600"/>
                              <a:gd name="connsiteY13" fmla="*/ 20498 h 314325"/>
                              <a:gd name="connsiteX14" fmla="*/ 186214 w 228600"/>
                              <a:gd name="connsiteY14" fmla="*/ 16688 h 314325"/>
                              <a:gd name="connsiteX15" fmla="*/ 186214 w 228600"/>
                              <a:gd name="connsiteY15" fmla="*/ 16688 h 314325"/>
                              <a:gd name="connsiteX16" fmla="*/ 157639 w 228600"/>
                              <a:gd name="connsiteY16" fmla="*/ 7163 h 314325"/>
                              <a:gd name="connsiteX17" fmla="*/ 93821 w 228600"/>
                              <a:gd name="connsiteY17" fmla="*/ 82410 h 314325"/>
                              <a:gd name="connsiteX18" fmla="*/ 154781 w 228600"/>
                              <a:gd name="connsiteY18" fmla="*/ 160515 h 314325"/>
                              <a:gd name="connsiteX19" fmla="*/ 206216 w 228600"/>
                              <a:gd name="connsiteY19" fmla="*/ 128131 h 314325"/>
                              <a:gd name="connsiteX20" fmla="*/ 170974 w 228600"/>
                              <a:gd name="connsiteY20" fmla="*/ 194806 h 314325"/>
                              <a:gd name="connsiteX21" fmla="*/ 140494 w 228600"/>
                              <a:gd name="connsiteY21" fmla="*/ 231001 h 314325"/>
                              <a:gd name="connsiteX22" fmla="*/ 122396 w 228600"/>
                              <a:gd name="connsiteY22" fmla="*/ 247193 h 314325"/>
                              <a:gd name="connsiteX23" fmla="*/ 117634 w 228600"/>
                              <a:gd name="connsiteY23" fmla="*/ 251003 h 314325"/>
                              <a:gd name="connsiteX24" fmla="*/ 114776 w 228600"/>
                              <a:gd name="connsiteY24" fmla="*/ 252908 h 314325"/>
                              <a:gd name="connsiteX25" fmla="*/ 113824 w 228600"/>
                              <a:gd name="connsiteY25" fmla="*/ 253860 h 314325"/>
                              <a:gd name="connsiteX26" fmla="*/ 113824 w 228600"/>
                              <a:gd name="connsiteY26" fmla="*/ 253860 h 314325"/>
                              <a:gd name="connsiteX27" fmla="*/ 113824 w 228600"/>
                              <a:gd name="connsiteY27" fmla="*/ 253860 h 314325"/>
                              <a:gd name="connsiteX28" fmla="*/ 112871 w 228600"/>
                              <a:gd name="connsiteY28" fmla="*/ 254813 h 314325"/>
                              <a:gd name="connsiteX29" fmla="*/ 102394 w 228600"/>
                              <a:gd name="connsiteY29" fmla="*/ 262433 h 314325"/>
                              <a:gd name="connsiteX30" fmla="*/ 7144 w 228600"/>
                              <a:gd name="connsiteY30" fmla="*/ 314821 h 314325"/>
                              <a:gd name="connsiteX31" fmla="*/ 101441 w 228600"/>
                              <a:gd name="connsiteY31" fmla="*/ 314821 h 314325"/>
                              <a:gd name="connsiteX32" fmla="*/ 104299 w 228600"/>
                              <a:gd name="connsiteY32" fmla="*/ 312915 h 314325"/>
                              <a:gd name="connsiteX33" fmla="*/ 115729 w 228600"/>
                              <a:gd name="connsiteY33" fmla="*/ 304343 h 3143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228600" h="314325">
                                <a:moveTo>
                                  <a:pt x="115729" y="304343"/>
                                </a:moveTo>
                                <a:cubicBezTo>
                                  <a:pt x="119539" y="301485"/>
                                  <a:pt x="123349" y="298628"/>
                                  <a:pt x="127159" y="294818"/>
                                </a:cubicBezTo>
                                <a:cubicBezTo>
                                  <a:pt x="130969" y="291960"/>
                                  <a:pt x="134779" y="288151"/>
                                  <a:pt x="137636" y="285293"/>
                                </a:cubicBezTo>
                                <a:lnTo>
                                  <a:pt x="138589" y="284340"/>
                                </a:lnTo>
                                <a:lnTo>
                                  <a:pt x="139541" y="283388"/>
                                </a:lnTo>
                                <a:lnTo>
                                  <a:pt x="140494" y="282435"/>
                                </a:lnTo>
                                <a:lnTo>
                                  <a:pt x="143351" y="280531"/>
                                </a:lnTo>
                                <a:cubicBezTo>
                                  <a:pt x="145256" y="278626"/>
                                  <a:pt x="146209" y="277673"/>
                                  <a:pt x="148114" y="275768"/>
                                </a:cubicBezTo>
                                <a:cubicBezTo>
                                  <a:pt x="154781" y="269101"/>
                                  <a:pt x="161449" y="262433"/>
                                  <a:pt x="167164" y="254813"/>
                                </a:cubicBezTo>
                                <a:cubicBezTo>
                                  <a:pt x="178594" y="240526"/>
                                  <a:pt x="189071" y="226238"/>
                                  <a:pt x="197644" y="211951"/>
                                </a:cubicBezTo>
                                <a:cubicBezTo>
                                  <a:pt x="214789" y="182423"/>
                                  <a:pt x="225266" y="152896"/>
                                  <a:pt x="229076" y="125273"/>
                                </a:cubicBezTo>
                                <a:cubicBezTo>
                                  <a:pt x="232886" y="97651"/>
                                  <a:pt x="229076" y="72885"/>
                                  <a:pt x="220504" y="54788"/>
                                </a:cubicBezTo>
                                <a:cubicBezTo>
                                  <a:pt x="216694" y="46215"/>
                                  <a:pt x="210979" y="38596"/>
                                  <a:pt x="206216" y="32881"/>
                                </a:cubicBezTo>
                                <a:cubicBezTo>
                                  <a:pt x="201454" y="27165"/>
                                  <a:pt x="196691" y="23356"/>
                                  <a:pt x="191929" y="20498"/>
                                </a:cubicBezTo>
                                <a:cubicBezTo>
                                  <a:pt x="190024" y="18593"/>
                                  <a:pt x="188119" y="17640"/>
                                  <a:pt x="186214" y="16688"/>
                                </a:cubicBezTo>
                                <a:cubicBezTo>
                                  <a:pt x="186214" y="16688"/>
                                  <a:pt x="186214" y="16688"/>
                                  <a:pt x="186214" y="16688"/>
                                </a:cubicBezTo>
                                <a:cubicBezTo>
                                  <a:pt x="177641" y="10973"/>
                                  <a:pt x="168116" y="7163"/>
                                  <a:pt x="157639" y="7163"/>
                                </a:cubicBezTo>
                                <a:cubicBezTo>
                                  <a:pt x="123349" y="6210"/>
                                  <a:pt x="94774" y="40501"/>
                                  <a:pt x="93821" y="82410"/>
                                </a:cubicBezTo>
                                <a:cubicBezTo>
                                  <a:pt x="92869" y="125273"/>
                                  <a:pt x="120491" y="159563"/>
                                  <a:pt x="154781" y="160515"/>
                                </a:cubicBezTo>
                                <a:cubicBezTo>
                                  <a:pt x="175736" y="160515"/>
                                  <a:pt x="194786" y="148133"/>
                                  <a:pt x="206216" y="128131"/>
                                </a:cubicBezTo>
                                <a:cubicBezTo>
                                  <a:pt x="199549" y="150038"/>
                                  <a:pt x="187166" y="172898"/>
                                  <a:pt x="170974" y="194806"/>
                                </a:cubicBezTo>
                                <a:cubicBezTo>
                                  <a:pt x="162401" y="207188"/>
                                  <a:pt x="151924" y="219571"/>
                                  <a:pt x="140494" y="231001"/>
                                </a:cubicBezTo>
                                <a:cubicBezTo>
                                  <a:pt x="134779" y="236715"/>
                                  <a:pt x="128111" y="242431"/>
                                  <a:pt x="122396" y="247193"/>
                                </a:cubicBezTo>
                                <a:cubicBezTo>
                                  <a:pt x="120491" y="248146"/>
                                  <a:pt x="118586" y="250051"/>
                                  <a:pt x="117634" y="251003"/>
                                </a:cubicBezTo>
                                <a:lnTo>
                                  <a:pt x="114776" y="252908"/>
                                </a:lnTo>
                                <a:lnTo>
                                  <a:pt x="113824" y="253860"/>
                                </a:lnTo>
                                <a:cubicBezTo>
                                  <a:pt x="113824" y="253860"/>
                                  <a:pt x="113824" y="253860"/>
                                  <a:pt x="113824" y="253860"/>
                                </a:cubicBezTo>
                                <a:lnTo>
                                  <a:pt x="113824" y="253860"/>
                                </a:lnTo>
                                <a:lnTo>
                                  <a:pt x="112871" y="254813"/>
                                </a:lnTo>
                                <a:cubicBezTo>
                                  <a:pt x="109061" y="257671"/>
                                  <a:pt x="106204" y="259576"/>
                                  <a:pt x="102394" y="262433"/>
                                </a:cubicBezTo>
                                <a:cubicBezTo>
                                  <a:pt x="74771" y="283388"/>
                                  <a:pt x="42386" y="301485"/>
                                  <a:pt x="7144" y="314821"/>
                                </a:cubicBezTo>
                                <a:lnTo>
                                  <a:pt x="101441" y="314821"/>
                                </a:lnTo>
                                <a:cubicBezTo>
                                  <a:pt x="102394" y="313868"/>
                                  <a:pt x="103346" y="313868"/>
                                  <a:pt x="104299" y="312915"/>
                                </a:cubicBezTo>
                                <a:cubicBezTo>
                                  <a:pt x="108109" y="311010"/>
                                  <a:pt x="111919" y="307201"/>
                                  <a:pt x="115729" y="30434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4" name="Freeform: Shape 2194"/>
                        <wps:cNvSpPr/>
                        <wps:spPr>
                          <a:xfrm>
                            <a:off x="146685" y="1225793"/>
                            <a:ext cx="571500" cy="95250"/>
                          </a:xfrm>
                          <a:custGeom>
                            <a:avLst/>
                            <a:gdLst>
                              <a:gd name="connsiteX0" fmla="*/ 509111 w 571500"/>
                              <a:gd name="connsiteY0" fmla="*/ 70961 h 95250"/>
                              <a:gd name="connsiteX1" fmla="*/ 494824 w 571500"/>
                              <a:gd name="connsiteY1" fmla="*/ 65246 h 95250"/>
                              <a:gd name="connsiteX2" fmla="*/ 481489 w 571500"/>
                              <a:gd name="connsiteY2" fmla="*/ 59531 h 95250"/>
                              <a:gd name="connsiteX3" fmla="*/ 474821 w 571500"/>
                              <a:gd name="connsiteY3" fmla="*/ 56673 h 95250"/>
                              <a:gd name="connsiteX4" fmla="*/ 468154 w 571500"/>
                              <a:gd name="connsiteY4" fmla="*/ 53816 h 95250"/>
                              <a:gd name="connsiteX5" fmla="*/ 461486 w 571500"/>
                              <a:gd name="connsiteY5" fmla="*/ 50959 h 95250"/>
                              <a:gd name="connsiteX6" fmla="*/ 454819 w 571500"/>
                              <a:gd name="connsiteY6" fmla="*/ 48101 h 95250"/>
                              <a:gd name="connsiteX7" fmla="*/ 439579 w 571500"/>
                              <a:gd name="connsiteY7" fmla="*/ 41434 h 95250"/>
                              <a:gd name="connsiteX8" fmla="*/ 424339 w 571500"/>
                              <a:gd name="connsiteY8" fmla="*/ 35719 h 95250"/>
                              <a:gd name="connsiteX9" fmla="*/ 416719 w 571500"/>
                              <a:gd name="connsiteY9" fmla="*/ 32861 h 95250"/>
                              <a:gd name="connsiteX10" fmla="*/ 409099 w 571500"/>
                              <a:gd name="connsiteY10" fmla="*/ 30003 h 95250"/>
                              <a:gd name="connsiteX11" fmla="*/ 393859 w 571500"/>
                              <a:gd name="connsiteY11" fmla="*/ 25241 h 95250"/>
                              <a:gd name="connsiteX12" fmla="*/ 378619 w 571500"/>
                              <a:gd name="connsiteY12" fmla="*/ 21431 h 95250"/>
                              <a:gd name="connsiteX13" fmla="*/ 363379 w 571500"/>
                              <a:gd name="connsiteY13" fmla="*/ 17621 h 95250"/>
                              <a:gd name="connsiteX14" fmla="*/ 348139 w 571500"/>
                              <a:gd name="connsiteY14" fmla="*/ 14764 h 95250"/>
                              <a:gd name="connsiteX15" fmla="*/ 332899 w 571500"/>
                              <a:gd name="connsiteY15" fmla="*/ 11906 h 95250"/>
                              <a:gd name="connsiteX16" fmla="*/ 317659 w 571500"/>
                              <a:gd name="connsiteY16" fmla="*/ 10001 h 95250"/>
                              <a:gd name="connsiteX17" fmla="*/ 310039 w 571500"/>
                              <a:gd name="connsiteY17" fmla="*/ 9048 h 95250"/>
                              <a:gd name="connsiteX18" fmla="*/ 302419 w 571500"/>
                              <a:gd name="connsiteY18" fmla="*/ 8096 h 95250"/>
                              <a:gd name="connsiteX19" fmla="*/ 288131 w 571500"/>
                              <a:gd name="connsiteY19" fmla="*/ 7144 h 95250"/>
                              <a:gd name="connsiteX20" fmla="*/ 273844 w 571500"/>
                              <a:gd name="connsiteY20" fmla="*/ 7144 h 95250"/>
                              <a:gd name="connsiteX21" fmla="*/ 259556 w 571500"/>
                              <a:gd name="connsiteY21" fmla="*/ 7144 h 95250"/>
                              <a:gd name="connsiteX22" fmla="*/ 252889 w 571500"/>
                              <a:gd name="connsiteY22" fmla="*/ 7144 h 95250"/>
                              <a:gd name="connsiteX23" fmla="*/ 246221 w 571500"/>
                              <a:gd name="connsiteY23" fmla="*/ 7144 h 95250"/>
                              <a:gd name="connsiteX24" fmla="*/ 232886 w 571500"/>
                              <a:gd name="connsiteY24" fmla="*/ 8096 h 95250"/>
                              <a:gd name="connsiteX25" fmla="*/ 181451 w 571500"/>
                              <a:gd name="connsiteY25" fmla="*/ 15716 h 95250"/>
                              <a:gd name="connsiteX26" fmla="*/ 95726 w 571500"/>
                              <a:gd name="connsiteY26" fmla="*/ 41434 h 95250"/>
                              <a:gd name="connsiteX27" fmla="*/ 33814 w 571500"/>
                              <a:gd name="connsiteY27" fmla="*/ 71914 h 95250"/>
                              <a:gd name="connsiteX28" fmla="*/ 7144 w 571500"/>
                              <a:gd name="connsiteY28" fmla="*/ 90011 h 95250"/>
                              <a:gd name="connsiteX29" fmla="*/ 19526 w 571500"/>
                              <a:gd name="connsiteY29" fmla="*/ 90011 h 95250"/>
                              <a:gd name="connsiteX30" fmla="*/ 39529 w 571500"/>
                              <a:gd name="connsiteY30" fmla="*/ 81439 h 95250"/>
                              <a:gd name="connsiteX31" fmla="*/ 103346 w 571500"/>
                              <a:gd name="connsiteY31" fmla="*/ 61436 h 95250"/>
                              <a:gd name="connsiteX32" fmla="*/ 187166 w 571500"/>
                              <a:gd name="connsiteY32" fmla="*/ 47148 h 95250"/>
                              <a:gd name="connsiteX33" fmla="*/ 235744 w 571500"/>
                              <a:gd name="connsiteY33" fmla="*/ 45244 h 95250"/>
                              <a:gd name="connsiteX34" fmla="*/ 287179 w 571500"/>
                              <a:gd name="connsiteY34" fmla="*/ 48101 h 95250"/>
                              <a:gd name="connsiteX35" fmla="*/ 340519 w 571500"/>
                              <a:gd name="connsiteY35" fmla="*/ 57626 h 95250"/>
                              <a:gd name="connsiteX36" fmla="*/ 353854 w 571500"/>
                              <a:gd name="connsiteY36" fmla="*/ 61436 h 95250"/>
                              <a:gd name="connsiteX37" fmla="*/ 367189 w 571500"/>
                              <a:gd name="connsiteY37" fmla="*/ 65246 h 95250"/>
                              <a:gd name="connsiteX38" fmla="*/ 380524 w 571500"/>
                              <a:gd name="connsiteY38" fmla="*/ 70009 h 95250"/>
                              <a:gd name="connsiteX39" fmla="*/ 393859 w 571500"/>
                              <a:gd name="connsiteY39" fmla="*/ 74771 h 95250"/>
                              <a:gd name="connsiteX40" fmla="*/ 400526 w 571500"/>
                              <a:gd name="connsiteY40" fmla="*/ 77628 h 95250"/>
                              <a:gd name="connsiteX41" fmla="*/ 407194 w 571500"/>
                              <a:gd name="connsiteY41" fmla="*/ 80486 h 95250"/>
                              <a:gd name="connsiteX42" fmla="*/ 420529 w 571500"/>
                              <a:gd name="connsiteY42" fmla="*/ 86201 h 95250"/>
                              <a:gd name="connsiteX43" fmla="*/ 429101 w 571500"/>
                              <a:gd name="connsiteY43" fmla="*/ 90964 h 95250"/>
                              <a:gd name="connsiteX44" fmla="*/ 565309 w 571500"/>
                              <a:gd name="connsiteY44" fmla="*/ 90964 h 95250"/>
                              <a:gd name="connsiteX45" fmla="*/ 524351 w 571500"/>
                              <a:gd name="connsiteY45" fmla="*/ 77628 h 95250"/>
                              <a:gd name="connsiteX46" fmla="*/ 509111 w 571500"/>
                              <a:gd name="connsiteY46" fmla="*/ 70961 h 95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71500" h="95250">
                                <a:moveTo>
                                  <a:pt x="509111" y="70961"/>
                                </a:moveTo>
                                <a:cubicBezTo>
                                  <a:pt x="504349" y="69056"/>
                                  <a:pt x="499586" y="67151"/>
                                  <a:pt x="494824" y="65246"/>
                                </a:cubicBezTo>
                                <a:cubicBezTo>
                                  <a:pt x="490061" y="63341"/>
                                  <a:pt x="485299" y="61436"/>
                                  <a:pt x="481489" y="59531"/>
                                </a:cubicBezTo>
                                <a:lnTo>
                                  <a:pt x="474821" y="56673"/>
                                </a:lnTo>
                                <a:lnTo>
                                  <a:pt x="468154" y="53816"/>
                                </a:lnTo>
                                <a:lnTo>
                                  <a:pt x="461486" y="50959"/>
                                </a:lnTo>
                                <a:lnTo>
                                  <a:pt x="454819" y="48101"/>
                                </a:lnTo>
                                <a:cubicBezTo>
                                  <a:pt x="450056" y="46196"/>
                                  <a:pt x="445294" y="43339"/>
                                  <a:pt x="439579" y="41434"/>
                                </a:cubicBezTo>
                                <a:cubicBezTo>
                                  <a:pt x="434816" y="39528"/>
                                  <a:pt x="430054" y="37623"/>
                                  <a:pt x="424339" y="35719"/>
                                </a:cubicBezTo>
                                <a:cubicBezTo>
                                  <a:pt x="421481" y="34766"/>
                                  <a:pt x="419576" y="33814"/>
                                  <a:pt x="416719" y="32861"/>
                                </a:cubicBezTo>
                                <a:cubicBezTo>
                                  <a:pt x="413861" y="31909"/>
                                  <a:pt x="411956" y="30956"/>
                                  <a:pt x="409099" y="30003"/>
                                </a:cubicBezTo>
                                <a:cubicBezTo>
                                  <a:pt x="404336" y="28098"/>
                                  <a:pt x="398621" y="27146"/>
                                  <a:pt x="393859" y="25241"/>
                                </a:cubicBezTo>
                                <a:cubicBezTo>
                                  <a:pt x="389096" y="24289"/>
                                  <a:pt x="383381" y="22384"/>
                                  <a:pt x="378619" y="21431"/>
                                </a:cubicBezTo>
                                <a:cubicBezTo>
                                  <a:pt x="373856" y="20478"/>
                                  <a:pt x="368141" y="18573"/>
                                  <a:pt x="363379" y="17621"/>
                                </a:cubicBezTo>
                                <a:cubicBezTo>
                                  <a:pt x="358616" y="16669"/>
                                  <a:pt x="353854" y="15716"/>
                                  <a:pt x="348139" y="14764"/>
                                </a:cubicBezTo>
                                <a:cubicBezTo>
                                  <a:pt x="343376" y="13811"/>
                                  <a:pt x="338614" y="12859"/>
                                  <a:pt x="332899" y="11906"/>
                                </a:cubicBezTo>
                                <a:cubicBezTo>
                                  <a:pt x="328136" y="10953"/>
                                  <a:pt x="323374" y="10953"/>
                                  <a:pt x="317659" y="10001"/>
                                </a:cubicBezTo>
                                <a:cubicBezTo>
                                  <a:pt x="314801" y="10001"/>
                                  <a:pt x="312896" y="9048"/>
                                  <a:pt x="310039" y="9048"/>
                                </a:cubicBezTo>
                                <a:cubicBezTo>
                                  <a:pt x="307181" y="9048"/>
                                  <a:pt x="305276" y="9048"/>
                                  <a:pt x="302419" y="8096"/>
                                </a:cubicBezTo>
                                <a:cubicBezTo>
                                  <a:pt x="297656" y="8096"/>
                                  <a:pt x="292894" y="7144"/>
                                  <a:pt x="288131" y="7144"/>
                                </a:cubicBezTo>
                                <a:cubicBezTo>
                                  <a:pt x="283369" y="7144"/>
                                  <a:pt x="278606" y="7144"/>
                                  <a:pt x="273844" y="7144"/>
                                </a:cubicBezTo>
                                <a:cubicBezTo>
                                  <a:pt x="269081" y="7144"/>
                                  <a:pt x="264319" y="7144"/>
                                  <a:pt x="259556" y="7144"/>
                                </a:cubicBezTo>
                                <a:cubicBezTo>
                                  <a:pt x="257651" y="7144"/>
                                  <a:pt x="254794" y="7144"/>
                                  <a:pt x="252889" y="7144"/>
                                </a:cubicBezTo>
                                <a:cubicBezTo>
                                  <a:pt x="250984" y="7144"/>
                                  <a:pt x="248126" y="7144"/>
                                  <a:pt x="246221" y="7144"/>
                                </a:cubicBezTo>
                                <a:cubicBezTo>
                                  <a:pt x="241459" y="7144"/>
                                  <a:pt x="236696" y="8096"/>
                                  <a:pt x="232886" y="8096"/>
                                </a:cubicBezTo>
                                <a:cubicBezTo>
                                  <a:pt x="214789" y="10001"/>
                                  <a:pt x="197644" y="11906"/>
                                  <a:pt x="181451" y="15716"/>
                                </a:cubicBezTo>
                                <a:cubicBezTo>
                                  <a:pt x="149066" y="22384"/>
                                  <a:pt x="120491" y="30956"/>
                                  <a:pt x="95726" y="41434"/>
                                </a:cubicBezTo>
                                <a:cubicBezTo>
                                  <a:pt x="70961" y="50959"/>
                                  <a:pt x="50006" y="62389"/>
                                  <a:pt x="33814" y="71914"/>
                                </a:cubicBezTo>
                                <a:cubicBezTo>
                                  <a:pt x="22384" y="78581"/>
                                  <a:pt x="13811" y="84296"/>
                                  <a:pt x="7144" y="90011"/>
                                </a:cubicBezTo>
                                <a:lnTo>
                                  <a:pt x="19526" y="90011"/>
                                </a:lnTo>
                                <a:cubicBezTo>
                                  <a:pt x="25241" y="87153"/>
                                  <a:pt x="31909" y="84296"/>
                                  <a:pt x="39529" y="81439"/>
                                </a:cubicBezTo>
                                <a:cubicBezTo>
                                  <a:pt x="56674" y="74771"/>
                                  <a:pt x="77629" y="67151"/>
                                  <a:pt x="103346" y="61436"/>
                                </a:cubicBezTo>
                                <a:cubicBezTo>
                                  <a:pt x="128111" y="54769"/>
                                  <a:pt x="156686" y="50006"/>
                                  <a:pt x="187166" y="47148"/>
                                </a:cubicBezTo>
                                <a:cubicBezTo>
                                  <a:pt x="202406" y="46196"/>
                                  <a:pt x="218599" y="45244"/>
                                  <a:pt x="235744" y="45244"/>
                                </a:cubicBezTo>
                                <a:cubicBezTo>
                                  <a:pt x="251936" y="45244"/>
                                  <a:pt x="269081" y="46196"/>
                                  <a:pt x="287179" y="48101"/>
                                </a:cubicBezTo>
                                <a:cubicBezTo>
                                  <a:pt x="304324" y="50006"/>
                                  <a:pt x="322421" y="52864"/>
                                  <a:pt x="340519" y="57626"/>
                                </a:cubicBezTo>
                                <a:cubicBezTo>
                                  <a:pt x="345281" y="58578"/>
                                  <a:pt x="349091" y="59531"/>
                                  <a:pt x="353854" y="61436"/>
                                </a:cubicBezTo>
                                <a:cubicBezTo>
                                  <a:pt x="358616" y="62389"/>
                                  <a:pt x="362426" y="63341"/>
                                  <a:pt x="367189" y="65246"/>
                                </a:cubicBezTo>
                                <a:cubicBezTo>
                                  <a:pt x="371951" y="67151"/>
                                  <a:pt x="375761" y="68103"/>
                                  <a:pt x="380524" y="70009"/>
                                </a:cubicBezTo>
                                <a:cubicBezTo>
                                  <a:pt x="385286" y="71914"/>
                                  <a:pt x="389096" y="73819"/>
                                  <a:pt x="393859" y="74771"/>
                                </a:cubicBezTo>
                                <a:cubicBezTo>
                                  <a:pt x="395764" y="75723"/>
                                  <a:pt x="398621" y="76676"/>
                                  <a:pt x="400526" y="77628"/>
                                </a:cubicBezTo>
                                <a:lnTo>
                                  <a:pt x="407194" y="80486"/>
                                </a:lnTo>
                                <a:cubicBezTo>
                                  <a:pt x="411956" y="82391"/>
                                  <a:pt x="415766" y="84296"/>
                                  <a:pt x="420529" y="86201"/>
                                </a:cubicBezTo>
                                <a:cubicBezTo>
                                  <a:pt x="423386" y="88106"/>
                                  <a:pt x="426244" y="89059"/>
                                  <a:pt x="429101" y="90964"/>
                                </a:cubicBezTo>
                                <a:lnTo>
                                  <a:pt x="565309" y="90964"/>
                                </a:lnTo>
                                <a:cubicBezTo>
                                  <a:pt x="551974" y="87153"/>
                                  <a:pt x="537686" y="82391"/>
                                  <a:pt x="524351" y="77628"/>
                                </a:cubicBezTo>
                                <a:cubicBezTo>
                                  <a:pt x="518636" y="74771"/>
                                  <a:pt x="513874" y="72866"/>
                                  <a:pt x="509111" y="709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5" name="Freeform: Shape 2195"/>
                        <wps:cNvSpPr/>
                        <wps:spPr>
                          <a:xfrm>
                            <a:off x="0" y="361875"/>
                            <a:ext cx="371475" cy="638175"/>
                          </a:xfrm>
                          <a:custGeom>
                            <a:avLst/>
                            <a:gdLst>
                              <a:gd name="connsiteX0" fmla="*/ 132874 w 371475"/>
                              <a:gd name="connsiteY0" fmla="*/ 493871 h 638175"/>
                              <a:gd name="connsiteX1" fmla="*/ 144304 w 371475"/>
                              <a:gd name="connsiteY1" fmla="*/ 484346 h 638175"/>
                              <a:gd name="connsiteX2" fmla="*/ 155734 w 371475"/>
                              <a:gd name="connsiteY2" fmla="*/ 474821 h 638175"/>
                              <a:gd name="connsiteX3" fmla="*/ 167164 w 371475"/>
                              <a:gd name="connsiteY3" fmla="*/ 465296 h 638175"/>
                              <a:gd name="connsiteX4" fmla="*/ 172879 w 371475"/>
                              <a:gd name="connsiteY4" fmla="*/ 460534 h 638175"/>
                              <a:gd name="connsiteX5" fmla="*/ 178594 w 371475"/>
                              <a:gd name="connsiteY5" fmla="*/ 455771 h 638175"/>
                              <a:gd name="connsiteX6" fmla="*/ 184309 w 371475"/>
                              <a:gd name="connsiteY6" fmla="*/ 451009 h 638175"/>
                              <a:gd name="connsiteX7" fmla="*/ 190024 w 371475"/>
                              <a:gd name="connsiteY7" fmla="*/ 446246 h 638175"/>
                              <a:gd name="connsiteX8" fmla="*/ 202406 w 371475"/>
                              <a:gd name="connsiteY8" fmla="*/ 436721 h 638175"/>
                              <a:gd name="connsiteX9" fmla="*/ 214789 w 371475"/>
                              <a:gd name="connsiteY9" fmla="*/ 426244 h 638175"/>
                              <a:gd name="connsiteX10" fmla="*/ 220504 w 371475"/>
                              <a:gd name="connsiteY10" fmla="*/ 420528 h 638175"/>
                              <a:gd name="connsiteX11" fmla="*/ 226219 w 371475"/>
                              <a:gd name="connsiteY11" fmla="*/ 414814 h 638175"/>
                              <a:gd name="connsiteX12" fmla="*/ 237649 w 371475"/>
                              <a:gd name="connsiteY12" fmla="*/ 403384 h 638175"/>
                              <a:gd name="connsiteX13" fmla="*/ 248126 w 371475"/>
                              <a:gd name="connsiteY13" fmla="*/ 391953 h 638175"/>
                              <a:gd name="connsiteX14" fmla="*/ 258604 w 371475"/>
                              <a:gd name="connsiteY14" fmla="*/ 380524 h 638175"/>
                              <a:gd name="connsiteX15" fmla="*/ 268129 w 371475"/>
                              <a:gd name="connsiteY15" fmla="*/ 369094 h 638175"/>
                              <a:gd name="connsiteX16" fmla="*/ 277654 w 371475"/>
                              <a:gd name="connsiteY16" fmla="*/ 356711 h 638175"/>
                              <a:gd name="connsiteX17" fmla="*/ 286226 w 371475"/>
                              <a:gd name="connsiteY17" fmla="*/ 344328 h 638175"/>
                              <a:gd name="connsiteX18" fmla="*/ 290036 w 371475"/>
                              <a:gd name="connsiteY18" fmla="*/ 338614 h 638175"/>
                              <a:gd name="connsiteX19" fmla="*/ 293846 w 371475"/>
                              <a:gd name="connsiteY19" fmla="*/ 332899 h 638175"/>
                              <a:gd name="connsiteX20" fmla="*/ 301466 w 371475"/>
                              <a:gd name="connsiteY20" fmla="*/ 320516 h 638175"/>
                              <a:gd name="connsiteX21" fmla="*/ 308134 w 371475"/>
                              <a:gd name="connsiteY21" fmla="*/ 308134 h 638175"/>
                              <a:gd name="connsiteX22" fmla="*/ 314801 w 371475"/>
                              <a:gd name="connsiteY22" fmla="*/ 295751 h 638175"/>
                              <a:gd name="connsiteX23" fmla="*/ 317659 w 371475"/>
                              <a:gd name="connsiteY23" fmla="*/ 290036 h 638175"/>
                              <a:gd name="connsiteX24" fmla="*/ 320516 w 371475"/>
                              <a:gd name="connsiteY24" fmla="*/ 283369 h 638175"/>
                              <a:gd name="connsiteX25" fmla="*/ 326231 w 371475"/>
                              <a:gd name="connsiteY25" fmla="*/ 270986 h 638175"/>
                              <a:gd name="connsiteX26" fmla="*/ 344329 w 371475"/>
                              <a:gd name="connsiteY26" fmla="*/ 222409 h 638175"/>
                              <a:gd name="connsiteX27" fmla="*/ 362426 w 371475"/>
                              <a:gd name="connsiteY27" fmla="*/ 134778 h 638175"/>
                              <a:gd name="connsiteX28" fmla="*/ 365284 w 371475"/>
                              <a:gd name="connsiteY28" fmla="*/ 66199 h 638175"/>
                              <a:gd name="connsiteX29" fmla="*/ 360521 w 371475"/>
                              <a:gd name="connsiteY29" fmla="*/ 22384 h 638175"/>
                              <a:gd name="connsiteX30" fmla="*/ 359569 w 371475"/>
                              <a:gd name="connsiteY30" fmla="*/ 15716 h 638175"/>
                              <a:gd name="connsiteX31" fmla="*/ 358616 w 371475"/>
                              <a:gd name="connsiteY31" fmla="*/ 10954 h 638175"/>
                              <a:gd name="connsiteX32" fmla="*/ 357664 w 371475"/>
                              <a:gd name="connsiteY32" fmla="*/ 7144 h 638175"/>
                              <a:gd name="connsiteX33" fmla="*/ 357664 w 371475"/>
                              <a:gd name="connsiteY33" fmla="*/ 10954 h 638175"/>
                              <a:gd name="connsiteX34" fmla="*/ 357664 w 371475"/>
                              <a:gd name="connsiteY34" fmla="*/ 22384 h 638175"/>
                              <a:gd name="connsiteX35" fmla="*/ 354806 w 371475"/>
                              <a:gd name="connsiteY35" fmla="*/ 65246 h 638175"/>
                              <a:gd name="connsiteX36" fmla="*/ 342424 w 371475"/>
                              <a:gd name="connsiteY36" fmla="*/ 130969 h 638175"/>
                              <a:gd name="connsiteX37" fmla="*/ 315754 w 371475"/>
                              <a:gd name="connsiteY37" fmla="*/ 211931 h 638175"/>
                              <a:gd name="connsiteX38" fmla="*/ 294799 w 371475"/>
                              <a:gd name="connsiteY38" fmla="*/ 255746 h 638175"/>
                              <a:gd name="connsiteX39" fmla="*/ 268129 w 371475"/>
                              <a:gd name="connsiteY39" fmla="*/ 299561 h 638175"/>
                              <a:gd name="connsiteX40" fmla="*/ 234791 w 371475"/>
                              <a:gd name="connsiteY40" fmla="*/ 341471 h 638175"/>
                              <a:gd name="connsiteX41" fmla="*/ 225266 w 371475"/>
                              <a:gd name="connsiteY41" fmla="*/ 351949 h 638175"/>
                              <a:gd name="connsiteX42" fmla="*/ 215741 w 371475"/>
                              <a:gd name="connsiteY42" fmla="*/ 361474 h 638175"/>
                              <a:gd name="connsiteX43" fmla="*/ 205264 w 371475"/>
                              <a:gd name="connsiteY43" fmla="*/ 370999 h 638175"/>
                              <a:gd name="connsiteX44" fmla="*/ 194786 w 371475"/>
                              <a:gd name="connsiteY44" fmla="*/ 380524 h 638175"/>
                              <a:gd name="connsiteX45" fmla="*/ 189071 w 371475"/>
                              <a:gd name="connsiteY45" fmla="*/ 385286 h 638175"/>
                              <a:gd name="connsiteX46" fmla="*/ 183356 w 371475"/>
                              <a:gd name="connsiteY46" fmla="*/ 390049 h 638175"/>
                              <a:gd name="connsiteX47" fmla="*/ 171926 w 371475"/>
                              <a:gd name="connsiteY47" fmla="*/ 398621 h 638175"/>
                              <a:gd name="connsiteX48" fmla="*/ 160496 w 371475"/>
                              <a:gd name="connsiteY48" fmla="*/ 407194 h 638175"/>
                              <a:gd name="connsiteX49" fmla="*/ 157639 w 371475"/>
                              <a:gd name="connsiteY49" fmla="*/ 409099 h 638175"/>
                              <a:gd name="connsiteX50" fmla="*/ 153829 w 371475"/>
                              <a:gd name="connsiteY50" fmla="*/ 411003 h 638175"/>
                              <a:gd name="connsiteX51" fmla="*/ 147161 w 371475"/>
                              <a:gd name="connsiteY51" fmla="*/ 415766 h 638175"/>
                              <a:gd name="connsiteX52" fmla="*/ 140494 w 371475"/>
                              <a:gd name="connsiteY52" fmla="*/ 420528 h 638175"/>
                              <a:gd name="connsiteX53" fmla="*/ 133826 w 371475"/>
                              <a:gd name="connsiteY53" fmla="*/ 425291 h 638175"/>
                              <a:gd name="connsiteX54" fmla="*/ 120491 w 371475"/>
                              <a:gd name="connsiteY54" fmla="*/ 434816 h 638175"/>
                              <a:gd name="connsiteX55" fmla="*/ 94774 w 371475"/>
                              <a:gd name="connsiteY55" fmla="*/ 454819 h 638175"/>
                              <a:gd name="connsiteX56" fmla="*/ 7144 w 371475"/>
                              <a:gd name="connsiteY56" fmla="*/ 545306 h 638175"/>
                              <a:gd name="connsiteX57" fmla="*/ 7144 w 371475"/>
                              <a:gd name="connsiteY57" fmla="*/ 639603 h 638175"/>
                              <a:gd name="connsiteX58" fmla="*/ 45244 w 371475"/>
                              <a:gd name="connsiteY58" fmla="*/ 583406 h 638175"/>
                              <a:gd name="connsiteX59" fmla="*/ 132874 w 371475"/>
                              <a:gd name="connsiteY59" fmla="*/ 493871 h 6381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</a:cxnLst>
                            <a:rect l="l" t="t" r="r" b="b"/>
                            <a:pathLst>
                              <a:path w="371475" h="638175">
                                <a:moveTo>
                                  <a:pt x="132874" y="493871"/>
                                </a:moveTo>
                                <a:cubicBezTo>
                                  <a:pt x="136684" y="490061"/>
                                  <a:pt x="140494" y="487203"/>
                                  <a:pt x="144304" y="484346"/>
                                </a:cubicBezTo>
                                <a:cubicBezTo>
                                  <a:pt x="148114" y="481489"/>
                                  <a:pt x="151924" y="477678"/>
                                  <a:pt x="155734" y="474821"/>
                                </a:cubicBezTo>
                                <a:cubicBezTo>
                                  <a:pt x="159544" y="471964"/>
                                  <a:pt x="163354" y="468153"/>
                                  <a:pt x="167164" y="465296"/>
                                </a:cubicBezTo>
                                <a:lnTo>
                                  <a:pt x="172879" y="460534"/>
                                </a:lnTo>
                                <a:lnTo>
                                  <a:pt x="178594" y="455771"/>
                                </a:lnTo>
                                <a:lnTo>
                                  <a:pt x="184309" y="451009"/>
                                </a:lnTo>
                                <a:lnTo>
                                  <a:pt x="190024" y="446246"/>
                                </a:lnTo>
                                <a:cubicBezTo>
                                  <a:pt x="193834" y="443389"/>
                                  <a:pt x="198596" y="439578"/>
                                  <a:pt x="202406" y="436721"/>
                                </a:cubicBezTo>
                                <a:cubicBezTo>
                                  <a:pt x="206216" y="433864"/>
                                  <a:pt x="210979" y="430053"/>
                                  <a:pt x="214789" y="426244"/>
                                </a:cubicBezTo>
                                <a:cubicBezTo>
                                  <a:pt x="216694" y="424339"/>
                                  <a:pt x="218599" y="422434"/>
                                  <a:pt x="220504" y="420528"/>
                                </a:cubicBezTo>
                                <a:cubicBezTo>
                                  <a:pt x="222409" y="418624"/>
                                  <a:pt x="224314" y="416719"/>
                                  <a:pt x="226219" y="414814"/>
                                </a:cubicBezTo>
                                <a:cubicBezTo>
                                  <a:pt x="230029" y="411003"/>
                                  <a:pt x="233839" y="407194"/>
                                  <a:pt x="237649" y="403384"/>
                                </a:cubicBezTo>
                                <a:cubicBezTo>
                                  <a:pt x="241459" y="399574"/>
                                  <a:pt x="245269" y="395764"/>
                                  <a:pt x="248126" y="391953"/>
                                </a:cubicBezTo>
                                <a:cubicBezTo>
                                  <a:pt x="251936" y="388144"/>
                                  <a:pt x="254794" y="384334"/>
                                  <a:pt x="258604" y="380524"/>
                                </a:cubicBezTo>
                                <a:cubicBezTo>
                                  <a:pt x="261461" y="376714"/>
                                  <a:pt x="265271" y="372903"/>
                                  <a:pt x="268129" y="369094"/>
                                </a:cubicBezTo>
                                <a:cubicBezTo>
                                  <a:pt x="270986" y="365284"/>
                                  <a:pt x="273844" y="361474"/>
                                  <a:pt x="277654" y="356711"/>
                                </a:cubicBezTo>
                                <a:cubicBezTo>
                                  <a:pt x="280511" y="352901"/>
                                  <a:pt x="283369" y="348139"/>
                                  <a:pt x="286226" y="344328"/>
                                </a:cubicBezTo>
                                <a:cubicBezTo>
                                  <a:pt x="287179" y="342424"/>
                                  <a:pt x="289084" y="340519"/>
                                  <a:pt x="290036" y="338614"/>
                                </a:cubicBezTo>
                                <a:cubicBezTo>
                                  <a:pt x="290989" y="336709"/>
                                  <a:pt x="292894" y="334803"/>
                                  <a:pt x="293846" y="332899"/>
                                </a:cubicBezTo>
                                <a:cubicBezTo>
                                  <a:pt x="296704" y="329089"/>
                                  <a:pt x="298609" y="324326"/>
                                  <a:pt x="301466" y="320516"/>
                                </a:cubicBezTo>
                                <a:cubicBezTo>
                                  <a:pt x="303371" y="316706"/>
                                  <a:pt x="306229" y="311944"/>
                                  <a:pt x="308134" y="308134"/>
                                </a:cubicBezTo>
                                <a:cubicBezTo>
                                  <a:pt x="310039" y="304324"/>
                                  <a:pt x="312896" y="299561"/>
                                  <a:pt x="314801" y="295751"/>
                                </a:cubicBezTo>
                                <a:cubicBezTo>
                                  <a:pt x="315754" y="293846"/>
                                  <a:pt x="316706" y="291941"/>
                                  <a:pt x="317659" y="290036"/>
                                </a:cubicBezTo>
                                <a:cubicBezTo>
                                  <a:pt x="318611" y="288131"/>
                                  <a:pt x="319564" y="286226"/>
                                  <a:pt x="320516" y="283369"/>
                                </a:cubicBezTo>
                                <a:cubicBezTo>
                                  <a:pt x="322421" y="279559"/>
                                  <a:pt x="324326" y="274796"/>
                                  <a:pt x="326231" y="270986"/>
                                </a:cubicBezTo>
                                <a:cubicBezTo>
                                  <a:pt x="332899" y="254794"/>
                                  <a:pt x="339566" y="238601"/>
                                  <a:pt x="344329" y="222409"/>
                                </a:cubicBezTo>
                                <a:cubicBezTo>
                                  <a:pt x="353854" y="190976"/>
                                  <a:pt x="359569" y="160496"/>
                                  <a:pt x="362426" y="134778"/>
                                </a:cubicBezTo>
                                <a:cubicBezTo>
                                  <a:pt x="365284" y="108109"/>
                                  <a:pt x="365284" y="85249"/>
                                  <a:pt x="365284" y="66199"/>
                                </a:cubicBezTo>
                                <a:cubicBezTo>
                                  <a:pt x="364331" y="47149"/>
                                  <a:pt x="362426" y="32861"/>
                                  <a:pt x="360521" y="22384"/>
                                </a:cubicBezTo>
                                <a:cubicBezTo>
                                  <a:pt x="360521" y="19526"/>
                                  <a:pt x="359569" y="17621"/>
                                  <a:pt x="359569" y="15716"/>
                                </a:cubicBezTo>
                                <a:cubicBezTo>
                                  <a:pt x="359569" y="13811"/>
                                  <a:pt x="358616" y="11906"/>
                                  <a:pt x="358616" y="10954"/>
                                </a:cubicBezTo>
                                <a:cubicBezTo>
                                  <a:pt x="357664" y="8096"/>
                                  <a:pt x="357664" y="7144"/>
                                  <a:pt x="357664" y="7144"/>
                                </a:cubicBezTo>
                                <a:cubicBezTo>
                                  <a:pt x="357664" y="7144"/>
                                  <a:pt x="357664" y="8096"/>
                                  <a:pt x="357664" y="10954"/>
                                </a:cubicBezTo>
                                <a:cubicBezTo>
                                  <a:pt x="357664" y="13811"/>
                                  <a:pt x="357664" y="17621"/>
                                  <a:pt x="357664" y="22384"/>
                                </a:cubicBezTo>
                                <a:cubicBezTo>
                                  <a:pt x="357664" y="31909"/>
                                  <a:pt x="356711" y="47149"/>
                                  <a:pt x="354806" y="65246"/>
                                </a:cubicBezTo>
                                <a:cubicBezTo>
                                  <a:pt x="352901" y="83344"/>
                                  <a:pt x="349091" y="106203"/>
                                  <a:pt x="342424" y="130969"/>
                                </a:cubicBezTo>
                                <a:cubicBezTo>
                                  <a:pt x="336709" y="155734"/>
                                  <a:pt x="327184" y="183356"/>
                                  <a:pt x="315754" y="211931"/>
                                </a:cubicBezTo>
                                <a:cubicBezTo>
                                  <a:pt x="310039" y="226219"/>
                                  <a:pt x="302419" y="240506"/>
                                  <a:pt x="294799" y="255746"/>
                                </a:cubicBezTo>
                                <a:cubicBezTo>
                                  <a:pt x="286226" y="270034"/>
                                  <a:pt x="277654" y="285274"/>
                                  <a:pt x="268129" y="299561"/>
                                </a:cubicBezTo>
                                <a:cubicBezTo>
                                  <a:pt x="257651" y="313849"/>
                                  <a:pt x="247174" y="328136"/>
                                  <a:pt x="234791" y="341471"/>
                                </a:cubicBezTo>
                                <a:cubicBezTo>
                                  <a:pt x="231934" y="345281"/>
                                  <a:pt x="228124" y="348139"/>
                                  <a:pt x="225266" y="351949"/>
                                </a:cubicBezTo>
                                <a:cubicBezTo>
                                  <a:pt x="222409" y="354806"/>
                                  <a:pt x="218599" y="358616"/>
                                  <a:pt x="215741" y="361474"/>
                                </a:cubicBezTo>
                                <a:cubicBezTo>
                                  <a:pt x="211931" y="364331"/>
                                  <a:pt x="209074" y="368141"/>
                                  <a:pt x="205264" y="370999"/>
                                </a:cubicBezTo>
                                <a:cubicBezTo>
                                  <a:pt x="201454" y="373856"/>
                                  <a:pt x="198596" y="376714"/>
                                  <a:pt x="194786" y="380524"/>
                                </a:cubicBezTo>
                                <a:cubicBezTo>
                                  <a:pt x="192881" y="382428"/>
                                  <a:pt x="190976" y="383381"/>
                                  <a:pt x="189071" y="385286"/>
                                </a:cubicBezTo>
                                <a:lnTo>
                                  <a:pt x="183356" y="390049"/>
                                </a:lnTo>
                                <a:cubicBezTo>
                                  <a:pt x="179546" y="392906"/>
                                  <a:pt x="175736" y="395764"/>
                                  <a:pt x="171926" y="398621"/>
                                </a:cubicBezTo>
                                <a:cubicBezTo>
                                  <a:pt x="168116" y="401478"/>
                                  <a:pt x="164306" y="404336"/>
                                  <a:pt x="160496" y="407194"/>
                                </a:cubicBezTo>
                                <a:lnTo>
                                  <a:pt x="157639" y="409099"/>
                                </a:lnTo>
                                <a:lnTo>
                                  <a:pt x="153829" y="411003"/>
                                </a:lnTo>
                                <a:lnTo>
                                  <a:pt x="147161" y="415766"/>
                                </a:lnTo>
                                <a:lnTo>
                                  <a:pt x="140494" y="420528"/>
                                </a:lnTo>
                                <a:lnTo>
                                  <a:pt x="133826" y="425291"/>
                                </a:lnTo>
                                <a:cubicBezTo>
                                  <a:pt x="129064" y="428149"/>
                                  <a:pt x="125254" y="431959"/>
                                  <a:pt x="120491" y="434816"/>
                                </a:cubicBezTo>
                                <a:cubicBezTo>
                                  <a:pt x="111919" y="441484"/>
                                  <a:pt x="103346" y="448151"/>
                                  <a:pt x="94774" y="454819"/>
                                </a:cubicBezTo>
                                <a:cubicBezTo>
                                  <a:pt x="63341" y="481489"/>
                                  <a:pt x="33814" y="511969"/>
                                  <a:pt x="7144" y="545306"/>
                                </a:cubicBezTo>
                                <a:lnTo>
                                  <a:pt x="7144" y="639603"/>
                                </a:lnTo>
                                <a:cubicBezTo>
                                  <a:pt x="18574" y="620553"/>
                                  <a:pt x="30956" y="601503"/>
                                  <a:pt x="45244" y="583406"/>
                                </a:cubicBezTo>
                                <a:cubicBezTo>
                                  <a:pt x="73819" y="550069"/>
                                  <a:pt x="102394" y="520541"/>
                                  <a:pt x="132874" y="49387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385EBEFB" id="Group 4" o:spid="_x0000_s1026" alt="&quot;&quot;" style="position:absolute;margin-left:0;margin-top:-.6pt;width:806.4pt;height:560.2pt;z-index:-251653120;mso-width-percent:953;mso-height-percent:941;mso-width-percent:953;mso-height-percent:941" coordsize="102427,7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">
              <v:rect id="Rectangle 2" o:spid="_x0000_s1027" alt="&quot;&quot;" style="position:absolute;width:50895;height:71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" fillcolor="#b64926 [3206]" stroked="f" strokeweight="1pt">
                <v:fill opacity="3341f"/>
              </v:rect>
              <v:group id="Group 2955" o:spid="_x0000_s1028" style="position:absolute;top:56083;width:45201;height:15063" coordsize="39566,1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">
                <v:shape id="Freeform: Shape 2008" o:spid="_x0000_s1029" style="position:absolute;left:39471;top:11098;width:95;height:95;visibility:visible;mso-wrap-style:square;v-text-anchor:middle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" path="m7144,7858r,c7144,6906,7144,6906,7144,7858xe" filled="f" stroked="f">
                  <v:stroke joinstyle="miter"/>
                  <v:path arrowok="t" o:connecttype="custom" o:connectlocs="7144,7858;7144,7858;7144,7858" o:connectangles="0,0,0"/>
                </v:shape>
                <v:shape id="Freeform: Shape 2009" o:spid="_x0000_s1030" style="position:absolute;left:1457;top:11098;width:95;height:95;visibility:visible;mso-wrap-style:square;v-text-anchor:middle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" path="m7144,7858r,c7144,6906,7144,6906,7144,7858xe" filled="f" stroked="f">
                  <v:stroke joinstyle="miter"/>
                  <v:path arrowok="t" o:connecttype="custom" o:connectlocs="7144,7858;7144,7858;7144,7858" o:connectangles="0,0,0"/>
                </v:shape>
                <v:shape id="Freeform: Shape 2010" o:spid="_x0000_s1031" style="position:absolute;left:1571;top:12629;width:4191;height:571;visibility:visible;mso-wrap-style:square;v-text-anchor:middle" coordsize="41910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" path="m394811,42386r-6667,-2857c386239,38576,383381,37624,381476,36672v-4762,-1906,-8572,-3811,-13335,-4763c363379,30004,359569,29051,354806,27147v-4762,-1906,-8572,-2858,-13335,-3811c336709,22384,332899,20479,328136,19526,310039,14764,292894,11906,274796,10001,257651,8097,240506,7144,223361,7144v-16192,,-32385,953,-48577,1905c144304,11906,115729,17622,90964,23336,66199,30004,45244,36672,27146,43339,19526,46197,13811,49054,7144,51911r212407,c213836,50006,209074,49054,204311,47149v-4762,-1905,-9525,-2858,-13335,-3810c187166,42386,184309,41434,181451,40481v-5715,-952,-7620,-1905,-7620,-1905c173831,38576,176689,38576,182404,39529v2857,,5715,952,9525,952c195739,40481,200501,41434,205264,42386v4762,953,10477,1905,16192,1905c224314,44291,227171,45244,230981,46197v2858,952,6668,952,10478,1904c245269,49054,248126,49054,251936,50006v1905,,2858,953,4763,953l331946,50959v,,,,-952,c327184,50006,325279,49054,325279,49054v,,1905,,5715,952c332899,50006,335756,50959,339566,50959r74295,c411004,49054,408146,48101,405289,46197v-1905,,-5715,-1906,-10478,-3811xe" filled="f" stroked="f">
                  <v:stroke joinstyle="miter"/>
                  <v:path arrowok="t" o:connecttype="custom" o:connectlocs="394811,42386;388144,39529;381476,36672;368141,31909;354806,27147;341471,23336;328136,19526;274796,10001;223361,7144;174784,9049;90964,23336;27146,43339;7144,51911;219551,51911;204311,47149;190976,43339;181451,40481;173831,38576;182404,39529;191929,40481;205264,42386;221456,44291;230981,46197;241459,48101;251936,50006;256699,50959;331946,50959;330994,50959;325279,49054;330994,50006;339566,50959;413861,50959;405289,46197;394811,42386" o:connectangles="0,0,0,0,0,0,0,0,0,0,0,0,0,0,0,0,0,0,0,0,0,0,0,0,0,0,0,0,0,0,0,0,0,0"/>
                </v:shape>
                <v:shape id="Freeform: Shape 2027" o:spid="_x0000_s1032" style="position:absolute;left:36842;top:12953;width:953;height:190;visibility:visible;mso-wrap-style:square;v-text-anchor:middle" coordsize="952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" path="m59531,15716v4763,-1905,9525,-2857,13335,-3810c76676,10953,79534,10001,82391,9049v5715,-953,7620,-1905,7620,-1905c90011,7144,87154,7144,81439,8096v-2858,,-5715,953,-9525,953c68104,9049,63341,10001,58579,10953v-4763,953,-10478,1906,-16193,1906c39529,12859,36671,13811,32861,14764v-2857,952,-6667,952,-10477,1905c18574,17621,15716,17621,11906,18574v-1905,,-2857,952,-4762,952l45244,19526v3810,-952,9525,-2857,14287,-3810xe" filled="f" stroked="f">
                  <v:stroke joinstyle="miter"/>
                  <v:path arrowok="t" o:connecttype="custom" o:connectlocs="59531,15716;72866,11906;82391,9049;90011,7144;81439,8096;71914,9049;58579,10953;42386,12859;32861,14764;22384,16669;11906,18574;7144,19526;45244,19526;59531,15716" o:connectangles="0,0,0,0,0,0,0,0,0,0,0,0,0,0"/>
                </v:shape>
                <v:shape id="Freeform: Shape 2030" o:spid="_x0000_s1033" style="position:absolute;left:36004;top:13058;width:286;height:95;visibility:visible;mso-wrap-style:square;v-text-anchor:middle" coordsize="285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" path="m21431,7144v,,-1905,,-5715,953c13811,8097,10954,9049,7144,9049r7620,c14764,9049,14764,9049,15716,9049v3810,-952,5715,-1905,5715,-1905xe" filled="f" stroked="f">
                  <v:stroke joinstyle="miter"/>
                  <v:path arrowok="t" o:connecttype="custom" o:connectlocs="21431,7144;15716,8097;7144,9049;14764,9049;15716,9049;21431,7144" o:connectangles="0,0,0,0,0,0"/>
                </v:shape>
                <v:shape id="Freeform: Shape 2039" o:spid="_x0000_s1034" style="position:absolute;left:4000;top:9140;width:4667;height:3238;visibility:visible;mso-wrap-style:square;v-text-anchor:middle" coordsize="4667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" path="m349091,307480v3810,-952,6668,-2857,10478,-3810c363379,301765,367189,299860,370046,298908v1905,-953,3810,-1905,4763,-2858l379571,293193r1905,-953l384334,290335r4762,-2857c402431,278905,414814,269380,426244,256998v11430,-12383,20955,-26670,28575,-42863c458629,206515,461486,197943,463391,189370v1905,-8572,2858,-17145,3810,-26670c467201,154128,467201,144603,466249,136030v-1905,-8572,-3810,-18097,-6668,-25717c453866,93168,444341,77928,433864,64593,428149,57925,422434,51258,415766,45543v-2857,-2858,-6667,-5715,-9525,-8573l403384,35065r-2858,-1905c398621,32208,396716,30303,394811,29350v-952,-952,-1905,-952,-2857,-1905l390049,26493r-1905,-953l387191,24588r-952,c385286,24588,387191,24588,385286,23635r,c383381,22683,381476,21730,378619,20778v-1905,-953,-3810,-1905,-6668,-2858c368141,16015,363379,14110,359569,13158v-1905,-953,-4763,-953,-6668,-1905c350996,11253,348139,10300,346234,10300,329089,6490,311944,6490,296704,8395v-31433,3810,-60008,15240,-83820,32385c201454,49353,190976,58878,181451,70308v-8572,11430,-15240,22860,-20955,35242c155734,117933,152876,130315,151924,141745v,2858,,5715,-953,8573c150971,153175,150971,156033,150971,158890v,2858,,4763,,7620c150971,167463,150971,169368,150971,170320v,953,,1905,,3810c151924,178893,151924,182703,152876,187465v953,3810,1905,7620,2858,11430c156686,202705,157639,205563,158591,209373v953,1905,953,2857,1905,4762c161449,215088,161449,216993,161449,217945v2857,6668,4762,9525,4762,9525c173831,240805,184309,251283,197644,257950v40957,20003,92392,-952,116205,-46672c335756,167463,324326,116980,289084,94120v5715,-2857,11430,-4762,18097,-5715c315754,86500,324326,85548,332899,86500r2857,l338614,87453v1905,,3810,952,5715,952c345281,88405,346234,89358,347186,89358r2858,952l350044,90310v-1905,-952,,,-953,l350044,90310r952,953l352901,92215r1905,953c355759,93168,356711,94120,356711,94120r2858,1905l361474,96978r1905,952c365284,98883,368141,100788,370046,101740v3810,2858,8573,6668,12383,9525c390049,118885,395764,126505,400526,136030v9525,19050,11430,41910,4763,62865c401479,209373,396716,219850,389096,230328v-7620,9525,-16192,19050,-25717,26670l359569,259855r-953,953l357664,260808r,c357664,260808,356711,260808,357664,260808r-1905,1905l350996,265570v-1905,953,-2857,1905,-3810,2858c344329,270333,342424,271285,339566,273190v-2857,1905,-5715,2858,-8572,4763c319564,283668,308134,287478,295751,290335v-23812,5715,-49530,7620,-74295,7620c197644,297955,173831,296050,151924,295098v-21908,-953,-41910,-1905,-59055,-2858c74771,292240,59531,292240,47149,293193v-12383,952,-22860,1905,-29528,1905c10954,296050,7144,296050,7144,296050v,,3810,,10477,c24289,296050,33814,296050,47149,297003v12382,952,27622,1905,44767,4762c109061,303670,129064,307480,150019,310338v20955,3810,44767,7620,69532,10477c244316,323673,271939,325578,300514,321768v20002,-5715,34290,-8573,48577,-14288xe" filled="f" stroked="f">
                  <v:stroke joinstyle="miter"/>
                  <v:path arrowok="t" o:connecttype="custom" o:connectlocs="349091,307480;359569,303670;370046,298908;374809,296050;379571,293193;381476,292240;384334,290335;389096,287478;426244,256998;454819,214135;463391,189370;467201,162700;466249,136030;459581,110313;433864,64593;415766,45543;406241,36970;403384,35065;400526,33160;394811,29350;391954,27445;390049,26493;388144,25540;387191,24588;386239,24588;385286,23635;385286,23635;378619,20778;371951,17920;359569,13158;352901,11253;346234,10300;296704,8395;212884,40780;181451,70308;160496,105550;151924,141745;150971,150318;150971,158890;150971,166510;150971,170320;150971,174130;152876,187465;155734,198895;158591,209373;160496,214135;161449,217945;166211,227470;197644,257950;313849,211278;289084,94120;307181,88405;332899,86500;335756,86500;338614,87453;344329,88405;347186,89358;350044,90310;350044,90310;349091,90310;350044,90310;350996,91263;352901,92215;354806,93168;356711,94120;359569,96025;361474,96978;363379,97930;370046,101740;382429,111265;400526,136030;405289,198895;389096,230328;363379,256998;359569,259855;358616,260808;357664,260808;357664,260808;357664,260808;355759,262713;350996,265570;347186,268428;339566,273190;330994,277953;295751,290335;221456,297955;151924,295098;92869,292240;47149,293193;17621,295098;7144,296050;17621,296050;47149,297003;91916,301765;150019,310338;219551,320815;300514,321768;349091,307480" o:connectangles="0,0,0,0,0,0,0,0,0,0,0,0,0,0,0,0,0,0,0,0,0,0,0,0,0,0,0,0,0,0,0,0,0,0,0,0,0,0,0,0,0,0,0,0,0,0,0,0,0,0,0,0,0,0,0,0,0,0,0,0,0,0,0,0,0,0,0,0,0,0,0,0,0,0,0,0,0,0,0,0,0,0,0,0,0,0,0,0,0,0,0,0,0,0,0,0,0,0"/>
                </v:shape>
                <v:shape id="Freeform: Shape 2040" o:spid="_x0000_s1035" style="position:absolute;left:28;top:3025;width:2381;height:5620;visibility:visible;mso-wrap-style:square;v-text-anchor:middle" coordsize="23812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" path="m78581,488386v20003,-20002,41910,-41910,63818,-65722c164306,397899,187166,370276,204311,336939v8573,-17145,16193,-35243,21908,-54293c227171,277884,229076,273121,230029,268359v952,-4763,1905,-10478,2857,-15240c233839,250261,233839,248356,233839,245499r952,-6668l234791,235021r,-4762l235744,222639v952,-20955,,-41910,-4763,-62865c226219,138819,218599,116911,207169,97861,201454,88336,194786,78811,187166,70239,179546,61666,170974,53094,161449,46426,151924,38806,142399,33091,131921,27376,121444,22614,110966,17851,99536,14994,76676,8326,53816,6421,30956,7374,23336,8326,15716,9279,8096,10231r,92393l10001,101671r1905,-952c14764,99766,17621,97861,21431,96909v6668,-2858,12383,-3810,19050,-5715c53816,89289,67151,88336,81439,90241v27622,3810,52387,19050,70485,42863c160496,144534,168116,158821,172879,174061v4762,15240,7620,31433,8572,47625l181451,228354r,1905l181451,231211r,c181451,231211,181451,232164,181451,231211r,3810l181451,241689v,1905,,4762,,6667c181451,252166,181451,255976,180499,259786v-953,3810,-953,8573,-1905,12383c175736,288361,171926,304554,165259,319794v-11430,30480,-29528,58102,-47625,83820c99536,429331,79534,453144,62389,475051,44291,496959,29051,517914,14764,536011v-2858,3810,-4763,6668,-7620,10478l7144,562681v5715,-5715,11430,-12382,17145,-19050c40481,526486,58579,508389,78581,488386xe" filled="f" stroked="f">
                  <v:stroke joinstyle="miter"/>
                  <v:path arrowok="t" o:connecttype="custom" o:connectlocs="78581,488386;142399,422664;204311,336939;226219,282646;230029,268359;232886,253119;233839,245499;234791,238831;234791,235021;234791,230259;235744,222639;230981,159774;207169,97861;187166,70239;161449,46426;131921,27376;99536,14994;30956,7374;8096,10231;8096,102624;10001,101671;11906,100719;21431,96909;40481,91194;81439,90241;151924,133104;172879,174061;181451,221686;181451,228354;181451,230259;181451,231211;181451,231211;181451,231211;181451,235021;181451,241689;181451,248356;180499,259786;178594,272169;165259,319794;117634,403614;62389,475051;14764,536011;7144,546489;7144,562681;24289,543631;78581,488386" o:connectangles="0,0,0,0,0,0,0,0,0,0,0,0,0,0,0,0,0,0,0,0,0,0,0,0,0,0,0,0,0,0,0,0,0,0,0,0,0,0,0,0,0,0,0,0,0,0"/>
                </v:shape>
                <v:shape id="Freeform: Shape 2041" o:spid="_x0000_s1036" style="position:absolute;left:28;top:4704;width:1143;height:2477;visibility:visible;mso-wrap-style:square;v-text-anchor:middle" coordsize="114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" path="m57626,231934c110014,204311,127159,132874,94774,73819,75724,37624,42386,13811,7144,7144r,236220c25241,244316,42386,240506,57626,231934xe" filled="f" stroked="f">
                  <v:stroke joinstyle="miter"/>
                  <v:path arrowok="t" o:connecttype="custom" o:connectlocs="57626,231934;94774,73819;7144,7144;7144,243364;57626,231934" o:connectangles="0,0,0,0,0"/>
                </v:shape>
                <v:shape id="Freeform: Shape 2042" o:spid="_x0000_s1037" style="position:absolute;left:800;top:7625;width:4476;height:1905;visibility:visible;mso-wrap-style:square;v-text-anchor:middle" coordsize="4476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" path="m215741,80830v2858,-952,6668,-1905,9525,-2858c228124,77020,230981,76067,234791,76067r4763,-952l243364,74162v11430,-1905,21907,-1905,32385,c295751,77020,311944,86545,324326,96070v12383,10477,20955,20955,26670,29527c352901,128455,353854,130360,354806,132265v953,2857,2858,5715,4763,8572c374809,162745,405289,168460,427196,153220v21908,-15240,27623,-45720,11430,-68580c437674,83687,436721,82735,436721,81782r,c436721,81782,436721,81782,436721,81782v,,,,-952,-952c435769,80830,434816,79878,434816,79878v-952,-953,-1905,-2858,-3810,-3811c428149,72257,423386,68447,417671,62732,411956,57017,404336,51303,395764,44635,387191,37967,376714,32253,364331,25585,351949,19870,338614,14155,323374,11297,308134,7487,290989,6535,274796,7487v-17145,953,-33337,4763,-48577,11430l220504,21775r-3810,1905c213836,24632,210026,26537,206216,28442v-3810,1905,-6667,3811,-10477,5715c191929,36062,189071,37967,185261,39872v-13335,7620,-25717,16193,-37147,25718c136684,74162,125254,83687,115729,93212,95726,111310,77629,129407,62389,143695v-7620,7620,-15240,13335,-21908,19050c33814,168460,28099,173222,23336,177032v-4762,3810,-9525,6668,-11430,8573c9049,187510,7144,188462,7144,188462v,,1905,-952,4762,-1905c14764,185605,19526,183700,25241,180842v5715,-2857,12383,-5714,20003,-10477c52864,166555,61436,160840,70961,156078v18098,-11431,40005,-24766,61913,-38100c144304,111310,155734,104642,168116,98928v12383,-5716,24765,-10478,37148,-15241c209074,82735,212884,81782,215741,80830xe" filled="f" stroked="f">
                  <v:stroke joinstyle="miter"/>
                  <v:path arrowok="t" o:connecttype="custom" o:connectlocs="215741,80830;225266,77972;234791,76067;239554,75115;243364,74162;275749,74162;324326,96070;350996,125597;354806,132265;359569,140837;427196,153220;438626,84640;436721,81782;436721,81782;436721,81782;435769,80830;434816,79878;431006,76067;417671,62732;395764,44635;364331,25585;323374,11297;274796,7487;226219,18917;220504,21775;216694,23680;206216,28442;195739,34157;185261,39872;148114,65590;115729,93212;62389,143695;40481,162745;23336,177032;11906,185605;7144,188462;11906,186557;25241,180842;45244,170365;70961,156078;132874,117978;168116,98928;205264,83687;215741,80830" o:connectangles="0,0,0,0,0,0,0,0,0,0,0,0,0,0,0,0,0,0,0,0,0,0,0,0,0,0,0,0,0,0,0,0,0,0,0,0,0,0,0,0,0,0,0,0"/>
                </v:shape>
                <v:shape id="Freeform: Shape 2043" o:spid="_x0000_s1038" style="position:absolute;left:6781;top:7583;width:4191;height:5429;visibility:visible;mso-wrap-style:square;v-text-anchor:middle" coordsize="4191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" path="m369094,25961c307181,-17854,215741,18341,224314,98351v6667,66675,107632,42863,88582,163830c310991,271706,309086,281231,306229,290756v-3810,14288,-7620,28575,-13335,43815c287179,349811,281464,365051,273844,379339v-7620,15240,-16193,29527,-25718,42862c238601,435536,227171,448871,215741,460301v-11430,11430,-24765,21908,-38100,31433c164306,500306,150019,507926,136684,513641v-13335,5715,-27623,10478,-40005,14288c84296,531739,71914,533644,60484,535549v-2858,,-5715,953,-7620,953c50006,536502,48101,537454,45244,537454v-1905,,-4763,952,-6668,952c36671,538406,34766,538406,31909,539359v-3810,,-7620,952,-10478,952c18574,540311,15716,540311,13811,540311v-3810,,-6667,,-6667,c7144,540311,9049,540311,13811,541264v1905,,4763,952,7620,952c24289,542216,28099,543169,31909,543169v1905,,3810,,6667,952c40481,544121,43339,544121,45244,544121v2857,,4762,,7620,c55721,544121,58579,544121,61436,544121v11430,,23813,,38100,-1905c113824,541264,128111,538406,144304,534596v16192,-3810,32385,-9525,48577,-17145c209074,509831,226219,501259,241459,489829v15240,-10478,30480,-23813,44767,-37148c300514,439346,312896,424106,324326,408866v11430,-15240,21908,-31432,30480,-47625c363379,345049,370999,329809,378619,314569v6667,-15240,12382,-30480,17145,-43815c405289,243131,411004,219319,414814,202174v952,-2858,1905,-6668,1905,-11430c417671,187886,418624,174551,418624,174551v3810,-43815,,-112395,-49530,-148590xe" filled="f" stroked="f">
                  <v:stroke joinstyle="miter"/>
                  <v:path arrowok="t" o:connecttype="custom" o:connectlocs="369094,25961;224314,98351;312896,262181;306229,290756;292894,334571;273844,379339;248126,422201;215741,460301;177641,491734;136684,513641;96679,527929;60484,535549;52864,536502;45244,537454;38576,538406;31909,539359;21431,540311;13811,540311;7144,540311;13811,541264;21431,542216;31909,543169;38576,544121;45244,544121;52864,544121;61436,544121;99536,542216;144304,534596;192881,517451;241459,489829;286226,452681;324326,408866;354806,361241;378619,314569;395764,270754;414814,202174;416719,190744;418624,174551;369094,25961" o:connectangles="0,0,0,0,0,0,0,0,0,0,0,0,0,0,0,0,0,0,0,0,0,0,0,0,0,0,0,0,0,0,0,0,0,0,0,0,0,0,0"/>
                </v:shape>
                <v:shape id="Freeform: Shape 2044" o:spid="_x0000_s1039" style="position:absolute;left:13506;top:11514;width:2476;height:1048;visibility:visible;mso-wrap-style:square;v-text-anchor:middle" coordsize="24765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" path="m224314,45244v,,,,,c223361,44291,223361,44291,222409,44291v,,-953,-952,-953,-952c219551,42386,217646,40481,214789,37624v-2858,-1905,-6668,-4763,-10478,-6668c200501,28099,195739,26194,190024,23336v-5715,-2857,-11430,-4762,-18098,-7620c165259,13811,158591,11906,150971,10002,143351,8097,135731,8097,128111,7144v-7620,,-15240,,-22860,953c97631,9049,90011,10954,83344,12859v-3810,952,-6668,2857,-10478,3810c70009,18574,66199,19527,63341,21431v-2857,1905,-5715,2858,-8572,4763c51911,28099,49054,30004,46196,30956v-2857,1905,-4762,3810,-7620,5716c37624,37624,36671,38577,34766,39529v-952,952,-1905,1905,-2857,2857c30004,44291,28099,46197,26194,47149v-1905,1905,-3810,2857,-4763,4762c18574,54769,15716,57627,13811,59531v-3810,4763,-6667,6668,-6667,6668c7144,66199,10001,64294,14764,60484v2857,-1905,5715,-3810,9525,-5715c26194,53816,28099,52864,30004,50959v1905,-953,3810,-1905,6667,-3810c37624,46197,38576,46197,40481,45244v953,-953,2858,-953,3810,-1905c47149,42386,49054,41434,51911,39529v2858,-952,5715,-1905,8573,-2857c63341,35719,66199,34766,69056,33814v2858,-953,5715,-953,9525,-1905c81439,31909,85249,30956,88106,30956v6668,,12383,-952,19050,c113824,30956,119539,32861,125254,33814v5715,1905,11430,3810,17145,5715c152876,44291,161449,50006,169069,55722v3810,2857,6667,5714,9525,8572c181451,67152,183356,69056,185261,70961v953,953,1905,2858,2858,3811c189071,75724,189071,76677,190024,76677v15240,19050,35242,29527,49530,17145c250984,85249,242411,58579,224314,45244xe" filled="f" stroked="f">
                  <v:stroke joinstyle="miter"/>
                  <v:path arrowok="t" o:connecttype="custom" o:connectlocs="224314,45244;224314,45244;222409,44291;221456,43339;214789,37624;204311,30956;190024,23336;171926,15716;150971,10002;128111,7144;105251,8097;83344,12859;72866,16669;63341,21431;54769,26194;46196,30956;38576,36672;34766,39529;31909,42386;26194,47149;21431,51911;13811,59531;7144,66199;14764,60484;24289,54769;30004,50959;36671,47149;40481,45244;44291,43339;51911,39529;60484,36672;69056,33814;78581,31909;88106,30956;107156,30956;125254,33814;142399,39529;169069,55722;178594,64294;185261,70961;188119,74772;190024,76677;239554,93822;224314,45244" o:connectangles="0,0,0,0,0,0,0,0,0,0,0,0,0,0,0,0,0,0,0,0,0,0,0,0,0,0,0,0,0,0,0,0,0,0,0,0,0,0,0,0,0,0,0,0"/>
                </v:shape>
                <v:shape id="Freeform: Shape 2045" o:spid="_x0000_s1040" style="position:absolute;left:4391;top:6141;width:2000;height:1619;visibility:visible;mso-wrap-style:square;v-text-anchor:middle" coordsize="2000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" path="m90011,138720v-2857,952,-5715,2858,-8572,3810c78581,143483,75724,144435,72866,145388v-2857,952,-5715,1905,-8572,2857c61436,149197,58579,149197,55721,150150v-2857,953,-5715,953,-7620,1905c47149,152055,45244,152055,44291,153008v-952,,-2857,,-3810,c37624,153008,35719,153960,33814,153960v-1905,,-4763,,-6668,c23336,153960,19526,153960,16669,153960v-5715,,-9525,,-9525,c7144,153960,10001,154913,15716,155865v2858,953,6668,953,10478,1905c28099,157770,30004,158722,32861,158722v1905,,4763,953,7620,953c41434,159675,43339,159675,44291,159675v953,,2858,,3810,c50959,159675,53816,159675,56674,159675v2857,,5715,,9525,c69056,159675,72866,158722,75724,158722v2857,-952,6667,-952,9525,-1904c88106,155865,91916,154913,95726,153960v6668,-1905,13335,-4763,20003,-7620c122396,143483,129064,138720,134779,134910v5715,-4763,11430,-9525,16192,-14288c155734,115860,160496,110145,164306,105383v3810,-4763,7620,-10478,10478,-15240c177641,85380,179546,80618,182404,76808v1905,-3811,3810,-7620,4762,-11430c188119,62520,189071,59663,190024,57758v,-953,,-953,,-953c190024,56805,190024,55853,190024,55853v,-953,,-953,,-953c197644,34897,190024,9180,174784,7275,156686,5370,147161,24420,145256,47280v,953,,1905,,2858c145256,51090,145256,52995,145256,53947v,2858,-952,5716,-1905,8573c142399,66330,141446,70140,140494,73950v-2858,8572,-6668,18097,-12383,26670c125254,105383,121444,110145,117634,113955v-3810,3810,-7620,8573,-12383,12383c100489,132053,95726,135863,90011,138720xe" filled="f" stroked="f">
                  <v:stroke joinstyle="miter"/>
                  <v:path arrowok="t" o:connecttype="custom" o:connectlocs="90011,138720;81439,142530;72866,145388;64294,148245;55721,150150;48101,152055;44291,153008;40481,153008;33814,153960;27146,153960;16669,153960;7144,153960;15716,155865;26194,157770;32861,158722;40481,159675;44291,159675;48101,159675;56674,159675;66199,159675;75724,158722;85249,156818;95726,153960;115729,146340;134779,134910;150971,120622;164306,105383;174784,90143;182404,76808;187166,65378;190024,57758;190024,56805;190024,55853;190024,54900;174784,7275;145256,47280;145256,50138;145256,53947;143351,62520;140494,73950;128111,100620;117634,113955;105251,126338;90011,138720" o:connectangles="0,0,0,0,0,0,0,0,0,0,0,0,0,0,0,0,0,0,0,0,0,0,0,0,0,0,0,0,0,0,0,0,0,0,0,0,0,0,0,0,0,0,0,0"/>
                </v:shape>
                <v:shape id="Freeform: Shape 2046" o:spid="_x0000_s1041" style="position:absolute;left:4867;top:7819;width:1524;height:1333;visibility:visible;mso-wrap-style:square;v-text-anchor:middle" coordsize="1524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" path="m22384,11906v1905,,3810,,4762,c29051,11906,30956,12859,32861,12859v953,,1905,,2858,c36671,12859,37624,12859,38576,13811v1905,,3810,953,6668,953c47149,15716,50006,15716,51911,16669v1905,953,4763,1905,6668,2857c60484,20479,63341,21431,65246,22384v1905,952,4763,1905,6668,3810c75724,29051,80486,31909,84296,34766v3810,2858,6668,6668,10478,10478c97631,49054,100489,52864,102394,56674v4762,7620,7620,15240,9525,21907c112871,82391,113824,85249,113824,88106v,2858,952,5716,952,7620c114776,96679,114776,98584,114776,99536v,953,,953,,1905c115729,120491,123349,136684,138589,134779v12382,-953,19050,-21907,14287,-38100c152876,96679,152876,96679,152876,95726v,,,-952,,-952c152876,94774,152876,93822,152876,93822v,-1906,-952,-3811,-1905,-6668c150019,84297,149066,81439,147161,77629v-1905,-3810,-2857,-7620,-5715,-11430c139541,62389,136684,57626,133826,53816v-2857,-4762,-6667,-8572,-10477,-13335c119539,36672,114776,31909,110014,28099v-4763,-3810,-9525,-6668,-15240,-9525c89059,15716,84296,13811,78581,11906v-2857,-952,-5715,-1905,-8572,-1905c67151,9049,64294,9049,62389,8097v-2858,,-5715,-953,-7620,-953c51911,7144,50006,7144,47149,7144v-2858,,-4763,,-6668,c39529,7144,38576,7144,37624,7144v-953,,-1905,,-2858,c32861,7144,30956,7144,29051,7144v-1905,,-3810,953,-5715,953c20479,8097,16669,9049,14764,9049v-4763,952,-7620,1905,-7620,1905c7144,10954,10001,10954,14764,10954v1905,952,4762,952,7620,952xe" filled="f" stroked="f">
                  <v:stroke joinstyle="miter"/>
                  <v:path arrowok="t" o:connecttype="custom" o:connectlocs="22384,11906;27146,11906;32861,12859;35719,12859;38576,13811;45244,14764;51911,16669;58579,19526;65246,22384;71914,26194;84296,34766;94774,45244;102394,56674;111919,78581;113824,88106;114776,95726;114776,99536;114776,101441;138589,134779;152876,96679;152876,95726;152876,94774;152876,93822;150971,87154;147161,77629;141446,66199;133826,53816;123349,40481;110014,28099;94774,18574;78581,11906;70009,10001;62389,8097;54769,7144;47149,7144;40481,7144;37624,7144;34766,7144;29051,7144;23336,8097;14764,9049;7144,10954;14764,10954;22384,11906" o:connectangles="0,0,0,0,0,0,0,0,0,0,0,0,0,0,0,0,0,0,0,0,0,0,0,0,0,0,0,0,0,0,0,0,0,0,0,0,0,0,0,0,0,0,0,0"/>
                </v:shape>
                <v:shape id="Freeform: Shape 2047" o:spid="_x0000_s1042" style="position:absolute;left:3162;top:458;width:1524;height:2572;visibility:visible;mso-wrap-style:square;v-text-anchor:middle" coordsize="1524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" path="m83344,81211v3810,-2857,8572,-4763,11430,-6667c98584,72639,101441,70734,104299,69781v1905,-952,2857,-952,4762,-1905c110014,67876,110966,66923,111919,66923,137636,56446,155734,40254,147161,20251,140494,3106,109061,3106,89059,18346v,,,,-953,c88106,18346,87154,18346,87154,19298v,,-953,953,-953,953c84296,21204,81439,23109,78581,25966v-2857,1905,-6667,5715,-11430,8573c63341,38348,58579,42159,53816,46921,49054,51684,44291,57398,39529,63114,34766,68829,30956,75496,26194,83116v-3810,6668,-7620,15240,-10478,22860c12859,113596,10001,122169,9049,130741v-1905,8573,-1905,17145,-1905,24765c7144,159316,7144,164079,7144,167889v,3809,952,7620,952,11430c9049,183129,9049,186939,10001,190748v953,3811,1905,6668,2858,10478c13811,205036,14764,207894,15716,210751v953,1905,953,2858,1905,4763c18574,217419,18574,218371,19526,219323v953,2858,1905,5716,2858,7621c23336,229801,24289,231706,25241,233611v1905,4762,3810,7620,5715,11430c33814,250756,35719,254566,35719,254566v,,-953,-3810,-2858,-10477c31909,241231,30956,236469,30004,232659v-953,-1905,-953,-4763,-1905,-7620c28099,222181,27146,219323,27146,216466v,-952,,-2857,-952,-4762c26194,209798,26194,208846,26194,206941v,-2857,-953,-5715,-953,-9525c25241,194559,25241,190748,25241,187891v,-3810,,-6668,,-10477c25241,173604,26194,170746,26194,166936v952,-3810,952,-6667,1905,-10477c30004,149791,31909,143123,34766,136456v2858,-6667,5715,-12383,9525,-18097c48101,112644,51911,107881,56674,103119,65246,93594,74771,85973,83344,81211xe" filled="f" stroked="f">
                  <v:stroke joinstyle="miter"/>
                  <v:path arrowok="t" o:connecttype="custom" o:connectlocs="83344,81211;94774,74544;104299,69781;109061,67876;111919,66923;147161,20251;89059,18346;88106,18346;87154,19298;86201,20251;78581,25966;67151,34539;53816,46921;39529,63114;26194,83116;15716,105976;9049,130741;7144,155506;7144,167889;8096,179319;10001,190748;12859,201226;15716,210751;17621,215514;19526,219323;22384,226944;25241,233611;30956,245041;35719,254566;32861,244089;30004,232659;28099,225039;27146,216466;26194,211704;26194,206941;25241,197416;25241,187891;25241,177414;26194,166936;28099,156459;34766,136456;44291,118359;56674,103119;83344,81211" o:connectangles="0,0,0,0,0,0,0,0,0,0,0,0,0,0,0,0,0,0,0,0,0,0,0,0,0,0,0,0,0,0,0,0,0,0,0,0,0,0,0,0,0,0,0,0"/>
                </v:shape>
                <v:shape id="Freeform: Shape 2048" o:spid="_x0000_s1043" style="position:absolute;left:1199;width:1905;height:2190;visibility:visible;mso-wrap-style:square;v-text-anchor:middle" coordsize="1905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" path="m187282,150897v,-3810,-953,-7620,-953,-11430c185377,135657,185377,131847,184424,128037v-952,-3810,-1905,-7620,-2857,-11430c178709,108987,175852,100414,172042,92795,168232,85174,163469,77555,158707,70887,152992,64220,148229,57552,141562,51837,135847,46122,129179,41359,123464,36597,117749,31834,111082,28024,105367,25167,99652,22309,93937,19452,89174,17547,84412,15642,79649,13737,75839,12784,72029,11832,69172,10880,66314,9927v-952,,-952,,-1905,c63457,9927,63457,9927,63457,9927v-953,,-953,,-953,c38692,2307,9164,10880,7259,28977,5354,49932,27262,60409,54884,63267v953,,1905,,2858,c58694,63267,60599,63267,62504,63267v2858,,6668,953,10478,1905c76792,66124,81554,67077,86317,68030v9525,2857,20955,7619,31432,13334c123464,84222,128227,88984,133942,92795v4762,4762,10477,9525,14287,14287c152992,112797,156802,118512,160612,124227v1905,2857,2857,6668,4762,9525c166327,136609,168232,140420,169184,143277v953,2857,1905,6668,2858,9525c172994,155659,173947,159470,174899,162327v953,2857,953,6668,1905,9525c176804,173757,177757,174709,177757,176614v,1906,,2858,952,4763c178709,184234,179662,187092,179662,189949v,2858,,4763,952,7621c180614,202332,181567,206142,181567,209952v,6668,,10478,,10478c181567,220430,182519,216620,183472,209952v952,-3810,1905,-7620,1905,-12382c185377,195664,186329,192807,186329,189949v,-2857,953,-5715,953,-8572c187282,179472,187282,178520,187282,176614v,-1905,,-2857,,-4762c187282,168995,187282,165184,187282,161374v,-2857,,-6667,,-10477xe" filled="f" stroked="f">
                  <v:stroke joinstyle="miter"/>
                  <v:path arrowok="t" o:connecttype="custom" o:connectlocs="187282,150897;186329,139467;184424,128037;181567,116607;172042,92795;158707,70887;141562,51837;123464,36597;105367,25167;89174,17547;75839,12784;66314,9927;64409,9927;63457,9927;62504,9927;7259,28977;54884,63267;57742,63267;62504,63267;72982,65172;86317,68030;117749,81364;133942,92795;148229,107082;160612,124227;165374,133752;169184,143277;172042,152802;174899,162327;176804,171852;177757,176614;178709,181377;179662,189949;180614,197570;181567,209952;181567,220430;183472,209952;185377,197570;186329,189949;187282,181377;187282,176614;187282,171852;187282,161374;187282,150897" o:connectangles="0,0,0,0,0,0,0,0,0,0,0,0,0,0,0,0,0,0,0,0,0,0,0,0,0,0,0,0,0,0,0,0,0,0,0,0,0,0,0,0,0,0,0,0"/>
                </v:shape>
                <v:shape id="Freeform: Shape 2049" o:spid="_x0000_s1044" style="position:absolute;left:11858;top:8820;width:2191;height:4096;visibility:visible;mso-wrap-style:square;v-text-anchor:middle" coordsize="2190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" path="m181451,261303r1905,-4762l185261,251778v953,-2857,2858,-6668,3810,-9525c193834,229871,198596,216535,202406,204153v3810,-12382,6668,-24765,8573,-37148c212884,155576,214789,144146,215741,133668v953,-10477,1905,-20002,1905,-28575c217646,96521,217646,88901,217646,82233v,-6667,,-30480,-1905,-36195c210979,20321,184309,3176,155734,7938v-28575,5715,-47625,30480,-41910,57150c114776,72708,135731,116523,136684,161291v,9525,952,20002,952,31432c137636,203201,136684,214630,134779,226060v,2858,-953,5716,-953,8573l132874,238443r-953,3810c130969,245110,130969,247968,130016,250826r-1905,8572c126206,265113,124301,270828,122396,275591v-952,2857,-1905,5714,-2857,7619c118586,286068,117634,288926,115729,290830v-953,2858,-2858,4763,-3810,7621c110966,301308,109061,303213,108109,306071v-1905,2857,-2858,4762,-4763,7620c102394,314643,101441,316548,101441,317501v-952,952,-1905,1904,-1905,3809c93821,330835,86201,339408,79534,347028v-3810,3810,-6668,7620,-10478,11430c65246,362268,61436,365126,58579,367983v-3810,2858,-6668,5715,-10478,8572c44291,379413,41434,381318,38576,384176v-2857,1904,-5715,3809,-8572,5715c29051,390843,27146,391796,26194,392748v-953,953,-2858,1905,-3810,1905c12859,400368,7144,403226,7144,403226v,,5715,-1905,17145,-4763c25241,398463,27146,397510,28099,397510v1905,-952,2857,-952,4762,-1905c35719,394653,39529,392748,43339,391796v3810,-953,7620,-2858,11430,-4763c58579,385128,63341,383223,67151,381318v4763,-1905,8573,-4763,13335,-7620c85249,370841,90011,367983,94774,365126v9525,-6668,19050,-14288,28575,-22860c124301,341313,125254,340360,127159,339408v952,-953,1905,-1905,3810,-3810c132874,333693,135731,330835,137636,328930v2858,-1904,4763,-4762,6668,-7620c146209,318453,149066,316548,150971,313691v1905,-2858,3810,-5715,5715,-8573c158591,302260,160496,299403,162401,296546v3810,-5716,7620,-11430,11430,-17145l178594,269876v,-1905,952,-4763,2857,-8573xe" filled="f" stroked="f">
                  <v:stroke joinstyle="miter"/>
                  <v:path arrowok="t" o:connecttype="custom" o:connectlocs="181451,261303;183356,256541;185261,251778;189071,242253;202406,204153;210979,167005;215741,133668;217646,105093;217646,82233;215741,46038;155734,7938;113824,65088;136684,161291;137636,192723;134779,226060;133826,234633;132874,238443;131921,242253;130016,250826;128111,259398;122396,275591;119539,283210;115729,290830;111919,298451;108109,306071;103346,313691;101441,317501;99536,321310;79534,347028;69056,358458;58579,367983;48101,376555;38576,384176;30004,389891;26194,392748;22384,394653;7144,403226;24289,398463;28099,397510;32861,395605;43339,391796;54769,387033;67151,381318;80486,373698;94774,365126;123349,342266;127159,339408;130969,335598;137636,328930;144304,321310;150971,313691;156686,305118;162401,296546;173831,279401;178594,269876;181451,261303" o:connectangles="0,0,0,0,0,0,0,0,0,0,0,0,0,0,0,0,0,0,0,0,0,0,0,0,0,0,0,0,0,0,0,0,0,0,0,0,0,0,0,0,0,0,0,0,0,0,0,0,0,0,0,0,0,0,0,0"/>
                </v:shape>
                <v:shape id="Freeform: Shape 2050" o:spid="_x0000_s1045" style="position:absolute;left:38;top:9209;width:2571;height:1620;visibility:visible;mso-wrap-style:square;v-text-anchor:middle" coordsize="2571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" path="m14764,144303v1905,-2857,4762,-5714,6667,-8572c26194,130016,31909,124301,37624,118586v952,-952,1905,-952,1905,-1905c40481,115728,41434,115728,42386,114776v1905,-953,2858,-2857,4763,-3810c49054,110014,50959,108109,51911,107156v1905,-953,3810,-1905,4763,-3810c58579,102394,60484,101441,62389,100489v1905,-953,3810,-1905,5715,-2858c71914,95726,75724,93821,79534,91916r5715,-2857c87154,88106,89059,87153,90964,87153r2857,-952l96679,85248v1905,-952,3810,-952,5715,-1904c110014,81439,117634,79534,126206,77628v7620,-952,15240,-1905,21908,-2857c180499,70961,213836,81439,219551,81439v19050,952,35243,-15241,36195,-35243c256699,25241,242411,8096,223361,7144v-3810,,-20955,1904,-25717,2857c192881,10953,188119,10953,181451,11906v-5715,953,-13335,1905,-20002,3810c153829,17621,146209,19526,137636,22384v-8572,2857,-17145,5714,-25717,9525c103346,35719,94774,40481,86201,45244v-1905,952,-3810,2857,-6667,3809l76676,50959r-2857,2857c71914,54769,70009,56673,67151,57626r-5715,4763c57626,65246,53816,69056,50006,71914v-1905,1905,-3810,3809,-5715,4762c42386,78581,40481,80486,39529,81439v-1905,1905,-2858,3809,-4763,5714c32861,89059,31909,90964,30004,92869v-1905,1904,-2858,3809,-4763,5715c24289,99536,23336,100489,23336,101441v-952,953,-952,1905,-1905,2857c16669,111919,11906,119539,8096,127159v,952,-952,1905,-952,1905l7144,155734v952,-953,952,-1906,1905,-2858c10954,150019,12859,147161,14764,144303xe" filled="f" stroked="f">
                  <v:stroke joinstyle="miter"/>
                  <v:path arrowok="t" o:connecttype="custom" o:connectlocs="14764,144303;21431,135731;37624,118586;39529,116681;42386,114776;47149,110966;51911,107156;56674,103346;62389,100489;68104,97631;79534,91916;85249,89059;90964,87153;93821,86201;96679,85248;102394,83344;126206,77628;148114,74771;219551,81439;255746,46196;223361,7144;197644,10001;181451,11906;161449,15716;137636,22384;111919,31909;86201,45244;79534,49053;76676,50959;73819,53816;67151,57626;61436,62389;50006,71914;44291,76676;39529,81439;34766,87153;30004,92869;25241,98584;23336,101441;21431,104298;8096,127159;7144,129064;7144,155734;9049,152876;14764,144303" o:connectangles="0,0,0,0,0,0,0,0,0,0,0,0,0,0,0,0,0,0,0,0,0,0,0,0,0,0,0,0,0,0,0,0,0,0,0,0,0,0,0,0,0,0,0,0,0"/>
                </v:shape>
                <v:shape id="Freeform: Shape 2051" o:spid="_x0000_s1046" style="position:absolute;left:4533;top:2237;width:858;height:1810;visibility:visible;mso-wrap-style:square;v-text-anchor:middle" coordsize="857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" path="m21431,37624v,-1905,953,-3810,953,-5715c22384,30004,23336,28099,24289,26194v,-1905,952,-2858,1905,-4763c27146,19526,27146,18574,28099,17621v,-952,,-952,952,-1905c29051,14764,30004,14764,30004,13811v1905,-3810,2857,-6667,2857,-6667c32861,7144,30956,9049,28099,12859v,,-953,952,-953,1905c27146,15716,26194,15716,26194,16669v-953,952,-1905,2857,-2858,3810c22384,21431,21431,23336,20479,25241v-953,1905,-1905,2858,-2858,4763c16669,31909,15716,33814,14764,35719v-953,1905,-1905,3810,-2858,6667c10001,47149,9049,51911,8096,56674v,952,,952,,1905c8096,59531,8096,59531,8096,60484v,952,,2857,-952,3810c7144,65246,7144,67151,7144,68104v,952,,2857,,3810c7144,72866,7144,74771,7144,75724v,952,,2857,,3810c7144,82391,7144,85249,7144,88106r,3810c7144,92869,7144,94774,8096,95726r,1905l8096,99536v,953,953,2858,953,3810c10001,109061,11906,113824,13811,119539v1905,4762,3810,9525,5715,14287c21431,138589,23336,142399,26194,146209v1905,3810,3810,7620,6667,10477c34766,159544,36671,162401,38576,164306v1905,1905,7620,10478,8573,11430c54769,183356,68104,182403,76676,174784v8573,-8573,8573,-21908,953,-29528c75724,143351,57626,132874,47149,117634v-2858,-2858,-4763,-6668,-7620,-10478c36671,103346,34766,99536,32861,95726v-952,-952,-952,-1905,-1905,-2857l30004,90964r-953,-1905c29051,88106,28099,87154,28099,86201r-953,-3810c26194,80486,26194,77629,25241,75724v,-953,-952,-1905,-952,-3810c24289,70961,23336,70009,23336,68104v,-953,,-1905,-952,-3810c22384,63341,22384,62389,22384,60484v,-953,,-1905,,-3810c22384,55721,22384,55721,22384,54769v,-953,,-953,,-1905c22384,48101,22384,43339,23336,39529v-2857,1905,-2857,,-1905,-1905xe" filled="f" stroked="f">
                  <v:stroke joinstyle="miter"/>
                  <v:path arrowok="t" o:connecttype="custom" o:connectlocs="21431,37624;22384,31909;24289,26194;26194,21431;28099,17621;29051,15716;30004,13811;32861,7144;28099,12859;27146,14764;26194,16669;23336,20479;20479,25241;17621,30004;14764,35719;11906,42386;8096,56674;8096,58579;8096,60484;7144,64294;7144,68104;7144,71914;7144,75724;7144,79534;7144,88106;7144,91916;8096,95726;8096,97631;8096,99536;9049,103346;13811,119539;19526,133826;26194,146209;32861,156686;38576,164306;47149,175736;76676,174784;77629,145256;47149,117634;39529,107156;32861,95726;30956,92869;30004,90964;29051,89059;28099,86201;27146,82391;25241,75724;24289,71914;23336,68104;22384,64294;22384,60484;22384,56674;22384,54769;22384,52864;23336,39529;21431,37624" o:connectangles="0,0,0,0,0,0,0,0,0,0,0,0,0,0,0,0,0,0,0,0,0,0,0,0,0,0,0,0,0,0,0,0,0,0,0,0,0,0,0,0,0,0,0,0,0,0,0,0,0,0,0,0,0,0,0,0"/>
                </v:shape>
                <v:shape id="Freeform: Shape 2052" o:spid="_x0000_s1047" style="position:absolute;left:5200;top:2880;width:1905;height:762;visibility:visible;mso-wrap-style:square;v-text-anchor:middle" coordsize="1905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" path="m16669,45733v,,952,952,1905,952c19526,47638,20479,48590,22384,49543v952,952,2857,1905,3810,2857c28099,53353,29051,54305,30956,56210v1905,953,3810,1905,5715,3810c38576,60973,40481,61925,42386,62878v3810,1905,8573,3810,13335,5715c56674,68593,56674,68593,57626,69545v953,,953,,1905,953c60484,70498,62389,71450,63341,71450v953,,2858,953,3810,953c68104,72403,70009,73355,70961,73355v953,,2858,,3810,953c75724,74308,77629,74308,78581,74308v2858,,5715,,8573,l90964,74308v952,,2857,,4762,l97631,74308r1905,c100489,74308,102394,74308,103346,74308v5715,-953,11430,-1905,16193,-2858c125254,70498,130016,68593,134779,66688v4762,-1905,8572,-2858,13335,-4763c151924,60020,155734,58115,158591,57163v2858,-1905,5715,-2858,8573,-4763c169069,51448,177641,45733,179546,44780v8573,-6667,9525,-20002,1905,-29527c173831,5728,160496,4775,152876,11443v-1905,1905,-14287,18097,-30480,27622c118586,40970,115729,43828,110966,45733v-3810,1905,-8572,3810,-12382,5715c97631,51448,96679,52400,95726,52400r-1905,953l91916,54305v-952,,-1905,953,-3810,953l84296,56210v-1905,953,-4762,953,-6667,953c76676,57163,75724,57163,73819,57163v-953,,-1905,,-3810,c69056,57163,68104,57163,66199,57163v-953,,-1905,,-3810,c61436,57163,60484,57163,58579,57163v-953,,-953,,-1905,c55721,57163,55721,57163,54769,57163v-4763,,-8573,-953,-13335,-1905c39529,54305,37624,54305,35719,53353v-1905,-953,-3810,-953,-5715,-1905c28099,50495,26194,50495,25241,49543v-1905,-953,-2857,-953,-4762,-1905c19526,46685,17621,46685,16669,45733v-953,,-953,-953,-1905,-953c13811,44780,13811,43828,12859,43828,9049,41923,7144,40018,7144,40018v,,1905,1905,4762,4762c15716,44780,16669,45733,16669,45733xe" filled="f" stroked="f">
                  <v:stroke joinstyle="miter"/>
                  <v:path arrowok="t" o:connecttype="custom" o:connectlocs="16669,45733;18574,46685;22384,49543;26194,52400;30956,56210;36671,60020;42386,62878;55721,68593;57626,69545;59531,70498;63341,71450;67151,72403;70961,73355;74771,74308;78581,74308;87154,74308;90964,74308;95726,74308;97631,74308;99536,74308;103346,74308;119539,71450;134779,66688;148114,61925;158591,57163;167164,52400;179546,44780;181451,15253;152876,11443;122396,39065;110966,45733;98584,51448;95726,52400;93821,53353;91916,54305;88106,55258;84296,56210;77629,57163;73819,57163;70009,57163;66199,57163;62389,57163;58579,57163;56674,57163;54769,57163;41434,55258;35719,53353;30004,51448;25241,49543;20479,47638;16669,45733;14764,44780;12859,43828;7144,40018;11906,44780;16669,45733" o:connectangles="0,0,0,0,0,0,0,0,0,0,0,0,0,0,0,0,0,0,0,0,0,0,0,0,0,0,0,0,0,0,0,0,0,0,0,0,0,0,0,0,0,0,0,0,0,0,0,0,0,0,0,0,0,0,0,0"/>
                </v:shape>
                <v:shape id="Freeform: Shape 2053" o:spid="_x0000_s1048" style="position:absolute;left:6134;top:1270;width:762;height:1810;visibility:visible;mso-wrap-style:square;v-text-anchor:middle" coordsize="762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" path="m44291,108600r,3810c44291,115268,43339,117173,43339,119078v,952,,1905,-953,3810c42386,123840,42386,124793,41434,126698v,952,-953,1905,-953,3810c40481,131460,39529,132413,39529,134318v,952,-953,1905,-953,2857c38576,138128,38576,138128,37624,139080v,953,,953,-953,1905c34766,145748,32861,149558,30956,153368v-952,1905,-1905,3810,-2857,5715c27146,160988,26194,161940,24289,163845v-953,1905,-1905,2858,-3810,3810c19526,168608,18574,170513,17621,171465v-952,953,-1905,1905,-2857,2858c13811,175275,13811,175275,13811,175275v,,-952,953,-952,953c9049,179085,7144,180990,7144,180990v,,1905,-952,6667,-3810c14764,177180,14764,176228,15716,176228v953,,953,-953,1905,-953c18574,174323,20479,173370,21431,172418v953,-953,2858,-1905,3810,-2858c27146,168608,28099,167655,30004,165750v1905,-952,2857,-2857,4762,-3810c36671,160035,37624,159083,39529,157178v2857,-3810,6667,-7620,9525,-11430c49054,144795,50006,144795,50006,143843v,-953,953,-953,953,-1905c51911,140985,51911,140033,52864,138128v952,-953,952,-1905,1905,-3810c55721,133365,55721,131460,56674,130508v952,-953,952,-2858,1905,-3810c59531,125745,59531,123840,60484,122888v952,-2858,1905,-5715,2857,-7620l64294,111458v,-953,952,-2858,952,-3810l66199,105743r,-1905c66199,102885,67151,100980,67151,100028v953,-5715,1905,-11430,1905,-16193c69056,78120,69056,73358,69056,68595v,-4762,-952,-9525,-952,-14287c67151,49545,67151,45735,66199,42878v-953,-3810,-953,-6668,-1905,-9525c63341,30495,61436,20970,60484,19065,56674,8588,44291,4778,32861,8588,22384,13350,16669,24780,20479,35258v952,2857,13335,19050,17145,37147c38576,76215,39529,80025,40481,84788v953,4762,953,8572,1905,13335c42386,99075,42386,100028,42386,101933r,1905l42386,105743v1905,,1905,952,1905,2857xe" filled="f" stroked="f">
                  <v:stroke joinstyle="miter"/>
                  <v:path arrowok="t" o:connecttype="custom" o:connectlocs="44291,108600;44291,112410;43339,119078;42386,122888;41434,126698;40481,130508;39529,134318;38576,137175;37624,139080;36671,140985;30956,153368;28099,159083;24289,163845;20479,167655;17621,171465;14764,174323;13811,175275;12859,176228;7144,180990;13811,177180;15716,176228;17621,175275;21431,172418;25241,169560;30004,165750;34766,161940;39529,157178;49054,145748;50006,143843;50959,141938;52864,138128;54769,134318;56674,130508;58579,126698;60484,122888;63341,115268;64294,111458;65246,107648;66199,105743;66199,103838;67151,100028;69056,83835;69056,68595;68104,54308;66199,42878;64294,33353;60484,19065;32861,8588;20479,35258;37624,72405;40481,84788;42386,98123;42386,101933;42386,103838;42386,105743;44291,108600" o:connectangles="0,0,0,0,0,0,0,0,0,0,0,0,0,0,0,0,0,0,0,0,0,0,0,0,0,0,0,0,0,0,0,0,0,0,0,0,0,0,0,0,0,0,0,0,0,0,0,0,0,0,0,0,0,0,0,0"/>
                </v:shape>
                <v:shape id="Freeform: Shape 2054" o:spid="_x0000_s1049" style="position:absolute;left:12782;top:12400;width:2477;height:762;visibility:visible;mso-wrap-style:square;v-text-anchor:middle" coordsize="2476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" path="m242411,72866v-3810,-3810,-8572,-8572,-13335,-13335c224314,54769,217646,50006,211931,45244,205264,40481,198596,35719,190976,30956v-3810,-1905,-7620,-4762,-11430,-6667c177641,23336,175736,22384,172879,21431v-1905,-953,-3810,-1905,-6668,-2858c164306,17621,161449,16669,159544,15716v-1905,-952,-4763,-1905,-6668,-1905c148114,11906,143351,10953,139541,10001v-1905,-953,-4762,-953,-6667,-953c130969,9048,128111,8096,126206,8096v-4762,,-9525,-952,-13335,-952c110966,7144,108109,7144,106204,7144v-1905,,-4763,,-6668,c97631,7144,94774,7144,92869,7144v-1905,,-3810,952,-6668,952c84296,8096,82391,8096,80486,9048v-1905,,-3810,953,-5715,953c72866,10001,70961,10953,69056,10953v-1905,953,-3810,953,-5715,1906c61436,13811,59531,13811,57626,14764v-1905,952,-3810,952,-4762,1905c50006,17621,46196,19526,43339,20478v-5715,2858,-11430,4763,-15240,7620c23336,30956,19526,32861,16669,34766v-5715,3810,-9525,6668,-9525,6668c7144,41434,10954,39528,17621,37623v3810,-952,7620,-2857,12383,-3809c34766,31909,40481,30956,46196,30003v2858,-952,6668,-952,9525,-952c57626,29051,58579,29051,60484,28098v1905,,3810,,4762,c67151,28098,69056,28098,70009,28098v1905,,3810,,5715,c77629,28098,79534,28098,81439,28098v1905,,3810,,5715,953c89059,29051,90964,29051,92869,30003v1905,,3810,953,5715,953c100489,30956,102394,31909,104299,31909v1905,952,3810,952,5715,1905c113824,34766,117634,35719,120491,37623v1905,953,3810,1905,4763,1905c127159,40481,129064,40481,130016,41434v2858,1905,6668,3810,9525,5714c141446,48101,142399,49053,144304,50006v1905,953,2857,1905,4762,2858c150971,53816,151924,54769,153829,55721v952,952,2857,1905,3810,3810c160496,62389,163354,64294,165259,67151v2857,2858,6667,6668,8572,9525l246221,76676v,,,,,c244316,74771,243364,73819,242411,72866xe" filled="f" stroked="f">
                  <v:stroke joinstyle="miter"/>
                  <v:path arrowok="t" o:connecttype="custom" o:connectlocs="242411,72866;229076,59531;211931,45244;190976,30956;179546,24289;172879,21431;166211,18573;159544,15716;152876,13811;139541,10001;132874,9048;126206,8096;112871,7144;106204,7144;99536,7144;92869,7144;86201,8096;80486,9048;74771,10001;69056,10953;63341,12859;57626,14764;52864,16669;43339,20478;28099,28098;16669,34766;7144,41434;17621,37623;30004,33814;46196,30003;55721,29051;60484,28098;65246,28098;70009,28098;75724,28098;81439,28098;87154,29051;92869,30003;98584,30956;104299,31909;110014,33814;120491,37623;125254,39528;130016,41434;139541,47148;144304,50006;149066,52864;153829,55721;157639,59531;165259,67151;173831,76676;246221,76676;246221,76676;242411,72866" o:connectangles="0,0,0,0,0,0,0,0,0,0,0,0,0,0,0,0,0,0,0,0,0,0,0,0,0,0,0,0,0,0,0,0,0,0,0,0,0,0,0,0,0,0,0,0,0,0,0,0,0,0,0,0,0,0"/>
                </v:shape>
                <v:shape id="Freeform: Shape 2055" o:spid="_x0000_s1050" style="position:absolute;left:3257;top:12953;width:953;height:190;visibility:visible;mso-wrap-style:square;v-text-anchor:middle" coordsize="952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" path="m74771,16669v-3810,-953,-6667,-953,-10477,-1905c61436,13811,57626,13811,54769,12859,49054,11906,43339,10953,38576,10953,33814,10001,29051,10001,25241,9049v-3810,,-7620,-953,-9525,-953c10001,7144,7144,7144,7144,7144v,,2857,952,7620,1905c17621,10001,20479,10953,24289,11906v3810,953,8572,1905,13335,3810c42386,16669,47149,18574,52864,20478r38100,c89059,20478,87154,19526,86201,19526,82391,18574,78581,17621,74771,16669xe" filled="f" stroked="f">
                  <v:stroke joinstyle="miter"/>
                  <v:path arrowok="t" o:connecttype="custom" o:connectlocs="74771,16669;64294,14764;54769,12859;38576,10953;25241,9049;15716,8096;7144,7144;14764,9049;24289,11906;37624,15716;52864,20478;90964,20478;86201,19526;74771,16669" o:connectangles="0,0,0,0,0,0,0,0,0,0,0,0,0,0"/>
                </v:shape>
                <v:shape id="Freeform: Shape 2056" o:spid="_x0000_s1051" style="position:absolute;left:11734;top:12981;width:1620;height:191;visibility:visible;mso-wrap-style:square;v-text-anchor:middle" coordsize="161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" path="m150019,14764v-1905,,-2858,-953,-4763,-953c142399,12859,139541,12859,135731,11906v-5715,-952,-12382,-1905,-18097,-2857c111919,8096,105251,8096,99536,7144v-5715,,-11430,,-17145,c59531,7144,37624,10954,17621,15716v-2857,953,-4762,953,-7620,1905c9049,17621,8096,18574,7144,18574r152400,c157639,17621,155734,17621,154781,16669r-4762,-1905xe" filled="f" stroked="f">
                  <v:stroke joinstyle="miter"/>
                  <v:path arrowok="t" o:connecttype="custom" o:connectlocs="150019,14764;145256,13811;135731,11906;117634,9049;99536,7144;82391,7144;17621,15716;10001,17621;7144,18574;159544,18574;154781,16669;150019,14764" o:connectangles="0,0,0,0,0,0,0,0,0,0,0,0"/>
                </v:shape>
                <v:shape id="Freeform: Shape 2057" o:spid="_x0000_s1052" style="position:absolute;left:57;top:10436;width:2286;height:2191;visibility:visible;mso-wrap-style:square;v-text-anchor:middle" coordsize="2286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" path="m27146,115014v1905,-3810,4763,-6667,6668,-10477c36671,101679,38576,97869,41434,95012v952,-1905,2857,-2858,3810,-4763c46196,89297,46196,88344,47149,88344r1905,-1905l53816,82629r4763,-3810l62389,75962v952,-952,1905,-952,2857,-1905l70009,70247v6667,-3810,13335,-7620,20955,-9525c97631,58817,105251,56912,111919,56912v6667,,13335,952,18097,2857c130969,59769,130969,59769,131921,60722r1905,952l135731,62627v953,,953,952,1905,952l139541,64532v,,953,,953,953l141446,66437v,,953,952,953,952l143351,67389r,l144304,68342v1905,1905,2857,2857,4762,4762l149066,73104v,,-952,,-952,-952l148114,72152r,l149066,73104r953,1906c150971,75962,151924,77867,152876,78819v,953,953,953,953,1905l154781,82629v4763,9525,4763,18098,2858,25718c156686,112157,154781,115967,151924,118824v-1905,2858,-4763,5715,-7620,7620c144304,126444,143351,127397,143351,127397v2858,-14287,-1905,-41910,-31432,-48578c85249,73104,46196,89297,35719,123587v-15240,46673,26670,115252,111442,88582c156686,209312,166211,205502,174784,200739v8572,-5715,17145,-12382,23812,-20002c206216,173117,211931,163592,216694,153114v4762,-10477,7620,-21907,9525,-34290c227171,106442,226219,94060,223361,81677,219551,69294,213836,57864,206216,48339r-2857,-3810c202406,43577,201454,42624,200501,40719v-1905,-1905,-3810,-4762,-6667,-6667l190024,31194r-1905,-1905l187166,28337r,c184309,26432,186214,27385,186214,27385r,c184309,26432,182404,24527,180499,23574r-953,-952l178594,21669r-1905,-952c174784,19764,173831,18812,171926,17860r-1905,-953c169069,16907,168116,15954,168116,15954r-4762,-1905c161449,13097,160496,13097,158591,12144r-4762,-952l149066,10239v-1905,,-2857,-952,-4762,-952c131921,6429,119539,6429,107156,9287,94774,11192,84296,15002,73819,20717,63341,26432,54769,32147,46196,39767r-5715,5715c39529,46435,38576,47387,37624,48339r-2858,2858c32861,53102,30956,55007,29051,56912v-1905,1905,-2857,3810,-4762,6667l22384,66437v-953,952,-1905,1905,-1905,2857c19526,71199,17621,73104,16669,75962v-2858,3810,-4763,8573,-7620,13335c8096,90249,8096,91202,7144,92154r,74295c10954,153114,16669,139779,23336,127397v,-4762,1905,-8573,3810,-12383xm147161,74057r,c147161,73104,147161,73104,147161,74057xe" filled="f" stroked="f">
                  <v:stroke joinstyle="miter"/>
                  <v:path arrowok="t" o:connecttype="custom" o:connectlocs="27146,115014;33814,104537;41434,95012;45244,90249;47149,88344;49054,86439;53816,82629;58579,78819;62389,75962;65246,74057;70009,70247;90964,60722;111919,56912;130016,59769;131921,60722;133826,61674;135731,62627;137636,63579;139541,64532;140494,65485;141446,66437;142399,67389;143351,67389;143351,67389;144304,68342;149066,73104;149066,73104;148114,72152;148114,72152;148114,72152;149066,73104;150019,75010;152876,78819;153829,80724;154781,82629;157639,108347;151924,118824;144304,126444;143351,127397;111919,78819;35719,123587;147161,212169;174784,200739;198596,180737;216694,153114;226219,118824;223361,81677;206216,48339;203359,44529;200501,40719;193834,34052;190024,31194;188119,29289;187166,28337;187166,28337;186214,27385;186214,27385;180499,23574;179546,22622;178594,21669;176689,20717;171926,17860;170021,16907;168116,15954;163354,14049;158591,12144;153829,11192;149066,10239;144304,9287;107156,9287;73819,20717;46196,39767;40481,45482;37624,48339;34766,51197;29051,56912;24289,63579;22384,66437;20479,69294;16669,75962;9049,89297;7144,92154;7144,166449;23336,127397;27146,115014;147161,74057;147161,74057;147161,74057" o:connectangles="0,0,0,0,0,0,0,0,0,0,0,0,0,0,0,0,0,0,0,0,0,0,0,0,0,0,0,0,0,0,0,0,0,0,0,0,0,0,0,0,0,0,0,0,0,0,0,0,0,0,0,0,0,0,0,0,0,0,0,0,0,0,0,0,0,0,0,0,0,0,0,0,0,0,0,0,0,0,0,0,0,0,0,0,0,0,0,0"/>
                </v:shape>
                <v:shape id="Freeform: Shape 2058" o:spid="_x0000_s1053" style="position:absolute;left:4781;top:13058;width:286;height:95;visibility:visible;mso-wrap-style:square;v-text-anchor:middle" coordsize="285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" path="m7144,7144v,,1905,953,5715,1905c12859,9049,12859,9049,13811,9049r7620,c17621,8097,14764,8097,12859,8097v-3810,,-5715,-953,-5715,-953xe" filled="f" stroked="f">
                  <v:stroke joinstyle="miter"/>
                  <v:path arrowok="t" o:connecttype="custom" o:connectlocs="7144,7144;12859,9049;13811,9049;21431,9049;12859,8097;7144,7144" o:connectangles="0,0,0,0,0,0"/>
                </v:shape>
                <v:shape id="Freeform: Shape 2059" o:spid="_x0000_s1054" style="position:absolute;left:47;top:866;width:3143;height:4953;visibility:visible;mso-wrap-style:square;v-text-anchor:middle" coordsize="31432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" path="m44291,124301v,,1905,,5715,953c51911,125254,54769,126206,57626,126206v1905,,2858,,4763,953c63341,127159,64294,127159,64294,127159v952,,1905,,1905,c69056,128111,72866,128111,76676,129064v3810,952,8573,1905,12383,2857c93821,132874,98584,133826,103346,135731v2858,953,4763,953,7620,1905c113824,138589,115729,139541,118586,140494v10478,3810,21908,7620,34290,13335c164306,159544,176689,166211,188119,173831v11430,7620,22860,17145,33337,27623c231934,211931,241459,223361,249079,236696r2857,4763l253841,244316r953,2858c256699,250984,258604,253841,260509,257651v1905,3810,2857,6668,4762,10478c267176,271939,268129,275749,269081,278606v1905,3810,2858,7620,3810,11430c273844,293846,274796,297656,275749,301466v952,3810,1905,7620,2857,11431c279559,316706,279559,320516,280511,324326v1905,15240,2858,29528,2858,43815c283369,371951,283369,374809,283369,378619v,3810,,6667,-953,10478c282416,391001,282416,391954,282416,393859v,1905,,2857,-952,4763c281464,401479,280511,405289,280511,408147v-1905,12382,-3810,23812,-5715,33337c273844,444341,273844,446247,272891,449104v-952,1905,-952,4762,-1905,6668c270034,460534,269081,464344,268129,467201v-1905,6668,-3810,12383,-4763,16193c262414,487204,261461,489109,261461,489109v,,953,-1905,2858,-5715c266224,479584,269081,474822,271939,468154v1905,-3810,3810,-6668,5715,-11430c278606,454819,279559,452914,280511,450056v953,-1905,1905,-4762,2858,-6667c287179,433864,291941,422434,295751,410051v953,-2857,1905,-6667,2858,-9525c298609,398622,299561,397669,300514,395764v,-1905,952,-3810,952,-4763c302419,387191,303371,384334,304324,380524v952,-3810,1905,-7620,1905,-10477c309086,354806,310991,339566,311944,322422v,-3811,,-8573,,-12383c311944,305276,311944,301466,310991,296704v,-4763,-952,-8573,-952,-13335c309086,278606,309086,274796,308134,270034v-953,-4763,-1905,-8573,-2858,-13335c304324,251936,303371,248126,302419,243364v-953,-4763,-2858,-8573,-3810,-13335l297656,226219r-952,-2858l293846,216694v-6667,-17145,-16192,-34290,-26670,-49530c262414,160496,256699,153829,251936,147161r,c251936,147161,251936,147161,251936,147161v-6667,-7620,-13335,-15240,-20002,-21907c222409,115729,211931,107156,201454,99536,143351,51911,70961,13811,7144,7144r,114300c18574,119539,30956,121444,44291,124301r,xe" filled="f" stroked="f">
                  <v:stroke joinstyle="miter"/>
                  <v:path arrowok="t" o:connecttype="custom" o:connectlocs="44291,124301;50006,125254;57626,126206;62389,127159;64294,127159;66199,127159;76676,129064;89059,131921;103346,135731;110966,137636;118586,140494;152876,153829;188119,173831;221456,201454;249079,236696;251936,241459;253841,244316;254794,247174;260509,257651;265271,268129;269081,278606;272891,290036;275749,301466;278606,312897;280511,324326;283369,368141;283369,378619;282416,389097;282416,393859;281464,398622;280511,408147;274796,441484;272891,449104;270986,455772;268129,467201;263366,483394;261461,489109;264319,483394;271939,468154;277654,456724;280511,450056;283369,443389;295751,410051;298609,400526;300514,395764;301466,391001;304324,380524;306229,370047;311944,322422;311944,310039;310991,296704;310039,283369;308134,270034;305276,256699;302419,243364;298609,230029;297656,226219;296704,223361;293846,216694;267176,167164;251936,147161;251936,147161;251936,147161;231934,125254;201454,99536;7144,7144;7144,121444;44291,124301;44291,124301" o:connectangles="0,0,0,0,0,0,0,0,0,0,0,0,0,0,0,0,0,0,0,0,0,0,0,0,0,0,0,0,0,0,0,0,0,0,0,0,0,0,0,0,0,0,0,0,0,0,0,0,0,0,0,0,0,0,0,0,0,0,0,0,0,0,0,0,0,0,0,0,0"/>
                </v:shape>
                <v:shape id="Freeform: Shape 2060" o:spid="_x0000_s1055" style="position:absolute;left:5419;top:4997;width:2286;height:2857;visibility:visible;mso-wrap-style:square;v-text-anchor:middle" coordsize="2286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" path="m189071,213123v2858,-4763,5715,-9525,8573,-14288c201454,192167,204311,184548,207169,177880,229076,125492,238601,60723,212884,24528,184309,-15477,134779,22623,152876,48340v8573,11430,12383,28575,15240,48577l168116,96917v,,,953,953,3811c169069,101680,169069,103585,170021,104538v,952,,1904,,2857c170021,108348,170021,108348,170021,108348v,,,952,,952c170021,111205,170021,113110,170974,115015v,1905,,4763,952,7620c171926,125492,171926,128350,171926,131208v,1905,,2857,,4762c171926,137875,171926,138828,171926,140733v,6667,-952,13334,-1905,20955c169069,169308,167164,176928,165259,184548v-2858,7619,-5715,15240,-9525,22860c151924,215028,147161,221695,141446,228363r-1905,2857l138589,232173r-953,952c135731,235030,134779,235983,132874,237888v-1905,952,-2858,2857,-4763,3810c126206,242650,124301,244555,123349,245508v-1905,952,-3810,2857,-5715,3809c115729,250270,113824,252175,111919,253128v-1905,952,-3810,1905,-5715,2857c104299,256938,102394,257890,100489,258842v-7620,3811,-15240,6668,-23813,8573c74771,268367,72866,268367,70961,269320v-1905,,-3810,953,-5715,953c64294,270273,63341,270273,62389,271225v-953,,-1905,,-2858,c57626,271225,55721,272178,53816,272178v-6667,952,-13335,1905,-19050,1905c32861,274083,31909,274083,30956,274083v-952,,-2857,,-3810,c24289,274083,22384,274083,20479,274083v-3810,,-7620,,-9525,c9049,274083,7144,274083,7144,274083v,,952,,3810,952c12859,275035,16669,275988,20479,276940v1905,,4762,952,6667,952c28099,277892,30004,277892,30956,278845v953,,2858,,3810,c40481,279798,47149,279798,54769,279798v1905,,3810,,5715,c61436,279798,62389,279798,63341,279798v953,,1905,,2858,c68104,279798,70009,279798,71914,279798v1905,,3810,,6667,-953c87154,277892,95726,276940,105251,274083v1905,-953,4763,-953,6668,-1905c113824,271225,116681,270273,118586,269320v1905,-953,4763,-1905,6668,-2857c127159,265510,130016,264558,131921,263605v1905,-952,4763,-1905,6668,-3810c140494,258842,143351,256938,145256,255985v1905,-1905,4763,-2857,6668,-4762l153829,250270r1905,-953l158591,246460v8573,-6668,16193,-14287,22860,-22860c183356,221695,186214,216933,189071,213123r,c189071,213123,189071,213123,189071,213123xe" filled="f" stroked="f">
                  <v:stroke joinstyle="miter"/>
                  <v:path arrowok="t" o:connecttype="custom" o:connectlocs="189071,213123;197644,198835;207169,177880;212884,24528;152876,48340;168116,96917;168116,96917;169069,100728;170021,104538;170021,107395;170021,108348;170021,109300;170974,115015;171926,122635;171926,131208;171926,135970;171926,140733;170021,161688;165259,184548;155734,207408;141446,228363;139541,231220;138589,232173;137636,233125;132874,237888;128111,241698;123349,245508;117634,249317;111919,253128;106204,255985;100489,258842;76676,267415;70961,269320;65246,270273;62389,271225;59531,271225;53816,272178;34766,274083;30956,274083;27146,274083;20479,274083;10954,274083;7144,274083;10954,275035;20479,276940;27146,277892;30956,278845;34766,278845;54769,279798;60484,279798;63341,279798;66199,279798;71914,279798;78581,278845;105251,274083;111919,272178;118586,269320;125254,266463;131921,263605;138589,259795;145256,255985;151924,251223;153829,250270;155734,249317;158591,246460;181451,223600;189071,213123;189071,213123;189071,213123" o:connectangles="0,0,0,0,0,0,0,0,0,0,0,0,0,0,0,0,0,0,0,0,0,0,0,0,0,0,0,0,0,0,0,0,0,0,0,0,0,0,0,0,0,0,0,0,0,0,0,0,0,0,0,0,0,0,0,0,0,0,0,0,0,0,0,0,0,0,0,0,0"/>
                </v:shape>
                <v:shape id="Freeform: Shape 2061" o:spid="_x0000_s1056" style="position:absolute;left:2371;top:9491;width:2572;height:2953;visibility:visible;mso-wrap-style:square;v-text-anchor:middle" coordsize="25717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" path="m213836,191416v11430,-8573,20955,-19050,27623,-31433c249079,147600,253841,134266,255746,121883v1905,-13335,1905,-26670,,-39053c253841,70448,249079,59018,243364,49493,239554,42825,234791,38063,230029,33300v,,,,,c228124,31396,226219,30443,225266,28538,193834,3773,150971,-37,120491,19966v-49530,33337,-34290,97155,8573,100012c170974,122836,179546,56161,204311,95213v1905,5715,3810,12383,3810,20003c208121,122836,206216,130455,203359,139028v-2858,8572,-8573,16193,-14288,23813c182404,170461,173831,177128,165259,182843v-1905,1905,-4763,2857,-6668,3810l154781,188558r-3810,1905c145256,193321,140494,196178,134779,198083v-10478,5715,-20955,10478,-31433,16192c92869,219991,83344,224753,73819,230468v-9525,4762,-18098,10478,-25718,15240c40481,251423,33814,256186,28099,260948v-1905,952,-2858,2857,-3810,3810c23336,265711,21431,267616,20479,268568v-1905,2857,-3810,4762,-5715,6668c13811,276188,12859,277141,12859,278093v-953,953,-953,1905,-1905,2857c10001,282855,9049,284761,9049,285713v-953,2858,-1905,3810,-1905,3810c7144,289523,8096,288571,9049,285713v952,-952,1905,-2858,2857,-3810c12859,280950,12859,279998,13811,279046v953,-953,1905,-1905,2858,-2858c18574,274283,20479,272378,23336,270473v953,-952,2858,-1905,3810,-2857c28099,266663,30004,265711,31909,264758v5715,-3810,13335,-7620,21907,-11430c62389,249518,70961,245708,80486,242850v9525,-3809,20003,-6667,30480,-10477c121444,228563,132874,225705,144304,221896v5715,-1905,11430,-3810,17145,-5716l166211,215228r4763,-1905c173831,212371,177641,211418,180499,209513v10477,-2858,22860,-9525,33337,-18097xe" filled="f" stroked="f">
                  <v:stroke joinstyle="miter"/>
                  <v:path arrowok="t" o:connecttype="custom" o:connectlocs="213836,191416;241459,159983;255746,121883;255746,82830;243364,49493;230029,33300;230029,33300;225266,28538;120491,19966;129064,119978;204311,95213;208121,115216;203359,139028;189071,162841;165259,182843;158591,186653;154781,188558;150971,190463;134779,198083;103346,214275;73819,230468;48101,245708;28099,260948;24289,264758;20479,268568;14764,275236;12859,278093;10954,280950;9049,285713;7144,289523;9049,285713;11906,281903;13811,279046;16669,276188;23336,270473;27146,267616;31909,264758;53816,253328;80486,242850;110966,232373;144304,221896;161449,216180;166211,215228;170974,213323;180499,209513;213836,191416" o:connectangles="0,0,0,0,0,0,0,0,0,0,0,0,0,0,0,0,0,0,0,0,0,0,0,0,0,0,0,0,0,0,0,0,0,0,0,0,0,0,0,0,0,0,0,0,0,0"/>
                </v:shape>
                <v:shape id="Freeform: Shape 2062" o:spid="_x0000_s1057" style="position:absolute;left:3549;top:1196;width:2572;height:4096;visibility:visible;mso-wrap-style:square;v-text-anchor:middle" coordsize="2571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" path="m15063,191219r952,5715c16968,204554,18873,212174,19825,218842v2858,14287,5715,28575,7620,42862c29350,275992,32208,289327,34113,301709v1905,12383,2857,24765,3810,36195c38875,349334,38875,358859,37923,368384v,1905,-953,4763,-953,6668c36970,376956,36018,378861,36018,380767v-953,3810,-1905,7619,-2858,10477c32208,393149,32208,394102,31255,396006v-952,953,-952,2858,-1905,3811c28398,401722,27445,404579,26493,405531v-1905,2858,-2858,4763,-2858,4763c23635,410294,24588,408389,27445,406484v953,-953,2858,-2857,3810,-5715c32208,399817,33160,398864,33160,396959v953,-953,1905,-2857,1905,-3810c36970,390292,37923,386481,39828,382672v952,-1905,952,-3811,1905,-5716c42685,375052,43638,372194,43638,370289v2857,-9525,3810,-20003,5715,-31433c50305,327427,51258,315044,51258,301709v,-13335,952,-26670,,-40958c51258,246464,51258,231224,50305,216936v,-7619,,-15239,-952,-22860l49353,188361r,-4762c49353,179789,49353,176932,49353,173122v952,-13336,3810,-26671,7620,-38100c61735,123592,67450,113114,75070,105494,82690,96922,90310,91207,98883,86444v8572,-3810,16192,-6668,23812,-7620c179845,83586,111265,130259,138888,175979v27622,44768,106680,25718,114300,-48578c257950,81682,229375,36914,183655,15959v-2857,-952,-4762,-1905,-7620,-2858c176035,13101,176035,13101,176035,13101,168415,10244,159843,8339,150318,7386v-14288,-952,-28575,953,-43815,4763c92215,16911,76975,24532,63640,34057,50305,44534,38875,57869,29350,72157,19825,87397,14110,103589,10300,120734,6490,137879,6490,155024,8395,172169v,3810,953,8573,1905,12382l15063,191219xe" filled="f" stroked="f">
                  <v:stroke joinstyle="miter"/>
                  <v:path arrowok="t" o:connecttype="custom" o:connectlocs="15063,191219;16015,196934;19825,218842;27445,261704;34113,301709;37923,337904;37923,368384;36970,375052;36018,380767;33160,391244;31255,396006;29350,399817;26493,405531;23635,410294;27445,406484;31255,400769;33160,396959;35065,393149;39828,382672;41733,376956;43638,370289;49353,338856;51258,301709;51258,260751;50305,216936;49353,194076;49353,188361;49353,183599;49353,173122;56973,135022;75070,105494;98883,86444;122695,78824;138888,175979;253188,127401;183655,15959;176035,13101;176035,13101;150318,7386;106503,12149;63640,34057;29350,72157;10300,120734;8395,172169;10300,184551;15063,191219" o:connectangles="0,0,0,0,0,0,0,0,0,0,0,0,0,0,0,0,0,0,0,0,0,0,0,0,0,0,0,0,0,0,0,0,0,0,0,0,0,0,0,0,0,0,0,0,0,0"/>
                </v:shape>
                <v:shape id="Freeform: Shape 2063" o:spid="_x0000_s1058" style="position:absolute;left:2638;top:5522;width:2857;height:2286;visibility:visible;mso-wrap-style:square;v-text-anchor:middle" coordsize="2857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" path="m17621,217736v2858,-1905,5715,-3810,8573,-5715c32861,207259,39529,201543,47149,192018v6667,-8572,13335,-20002,19050,-32384c71914,147251,77629,133916,84296,120581v1905,-3810,3810,-6667,4763,-10477c90964,106293,92869,103436,94774,99626v1905,-2858,3810,-6667,5715,-10477c102394,85339,105251,82481,107156,78671v3810,-6667,8573,-12382,14288,-17145c127159,56764,132874,52001,139541,49143v13335,-6667,28575,-8572,42863,-6667c196691,44381,210026,51049,219551,59621v4763,4763,7620,9525,10478,14288c230981,76766,231934,79624,232886,80576v,,,,,953l232886,83434r953,2857l233839,87243r,c233839,85339,233839,86291,233839,86291r,l233839,87243r,1906c233839,99626,230029,109151,224314,116771v-5715,6668,-13335,12383,-20955,14288c201454,131059,198596,132011,196691,132011v-952,,-2857,,-3810,c190976,132011,189071,131059,188119,131059v-5715,-8573,18097,-46673,-1905,-69533c170974,43429,133826,52001,116681,77718v-19050,30481,-8572,58103,3810,77153l120491,154871v953,1905,1905,2858,2858,4763c125254,161539,127159,164396,129064,166301v952,953,1905,1905,2857,3810c132874,171064,134779,172016,135731,173921v2858,2858,5715,4763,8573,6668c146209,181541,148114,182493,149066,183446v1905,953,3810,1905,5715,2858c156686,187256,158591,188209,160496,189161v1905,953,4763,953,6668,1905c175736,192971,186214,193924,195739,192971v9525,-953,19050,-3810,27622,-7620c240506,177731,255746,164396,267176,146299v5715,-8573,9525,-19050,12383,-29528c282416,106293,282416,93911,280511,83434r-952,-3810l279559,77718r,-952l279559,75814r,l279559,74861r-953,-2857l278606,70099r-952,-1906c276701,65336,275749,61526,273844,59621v-953,-2857,-2858,-4762,-3810,-7620c264319,42476,255746,33904,247174,27236,229076,13901,208121,7234,187166,7234v-20955,-953,-41910,5715,-59055,17145c119539,30093,111919,36761,106204,44381,99536,52001,94774,59621,90964,68193v-1905,3811,-3810,7621,-5715,11431c83344,83434,81439,87243,80486,91054v-1905,3810,-2857,7620,-4762,11430c73819,106293,72866,110104,71914,113914v-4763,14287,-9525,28575,-13335,40957c54769,167254,50006,178684,44291,187256v-5715,8573,-11430,16193,-17145,20955c24289,211068,21431,212974,19526,214879v-1905,1905,-4762,2857,-6667,4762c9049,221546,7144,223451,7144,223451v,,1905,-952,5715,-2858c12859,220593,15716,219641,17621,217736xe" filled="f" stroked="f">
                  <v:stroke joinstyle="miter"/>
                  <v:path arrowok="t" o:connecttype="custom" o:connectlocs="17621,217736;26194,212021;47149,192018;66199,159634;84296,120581;89059,110104;94774,99626;100489,89149;107156,78671;121444,61526;139541,49143;182404,42476;219551,59621;230029,73909;232886,80576;232886,81529;232886,83434;233839,86291;233839,87243;233839,87243;233839,86291;233839,86291;233839,87243;233839,89149;224314,116771;203359,131059;196691,132011;192881,132011;188119,131059;186214,61526;116681,77718;120491,154871;120491,154871;123349,159634;129064,166301;131921,170111;135731,173921;144304,180589;149066,183446;154781,186304;160496,189161;167164,191066;195739,192971;223361,185351;267176,146299;279559,116771;280511,83434;279559,79624;279559,77718;279559,76766;279559,75814;279559,75814;279559,74861;278606,72004;278606,70099;277654,68193;273844,59621;270034,52001;247174,27236;187166,7234;128111,24379;106204,44381;90964,68193;85249,79624;80486,91054;75724,102484;71914,113914;58579,154871;44291,187256;27146,208211;19526,214879;12859,219641;7144,223451;12859,220593;17621,217736" o:connectangles="0,0,0,0,0,0,0,0,0,0,0,0,0,0,0,0,0,0,0,0,0,0,0,0,0,0,0,0,0,0,0,0,0,0,0,0,0,0,0,0,0,0,0,0,0,0,0,0,0,0,0,0,0,0,0,0,0,0,0,0,0,0,0,0,0,0,0,0,0,0,0,0,0,0,0"/>
                </v:shape>
                <v:shape id="Freeform: Shape 2064" o:spid="_x0000_s1059" style="position:absolute;left:10144;top:10000;width:2286;height:3143;visibility:visible;mso-wrap-style:square;v-text-anchor:middle" coordsize="22860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" path="m115729,304343v3810,-2858,7620,-5715,11430,-9525c130969,291960,134779,288151,137636,285293r953,-953l139541,283388r953,-953l143351,280531v1905,-1905,2858,-2858,4763,-4763c154781,269101,161449,262433,167164,254813v11430,-14287,21907,-28575,30480,-42862c214789,182423,225266,152896,229076,125273v3810,-27622,,-52388,-8572,-70485c216694,46215,210979,38596,206216,32881v-4762,-5716,-9525,-9525,-14287,-12383c190024,18593,188119,17640,186214,16688v,,,,,c177641,10973,168116,7163,157639,7163,123349,6210,94774,40501,93821,82410v-952,42863,26670,77153,60960,78105c175736,160515,194786,148133,206216,128131v-6667,21907,-19050,44767,-35242,66675c162401,207188,151924,219571,140494,231001v-5715,5714,-12383,11430,-18098,16192c120491,248146,118586,250051,117634,251003r-2858,1905l113824,253860v,,,,,l113824,253860r-953,953c109061,257671,106204,259576,102394,262433,74771,283388,42386,301485,7144,314821r94297,c102394,313868,103346,313868,104299,312915v3810,-1905,7620,-5714,11430,-8572xe" filled="f" stroked="f">
                  <v:stroke joinstyle="miter"/>
                  <v:path arrowok="t" o:connecttype="custom" o:connectlocs="115729,304343;127159,294818;137636,285293;138589,284340;139541,283388;140494,282435;143351,280531;148114,275768;167164,254813;197644,211951;229076,125273;220504,54788;206216,32881;191929,20498;186214,16688;186214,16688;157639,7163;93821,82410;154781,160515;206216,128131;170974,194806;140494,231001;122396,247193;117634,251003;114776,252908;113824,253860;113824,253860;113824,253860;112871,254813;102394,262433;7144,314821;101441,314821;104299,312915;115729,304343" o:connectangles="0,0,0,0,0,0,0,0,0,0,0,0,0,0,0,0,0,0,0,0,0,0,0,0,0,0,0,0,0,0,0,0,0,0"/>
                </v:shape>
                <v:shape id="Freeform: Shape 2065" o:spid="_x0000_s1060" style="position:absolute;left:1466;top:12257;width:5715;height:953;visibility:visible;mso-wrap-style:square;v-text-anchor:middle" coordsize="57150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" path="m509111,70961v-4762,-1905,-9525,-3810,-14287,-5715c490061,63341,485299,61436,481489,59531r-6668,-2858l468154,53816r-6668,-2857l454819,48101v-4763,-1905,-9525,-4762,-15240,-6667c434816,39528,430054,37623,424339,35719v-2858,-953,-4763,-1905,-7620,-2858c413861,31909,411956,30956,409099,30003v-4763,-1905,-10478,-2857,-15240,-4762c389096,24289,383381,22384,378619,21431v-4763,-953,-10478,-2858,-15240,-3810c358616,16669,353854,15716,348139,14764v-4763,-953,-9525,-1905,-15240,-2858c328136,10953,323374,10953,317659,10001v-2858,,-4763,-953,-7620,-953c307181,9048,305276,9048,302419,8096v-4763,,-9525,-952,-14288,-952c283369,7144,278606,7144,273844,7144v-4763,,-9525,,-14288,c257651,7144,254794,7144,252889,7144v-1905,,-4763,,-6668,c241459,7144,236696,8096,232886,8096v-18097,1905,-35242,3810,-51435,7620c149066,22384,120491,30956,95726,41434,70961,50959,50006,62389,33814,71914,22384,78581,13811,84296,7144,90011r12382,c25241,87153,31909,84296,39529,81439,56674,74771,77629,67151,103346,61436v24765,-6667,53340,-11430,83820,-14288c202406,46196,218599,45244,235744,45244v16192,,33337,952,51435,2857c304324,50006,322421,52864,340519,57626v4762,952,8572,1905,13335,3810c358616,62389,362426,63341,367189,65246v4762,1905,8572,2857,13335,4763c385286,71914,389096,73819,393859,74771v1905,952,4762,1905,6667,2857l407194,80486v4762,1905,8572,3810,13335,5715c423386,88106,426244,89059,429101,90964r136208,c551974,87153,537686,82391,524351,77628v-5715,-2857,-10477,-4762,-15240,-6667xe" filled="f" stroked="f">
                  <v:stroke joinstyle="miter"/>
                  <v:path arrowok="t" o:connecttype="custom" o:connectlocs="509111,70961;494824,65246;481489,59531;474821,56673;468154,53816;461486,50959;454819,48101;439579,41434;424339,35719;416719,32861;409099,30003;393859,25241;378619,21431;363379,17621;348139,14764;332899,11906;317659,10001;310039,9048;302419,8096;288131,7144;273844,7144;259556,7144;252889,7144;246221,7144;232886,8096;181451,15716;95726,41434;33814,71914;7144,90011;19526,90011;39529,81439;103346,61436;187166,47148;235744,45244;287179,48101;340519,57626;353854,61436;367189,65246;380524,70009;393859,74771;400526,77628;407194,80486;420529,86201;429101,90964;565309,90964;524351,77628;509111,70961" o:connectangles="0,0,0,0,0,0,0,0,0,0,0,0,0,0,0,0,0,0,0,0,0,0,0,0,0,0,0,0,0,0,0,0,0,0,0,0,0,0,0,0,0,0,0,0,0,0,0"/>
                </v:shape>
                <v:shape id="Freeform: Shape 2066" o:spid="_x0000_s1061" style="position:absolute;top:3618;width:3714;height:6382;visibility:visible;mso-wrap-style:square;v-text-anchor:middle" coordsize="37147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" path="m132874,493871v3810,-3810,7620,-6668,11430,-9525c148114,481489,151924,477678,155734,474821v3810,-2857,7620,-6668,11430,-9525l172879,460534r5715,-4763l184309,451009r5715,-4763c193834,443389,198596,439578,202406,436721v3810,-2857,8573,-6668,12383,-10477c216694,424339,218599,422434,220504,420528v1905,-1904,3810,-3809,5715,-5714c230029,411003,233839,407194,237649,403384v3810,-3810,7620,-7620,10477,-11431c251936,388144,254794,384334,258604,380524v2857,-3810,6667,-7621,9525,-11430c270986,365284,273844,361474,277654,356711v2857,-3810,5715,-8572,8572,-12383c287179,342424,289084,340519,290036,338614v953,-1905,2858,-3811,3810,-5715c296704,329089,298609,324326,301466,320516v1905,-3810,4763,-8572,6668,-12382c310039,304324,312896,299561,314801,295751v953,-1905,1905,-3810,2858,-5715c318611,288131,319564,286226,320516,283369v1905,-3810,3810,-8573,5715,-12383c332899,254794,339566,238601,344329,222409v9525,-31433,15240,-61913,18097,-87631c365284,108109,365284,85249,365284,66199v-953,-19050,-2858,-33338,-4763,-43815c360521,19526,359569,17621,359569,15716v,-1905,-953,-3810,-953,-4762c357664,8096,357664,7144,357664,7144v,,,952,,3810c357664,13811,357664,17621,357664,22384v,9525,-953,24765,-2858,42862c352901,83344,349091,106203,342424,130969v-5715,24765,-15240,52387,-26670,80962c310039,226219,302419,240506,294799,255746v-8573,14288,-17145,29528,-26670,43815c257651,313849,247174,328136,234791,341471v-2857,3810,-6667,6668,-9525,10478c222409,354806,218599,358616,215741,361474v-3810,2857,-6667,6667,-10477,9525c201454,373856,198596,376714,194786,380524v-1905,1904,-3810,2857,-5715,4762l183356,390049v-3810,2857,-7620,5715,-11430,8572c168116,401478,164306,404336,160496,407194r-2857,1905l153829,411003r-6668,4763l140494,420528r-6668,4763c129064,428149,125254,431959,120491,434816v-8572,6668,-17145,13335,-25717,20003c63341,481489,33814,511969,7144,545306r,94297c18574,620553,30956,601503,45244,583406v28575,-33337,57150,-62865,87630,-89535xe" filled="f" stroked="f">
                  <v:stroke joinstyle="miter"/>
                  <v:path arrowok="t" o:connecttype="custom" o:connectlocs="132874,493871;144304,484346;155734,474821;167164,465296;172879,460534;178594,455771;184309,451009;190024,446246;202406,436721;214789,426244;220504,420528;226219,414814;237649,403384;248126,391953;258604,380524;268129,369094;277654,356711;286226,344328;290036,338614;293846,332899;301466,320516;308134,308134;314801,295751;317659,290036;320516,283369;326231,270986;344329,222409;362426,134778;365284,66199;360521,22384;359569,15716;358616,10954;357664,7144;357664,10954;357664,22384;354806,65246;342424,130969;315754,211931;294799,255746;268129,299561;234791,341471;225266,351949;215741,361474;205264,370999;194786,380524;189071,385286;183356,390049;171926,398621;160496,407194;157639,409099;153829,411003;147161,415766;140494,420528;133826,425291;120491,434816;94774,454819;7144,545306;7144,639603;45244,583406;132874,493871" o:connectangles="0,0,0,0,0,0,0,0,0,0,0,0,0,0,0,0,0,0,0,0,0,0,0,0,0,0,0,0,0,0,0,0,0,0,0,0,0,0,0,0,0,0,0,0,0,0,0,0,0,0,0,0,0,0,0,0,0,0,0,0"/>
                </v:shape>
              </v:group>
              <v:group id="Group 2955" o:spid="_x0000_s1062" style="position:absolute;left:57226;top:56083;width:45201;height:15063;flip:x" coordsize="39566,1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">
                <v:shape id="Freeform: Shape 2163" o:spid="_x0000_s1063" style="position:absolute;left:39471;top:11098;width:95;height:95;visibility:visible;mso-wrap-style:square;v-text-anchor:middle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" path="m7144,7858r,c7144,6906,7144,6906,7144,7858xe" filled="f" stroked="f">
                  <v:stroke joinstyle="miter"/>
                  <v:path arrowok="t" o:connecttype="custom" o:connectlocs="7144,7858;7144,7858;7144,7858" o:connectangles="0,0,0"/>
                </v:shape>
                <v:shape id="Freeform: Shape 2164" o:spid="_x0000_s1064" style="position:absolute;left:1457;top:11098;width:95;height:95;visibility:visible;mso-wrap-style:square;v-text-anchor:middle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" path="m7144,7858r,c7144,6906,7144,6906,7144,7858xe" filled="f" stroked="f">
                  <v:stroke joinstyle="miter"/>
                  <v:path arrowok="t" o:connecttype="custom" o:connectlocs="7144,7858;7144,7858;7144,7858" o:connectangles="0,0,0"/>
                </v:shape>
                <v:shape id="Freeform: Shape 2165" o:spid="_x0000_s1065" style="position:absolute;left:1571;top:12629;width:4191;height:571;visibility:visible;mso-wrap-style:square;v-text-anchor:middle" coordsize="41910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" path="m394811,42386r-6667,-2857c386239,38576,383381,37624,381476,36672v-4762,-1906,-8572,-3811,-13335,-4763c363379,30004,359569,29051,354806,27147v-4762,-1906,-8572,-2858,-13335,-3811c336709,22384,332899,20479,328136,19526,310039,14764,292894,11906,274796,10001,257651,8097,240506,7144,223361,7144v-16192,,-32385,953,-48577,1905c144304,11906,115729,17622,90964,23336,66199,30004,45244,36672,27146,43339,19526,46197,13811,49054,7144,51911r212407,c213836,50006,209074,49054,204311,47149v-4762,-1905,-9525,-2858,-13335,-3810c187166,42386,184309,41434,181451,40481v-5715,-952,-7620,-1905,-7620,-1905c173831,38576,176689,38576,182404,39529v2857,,5715,952,9525,952c195739,40481,200501,41434,205264,42386v4762,953,10477,1905,16192,1905c224314,44291,227171,45244,230981,46197v2858,952,6668,952,10478,1904c245269,49054,248126,49054,251936,50006v1905,,2858,953,4763,953l331946,50959v,,,,-952,c327184,50006,325279,49054,325279,49054v,,1905,,5715,952c332899,50006,335756,50959,339566,50959r74295,c411004,49054,408146,48101,405289,46197v-1905,,-5715,-1906,-10478,-3811xe" filled="f" stroked="f">
                  <v:stroke joinstyle="miter"/>
                  <v:path arrowok="t" o:connecttype="custom" o:connectlocs="394811,42386;388144,39529;381476,36672;368141,31909;354806,27147;341471,23336;328136,19526;274796,10001;223361,7144;174784,9049;90964,23336;27146,43339;7144,51911;219551,51911;204311,47149;190976,43339;181451,40481;173831,38576;182404,39529;191929,40481;205264,42386;221456,44291;230981,46197;241459,48101;251936,50006;256699,50959;331946,50959;330994,50959;325279,49054;330994,50006;339566,50959;413861,50959;405289,46197;394811,42386" o:connectangles="0,0,0,0,0,0,0,0,0,0,0,0,0,0,0,0,0,0,0,0,0,0,0,0,0,0,0,0,0,0,0,0,0,0"/>
                </v:shape>
                <v:shape id="Freeform: Shape 2166" o:spid="_x0000_s1066" style="position:absolute;left:36842;top:12953;width:953;height:190;visibility:visible;mso-wrap-style:square;v-text-anchor:middle" coordsize="952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" path="m59531,15716v4763,-1905,9525,-2857,13335,-3810c76676,10953,79534,10001,82391,9049v5715,-953,7620,-1905,7620,-1905c90011,7144,87154,7144,81439,8096v-2858,,-5715,953,-9525,953c68104,9049,63341,10001,58579,10953v-4763,953,-10478,1906,-16193,1906c39529,12859,36671,13811,32861,14764v-2857,952,-6667,952,-10477,1905c18574,17621,15716,17621,11906,18574v-1905,,-2857,952,-4762,952l45244,19526v3810,-952,9525,-2857,14287,-3810xe" filled="f" stroked="f">
                  <v:stroke joinstyle="miter"/>
                  <v:path arrowok="t" o:connecttype="custom" o:connectlocs="59531,15716;72866,11906;82391,9049;90011,7144;81439,8096;71914,9049;58579,10953;42386,12859;32861,14764;22384,16669;11906,18574;7144,19526;45244,19526;59531,15716" o:connectangles="0,0,0,0,0,0,0,0,0,0,0,0,0,0"/>
                </v:shape>
                <v:shape id="Freeform: Shape 2167" o:spid="_x0000_s1067" style="position:absolute;left:36004;top:13058;width:286;height:95;visibility:visible;mso-wrap-style:square;v-text-anchor:middle" coordsize="285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" path="m21431,7144v,,-1905,,-5715,953c13811,8097,10954,9049,7144,9049r7620,c14764,9049,14764,9049,15716,9049v3810,-952,5715,-1905,5715,-1905xe" filled="f" stroked="f">
                  <v:stroke joinstyle="miter"/>
                  <v:path arrowok="t" o:connecttype="custom" o:connectlocs="21431,7144;15716,8097;7144,9049;14764,9049;15716,9049;21431,7144" o:connectangles="0,0,0,0,0,0"/>
                </v:shape>
                <v:shape id="Freeform: Shape 2168" o:spid="_x0000_s1068" style="position:absolute;left:4000;top:9140;width:4667;height:3238;visibility:visible;mso-wrap-style:square;v-text-anchor:middle" coordsize="4667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" path="m349091,307480v3810,-952,6668,-2857,10478,-3810c363379,301765,367189,299860,370046,298908v1905,-953,3810,-1905,4763,-2858l379571,293193r1905,-953l384334,290335r4762,-2857c402431,278905,414814,269380,426244,256998v11430,-12383,20955,-26670,28575,-42863c458629,206515,461486,197943,463391,189370v1905,-8572,2858,-17145,3810,-26670c467201,154128,467201,144603,466249,136030v-1905,-8572,-3810,-18097,-6668,-25717c453866,93168,444341,77928,433864,64593,428149,57925,422434,51258,415766,45543v-2857,-2858,-6667,-5715,-9525,-8573l403384,35065r-2858,-1905c398621,32208,396716,30303,394811,29350v-952,-952,-1905,-952,-2857,-1905l390049,26493r-1905,-953l387191,24588r-952,c385286,24588,387191,24588,385286,23635r,c383381,22683,381476,21730,378619,20778v-1905,-953,-3810,-1905,-6668,-2858c368141,16015,363379,14110,359569,13158v-1905,-953,-4763,-953,-6668,-1905c350996,11253,348139,10300,346234,10300,329089,6490,311944,6490,296704,8395v-31433,3810,-60008,15240,-83820,32385c201454,49353,190976,58878,181451,70308v-8572,11430,-15240,22860,-20955,35242c155734,117933,152876,130315,151924,141745v,2858,,5715,-953,8573c150971,153175,150971,156033,150971,158890v,2858,,4763,,7620c150971,167463,150971,169368,150971,170320v,953,,1905,,3810c151924,178893,151924,182703,152876,187465v953,3810,1905,7620,2858,11430c156686,202705,157639,205563,158591,209373v953,1905,953,2857,1905,4762c161449,215088,161449,216993,161449,217945v2857,6668,4762,9525,4762,9525c173831,240805,184309,251283,197644,257950v40957,20003,92392,-952,116205,-46672c335756,167463,324326,116980,289084,94120v5715,-2857,11430,-4762,18097,-5715c315754,86500,324326,85548,332899,86500r2857,l338614,87453v1905,,3810,952,5715,952c345281,88405,346234,89358,347186,89358r2858,952l350044,90310v-1905,-952,,,-953,l350044,90310r952,953l352901,92215r1905,953c355759,93168,356711,94120,356711,94120r2858,1905l361474,96978r1905,952c365284,98883,368141,100788,370046,101740v3810,2858,8573,6668,12383,9525c390049,118885,395764,126505,400526,136030v9525,19050,11430,41910,4763,62865c401479,209373,396716,219850,389096,230328v-7620,9525,-16192,19050,-25717,26670l359569,259855r-953,953l357664,260808r,c357664,260808,356711,260808,357664,260808r-1905,1905l350996,265570v-1905,953,-2857,1905,-3810,2858c344329,270333,342424,271285,339566,273190v-2857,1905,-5715,2858,-8572,4763c319564,283668,308134,287478,295751,290335v-23812,5715,-49530,7620,-74295,7620c197644,297955,173831,296050,151924,295098v-21908,-953,-41910,-1905,-59055,-2858c74771,292240,59531,292240,47149,293193v-12383,952,-22860,1905,-29528,1905c10954,296050,7144,296050,7144,296050v,,3810,,10477,c24289,296050,33814,296050,47149,297003v12382,952,27622,1905,44767,4762c109061,303670,129064,307480,150019,310338v20955,3810,44767,7620,69532,10477c244316,323673,271939,325578,300514,321768v20002,-5715,34290,-8573,48577,-14288xe" filled="f" stroked="f">
                  <v:stroke joinstyle="miter"/>
                  <v:path arrowok="t" o:connecttype="custom" o:connectlocs="349091,307480;359569,303670;370046,298908;374809,296050;379571,293193;381476,292240;384334,290335;389096,287478;426244,256998;454819,214135;463391,189370;467201,162700;466249,136030;459581,110313;433864,64593;415766,45543;406241,36970;403384,35065;400526,33160;394811,29350;391954,27445;390049,26493;388144,25540;387191,24588;386239,24588;385286,23635;385286,23635;378619,20778;371951,17920;359569,13158;352901,11253;346234,10300;296704,8395;212884,40780;181451,70308;160496,105550;151924,141745;150971,150318;150971,158890;150971,166510;150971,170320;150971,174130;152876,187465;155734,198895;158591,209373;160496,214135;161449,217945;166211,227470;197644,257950;313849,211278;289084,94120;307181,88405;332899,86500;335756,86500;338614,87453;344329,88405;347186,89358;350044,90310;350044,90310;349091,90310;350044,90310;350996,91263;352901,92215;354806,93168;356711,94120;359569,96025;361474,96978;363379,97930;370046,101740;382429,111265;400526,136030;405289,198895;389096,230328;363379,256998;359569,259855;358616,260808;357664,260808;357664,260808;357664,260808;355759,262713;350996,265570;347186,268428;339566,273190;330994,277953;295751,290335;221456,297955;151924,295098;92869,292240;47149,293193;17621,295098;7144,296050;17621,296050;47149,297003;91916,301765;150019,310338;219551,320815;300514,321768;349091,307480" o:connectangles="0,0,0,0,0,0,0,0,0,0,0,0,0,0,0,0,0,0,0,0,0,0,0,0,0,0,0,0,0,0,0,0,0,0,0,0,0,0,0,0,0,0,0,0,0,0,0,0,0,0,0,0,0,0,0,0,0,0,0,0,0,0,0,0,0,0,0,0,0,0,0,0,0,0,0,0,0,0,0,0,0,0,0,0,0,0,0,0,0,0,0,0,0,0,0,0,0,0"/>
                </v:shape>
                <v:shape id="Freeform: Shape 2169" o:spid="_x0000_s1069" style="position:absolute;left:28;top:3025;width:2381;height:5620;visibility:visible;mso-wrap-style:square;v-text-anchor:middle" coordsize="23812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" path="m78581,488386v20003,-20002,41910,-41910,63818,-65722c164306,397899,187166,370276,204311,336939v8573,-17145,16193,-35243,21908,-54293c227171,277884,229076,273121,230029,268359v952,-4763,1905,-10478,2857,-15240c233839,250261,233839,248356,233839,245499r952,-6668l234791,235021r,-4762l235744,222639v952,-20955,,-41910,-4763,-62865c226219,138819,218599,116911,207169,97861,201454,88336,194786,78811,187166,70239,179546,61666,170974,53094,161449,46426,151924,38806,142399,33091,131921,27376,121444,22614,110966,17851,99536,14994,76676,8326,53816,6421,30956,7374,23336,8326,15716,9279,8096,10231r,92393l10001,101671r1905,-952c14764,99766,17621,97861,21431,96909v6668,-2858,12383,-3810,19050,-5715c53816,89289,67151,88336,81439,90241v27622,3810,52387,19050,70485,42863c160496,144534,168116,158821,172879,174061v4762,15240,7620,31433,8572,47625l181451,228354r,1905l181451,231211r,c181451,231211,181451,232164,181451,231211r,3810l181451,241689v,1905,,4762,,6667c181451,252166,181451,255976,180499,259786v-953,3810,-953,8573,-1905,12383c175736,288361,171926,304554,165259,319794v-11430,30480,-29528,58102,-47625,83820c99536,429331,79534,453144,62389,475051,44291,496959,29051,517914,14764,536011v-2858,3810,-4763,6668,-7620,10478l7144,562681v5715,-5715,11430,-12382,17145,-19050c40481,526486,58579,508389,78581,488386xe" filled="f" stroked="f">
                  <v:stroke joinstyle="miter"/>
                  <v:path arrowok="t" o:connecttype="custom" o:connectlocs="78581,488386;142399,422664;204311,336939;226219,282646;230029,268359;232886,253119;233839,245499;234791,238831;234791,235021;234791,230259;235744,222639;230981,159774;207169,97861;187166,70239;161449,46426;131921,27376;99536,14994;30956,7374;8096,10231;8096,102624;10001,101671;11906,100719;21431,96909;40481,91194;81439,90241;151924,133104;172879,174061;181451,221686;181451,228354;181451,230259;181451,231211;181451,231211;181451,231211;181451,235021;181451,241689;181451,248356;180499,259786;178594,272169;165259,319794;117634,403614;62389,475051;14764,536011;7144,546489;7144,562681;24289,543631;78581,488386" o:connectangles="0,0,0,0,0,0,0,0,0,0,0,0,0,0,0,0,0,0,0,0,0,0,0,0,0,0,0,0,0,0,0,0,0,0,0,0,0,0,0,0,0,0,0,0,0,0"/>
                </v:shape>
                <v:shape id="Freeform: Shape 2170" o:spid="_x0000_s1070" style="position:absolute;left:28;top:4704;width:1143;height:2477;visibility:visible;mso-wrap-style:square;v-text-anchor:middle" coordsize="114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" path="m57626,231934c110014,204311,127159,132874,94774,73819,75724,37624,42386,13811,7144,7144r,236220c25241,244316,42386,240506,57626,231934xe" filled="f" stroked="f">
                  <v:stroke joinstyle="miter"/>
                  <v:path arrowok="t" o:connecttype="custom" o:connectlocs="57626,231934;94774,73819;7144,7144;7144,243364;57626,231934" o:connectangles="0,0,0,0,0"/>
                </v:shape>
                <v:shape id="Freeform: Shape 2171" o:spid="_x0000_s1071" style="position:absolute;left:800;top:7625;width:4476;height:1905;visibility:visible;mso-wrap-style:square;v-text-anchor:middle" coordsize="4476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" path="m215741,80830v2858,-952,6668,-1905,9525,-2858c228124,77020,230981,76067,234791,76067r4763,-952l243364,74162v11430,-1905,21907,-1905,32385,c295751,77020,311944,86545,324326,96070v12383,10477,20955,20955,26670,29527c352901,128455,353854,130360,354806,132265v953,2857,2858,5715,4763,8572c374809,162745,405289,168460,427196,153220v21908,-15240,27623,-45720,11430,-68580c437674,83687,436721,82735,436721,81782r,c436721,81782,436721,81782,436721,81782v,,,,-952,-952c435769,80830,434816,79878,434816,79878v-952,-953,-1905,-2858,-3810,-3811c428149,72257,423386,68447,417671,62732,411956,57017,404336,51303,395764,44635,387191,37967,376714,32253,364331,25585,351949,19870,338614,14155,323374,11297,308134,7487,290989,6535,274796,7487v-17145,953,-33337,4763,-48577,11430l220504,21775r-3810,1905c213836,24632,210026,26537,206216,28442v-3810,1905,-6667,3811,-10477,5715c191929,36062,189071,37967,185261,39872v-13335,7620,-25717,16193,-37147,25718c136684,74162,125254,83687,115729,93212,95726,111310,77629,129407,62389,143695v-7620,7620,-15240,13335,-21908,19050c33814,168460,28099,173222,23336,177032v-4762,3810,-9525,6668,-11430,8573c9049,187510,7144,188462,7144,188462v,,1905,-952,4762,-1905c14764,185605,19526,183700,25241,180842v5715,-2857,12383,-5714,20003,-10477c52864,166555,61436,160840,70961,156078v18098,-11431,40005,-24766,61913,-38100c144304,111310,155734,104642,168116,98928v12383,-5716,24765,-10478,37148,-15241c209074,82735,212884,81782,215741,80830xe" filled="f" stroked="f">
                  <v:stroke joinstyle="miter"/>
                  <v:path arrowok="t" o:connecttype="custom" o:connectlocs="215741,80830;225266,77972;234791,76067;239554,75115;243364,74162;275749,74162;324326,96070;350996,125597;354806,132265;359569,140837;427196,153220;438626,84640;436721,81782;436721,81782;436721,81782;435769,80830;434816,79878;431006,76067;417671,62732;395764,44635;364331,25585;323374,11297;274796,7487;226219,18917;220504,21775;216694,23680;206216,28442;195739,34157;185261,39872;148114,65590;115729,93212;62389,143695;40481,162745;23336,177032;11906,185605;7144,188462;11906,186557;25241,180842;45244,170365;70961,156078;132874,117978;168116,98928;205264,83687;215741,80830" o:connectangles="0,0,0,0,0,0,0,0,0,0,0,0,0,0,0,0,0,0,0,0,0,0,0,0,0,0,0,0,0,0,0,0,0,0,0,0,0,0,0,0,0,0,0,0"/>
                </v:shape>
                <v:shape id="Freeform: Shape 2172" o:spid="_x0000_s1072" style="position:absolute;left:6781;top:7583;width:4191;height:5429;visibility:visible;mso-wrap-style:square;v-text-anchor:middle" coordsize="4191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" path="m369094,25961c307181,-17854,215741,18341,224314,98351v6667,66675,107632,42863,88582,163830c310991,271706,309086,281231,306229,290756v-3810,14288,-7620,28575,-13335,43815c287179,349811,281464,365051,273844,379339v-7620,15240,-16193,29527,-25718,42862c238601,435536,227171,448871,215741,460301v-11430,11430,-24765,21908,-38100,31433c164306,500306,150019,507926,136684,513641v-13335,5715,-27623,10478,-40005,14288c84296,531739,71914,533644,60484,535549v-2858,,-5715,953,-7620,953c50006,536502,48101,537454,45244,537454v-1905,,-4763,952,-6668,952c36671,538406,34766,538406,31909,539359v-3810,,-7620,952,-10478,952c18574,540311,15716,540311,13811,540311v-3810,,-6667,,-6667,c7144,540311,9049,540311,13811,541264v1905,,4763,952,7620,952c24289,542216,28099,543169,31909,543169v1905,,3810,,6667,952c40481,544121,43339,544121,45244,544121v2857,,4762,,7620,c55721,544121,58579,544121,61436,544121v11430,,23813,,38100,-1905c113824,541264,128111,538406,144304,534596v16192,-3810,32385,-9525,48577,-17145c209074,509831,226219,501259,241459,489829v15240,-10478,30480,-23813,44767,-37148c300514,439346,312896,424106,324326,408866v11430,-15240,21908,-31432,30480,-47625c363379,345049,370999,329809,378619,314569v6667,-15240,12382,-30480,17145,-43815c405289,243131,411004,219319,414814,202174v952,-2858,1905,-6668,1905,-11430c417671,187886,418624,174551,418624,174551v3810,-43815,,-112395,-49530,-148590xe" filled="f" stroked="f">
                  <v:stroke joinstyle="miter"/>
                  <v:path arrowok="t" o:connecttype="custom" o:connectlocs="369094,25961;224314,98351;312896,262181;306229,290756;292894,334571;273844,379339;248126,422201;215741,460301;177641,491734;136684,513641;96679,527929;60484,535549;52864,536502;45244,537454;38576,538406;31909,539359;21431,540311;13811,540311;7144,540311;13811,541264;21431,542216;31909,543169;38576,544121;45244,544121;52864,544121;61436,544121;99536,542216;144304,534596;192881,517451;241459,489829;286226,452681;324326,408866;354806,361241;378619,314569;395764,270754;414814,202174;416719,190744;418624,174551;369094,25961" o:connectangles="0,0,0,0,0,0,0,0,0,0,0,0,0,0,0,0,0,0,0,0,0,0,0,0,0,0,0,0,0,0,0,0,0,0,0,0,0,0,0"/>
                </v:shape>
                <v:shape id="Freeform: Shape 2173" o:spid="_x0000_s1073" style="position:absolute;left:13506;top:11514;width:2476;height:1048;visibility:visible;mso-wrap-style:square;v-text-anchor:middle" coordsize="24765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" path="m224314,45244v,,,,,c223361,44291,223361,44291,222409,44291v,,-953,-952,-953,-952c219551,42386,217646,40481,214789,37624v-2858,-1905,-6668,-4763,-10478,-6668c200501,28099,195739,26194,190024,23336v-5715,-2857,-11430,-4762,-18098,-7620c165259,13811,158591,11906,150971,10002,143351,8097,135731,8097,128111,7144v-7620,,-15240,,-22860,953c97631,9049,90011,10954,83344,12859v-3810,952,-6668,2857,-10478,3810c70009,18574,66199,19527,63341,21431v-2857,1905,-5715,2858,-8572,4763c51911,28099,49054,30004,46196,30956v-2857,1905,-4762,3810,-7620,5716c37624,37624,36671,38577,34766,39529v-952,952,-1905,1905,-2857,2857c30004,44291,28099,46197,26194,47149v-1905,1905,-3810,2857,-4763,4762c18574,54769,15716,57627,13811,59531v-3810,4763,-6667,6668,-6667,6668c7144,66199,10001,64294,14764,60484v2857,-1905,5715,-3810,9525,-5715c26194,53816,28099,52864,30004,50959v1905,-953,3810,-1905,6667,-3810c37624,46197,38576,46197,40481,45244v953,-953,2858,-953,3810,-1905c47149,42386,49054,41434,51911,39529v2858,-952,5715,-1905,8573,-2857c63341,35719,66199,34766,69056,33814v2858,-953,5715,-953,9525,-1905c81439,31909,85249,30956,88106,30956v6668,,12383,-952,19050,c113824,30956,119539,32861,125254,33814v5715,1905,11430,3810,17145,5715c152876,44291,161449,50006,169069,55722v3810,2857,6667,5714,9525,8572c181451,67152,183356,69056,185261,70961v953,953,1905,2858,2858,3811c189071,75724,189071,76677,190024,76677v15240,19050,35242,29527,49530,17145c250984,85249,242411,58579,224314,45244xe" filled="f" stroked="f">
                  <v:stroke joinstyle="miter"/>
                  <v:path arrowok="t" o:connecttype="custom" o:connectlocs="224314,45244;224314,45244;222409,44291;221456,43339;214789,37624;204311,30956;190024,23336;171926,15716;150971,10002;128111,7144;105251,8097;83344,12859;72866,16669;63341,21431;54769,26194;46196,30956;38576,36672;34766,39529;31909,42386;26194,47149;21431,51911;13811,59531;7144,66199;14764,60484;24289,54769;30004,50959;36671,47149;40481,45244;44291,43339;51911,39529;60484,36672;69056,33814;78581,31909;88106,30956;107156,30956;125254,33814;142399,39529;169069,55722;178594,64294;185261,70961;188119,74772;190024,76677;239554,93822;224314,45244" o:connectangles="0,0,0,0,0,0,0,0,0,0,0,0,0,0,0,0,0,0,0,0,0,0,0,0,0,0,0,0,0,0,0,0,0,0,0,0,0,0,0,0,0,0,0,0"/>
                </v:shape>
                <v:shape id="Freeform: Shape 2174" o:spid="_x0000_s1074" style="position:absolute;left:4391;top:6141;width:2000;height:1619;visibility:visible;mso-wrap-style:square;v-text-anchor:middle" coordsize="2000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" path="m90011,138720v-2857,952,-5715,2858,-8572,3810c78581,143483,75724,144435,72866,145388v-2857,952,-5715,1905,-8572,2857c61436,149197,58579,149197,55721,150150v-2857,953,-5715,953,-7620,1905c47149,152055,45244,152055,44291,153008v-952,,-2857,,-3810,c37624,153008,35719,153960,33814,153960v-1905,,-4763,,-6668,c23336,153960,19526,153960,16669,153960v-5715,,-9525,,-9525,c7144,153960,10001,154913,15716,155865v2858,953,6668,953,10478,1905c28099,157770,30004,158722,32861,158722v1905,,4763,953,7620,953c41434,159675,43339,159675,44291,159675v953,,2858,,3810,c50959,159675,53816,159675,56674,159675v2857,,5715,,9525,c69056,159675,72866,158722,75724,158722v2857,-952,6667,-952,9525,-1904c88106,155865,91916,154913,95726,153960v6668,-1905,13335,-4763,20003,-7620c122396,143483,129064,138720,134779,134910v5715,-4763,11430,-9525,16192,-14288c155734,115860,160496,110145,164306,105383v3810,-4763,7620,-10478,10478,-15240c177641,85380,179546,80618,182404,76808v1905,-3811,3810,-7620,4762,-11430c188119,62520,189071,59663,190024,57758v,-953,,-953,,-953c190024,56805,190024,55853,190024,55853v,-953,,-953,,-953c197644,34897,190024,9180,174784,7275,156686,5370,147161,24420,145256,47280v,953,,1905,,2858c145256,51090,145256,52995,145256,53947v,2858,-952,5716,-1905,8573c142399,66330,141446,70140,140494,73950v-2858,8572,-6668,18097,-12383,26670c125254,105383,121444,110145,117634,113955v-3810,3810,-7620,8573,-12383,12383c100489,132053,95726,135863,90011,138720xe" filled="f" stroked="f">
                  <v:stroke joinstyle="miter"/>
                  <v:path arrowok="t" o:connecttype="custom" o:connectlocs="90011,138720;81439,142530;72866,145388;64294,148245;55721,150150;48101,152055;44291,153008;40481,153008;33814,153960;27146,153960;16669,153960;7144,153960;15716,155865;26194,157770;32861,158722;40481,159675;44291,159675;48101,159675;56674,159675;66199,159675;75724,158722;85249,156818;95726,153960;115729,146340;134779,134910;150971,120622;164306,105383;174784,90143;182404,76808;187166,65378;190024,57758;190024,56805;190024,55853;190024,54900;174784,7275;145256,47280;145256,50138;145256,53947;143351,62520;140494,73950;128111,100620;117634,113955;105251,126338;90011,138720" o:connectangles="0,0,0,0,0,0,0,0,0,0,0,0,0,0,0,0,0,0,0,0,0,0,0,0,0,0,0,0,0,0,0,0,0,0,0,0,0,0,0,0,0,0,0,0"/>
                </v:shape>
                <v:shape id="Freeform: Shape 2175" o:spid="_x0000_s1075" style="position:absolute;left:4867;top:7819;width:1524;height:1333;visibility:visible;mso-wrap-style:square;v-text-anchor:middle" coordsize="1524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" path="m22384,11906v1905,,3810,,4762,c29051,11906,30956,12859,32861,12859v953,,1905,,2858,c36671,12859,37624,12859,38576,13811v1905,,3810,953,6668,953c47149,15716,50006,15716,51911,16669v1905,953,4763,1905,6668,2857c60484,20479,63341,21431,65246,22384v1905,952,4763,1905,6668,3810c75724,29051,80486,31909,84296,34766v3810,2858,6668,6668,10478,10478c97631,49054,100489,52864,102394,56674v4762,7620,7620,15240,9525,21907c112871,82391,113824,85249,113824,88106v,2858,952,5716,952,7620c114776,96679,114776,98584,114776,99536v,953,,953,,1905c115729,120491,123349,136684,138589,134779v12382,-953,19050,-21907,14287,-38100c152876,96679,152876,96679,152876,95726v,,,-952,,-952c152876,94774,152876,93822,152876,93822v,-1906,-952,-3811,-1905,-6668c150019,84297,149066,81439,147161,77629v-1905,-3810,-2857,-7620,-5715,-11430c139541,62389,136684,57626,133826,53816v-2857,-4762,-6667,-8572,-10477,-13335c119539,36672,114776,31909,110014,28099v-4763,-3810,-9525,-6668,-15240,-9525c89059,15716,84296,13811,78581,11906v-2857,-952,-5715,-1905,-8572,-1905c67151,9049,64294,9049,62389,8097v-2858,,-5715,-953,-7620,-953c51911,7144,50006,7144,47149,7144v-2858,,-4763,,-6668,c39529,7144,38576,7144,37624,7144v-953,,-1905,,-2858,c32861,7144,30956,7144,29051,7144v-1905,,-3810,953,-5715,953c20479,8097,16669,9049,14764,9049v-4763,952,-7620,1905,-7620,1905c7144,10954,10001,10954,14764,10954v1905,952,4762,952,7620,952xe" filled="f" stroked="f">
                  <v:stroke joinstyle="miter"/>
                  <v:path arrowok="t" o:connecttype="custom" o:connectlocs="22384,11906;27146,11906;32861,12859;35719,12859;38576,13811;45244,14764;51911,16669;58579,19526;65246,22384;71914,26194;84296,34766;94774,45244;102394,56674;111919,78581;113824,88106;114776,95726;114776,99536;114776,101441;138589,134779;152876,96679;152876,95726;152876,94774;152876,93822;150971,87154;147161,77629;141446,66199;133826,53816;123349,40481;110014,28099;94774,18574;78581,11906;70009,10001;62389,8097;54769,7144;47149,7144;40481,7144;37624,7144;34766,7144;29051,7144;23336,8097;14764,9049;7144,10954;14764,10954;22384,11906" o:connectangles="0,0,0,0,0,0,0,0,0,0,0,0,0,0,0,0,0,0,0,0,0,0,0,0,0,0,0,0,0,0,0,0,0,0,0,0,0,0,0,0,0,0,0,0"/>
                </v:shape>
                <v:shape id="Freeform: Shape 2176" o:spid="_x0000_s1076" style="position:absolute;left:3162;top:458;width:1524;height:2572;visibility:visible;mso-wrap-style:square;v-text-anchor:middle" coordsize="1524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" path="m83344,81211v3810,-2857,8572,-4763,11430,-6667c98584,72639,101441,70734,104299,69781v1905,-952,2857,-952,4762,-1905c110014,67876,110966,66923,111919,66923,137636,56446,155734,40254,147161,20251,140494,3106,109061,3106,89059,18346v,,,,-953,c88106,18346,87154,18346,87154,19298v,,-953,953,-953,953c84296,21204,81439,23109,78581,25966v-2857,1905,-6667,5715,-11430,8573c63341,38348,58579,42159,53816,46921,49054,51684,44291,57398,39529,63114,34766,68829,30956,75496,26194,83116v-3810,6668,-7620,15240,-10478,22860c12859,113596,10001,122169,9049,130741v-1905,8573,-1905,17145,-1905,24765c7144,159316,7144,164079,7144,167889v,3809,952,7620,952,11430c9049,183129,9049,186939,10001,190748v953,3811,1905,6668,2858,10478c13811,205036,14764,207894,15716,210751v953,1905,953,2858,1905,4763c18574,217419,18574,218371,19526,219323v953,2858,1905,5716,2858,7621c23336,229801,24289,231706,25241,233611v1905,4762,3810,7620,5715,11430c33814,250756,35719,254566,35719,254566v,,-953,-3810,-2858,-10477c31909,241231,30956,236469,30004,232659v-953,-1905,-953,-4763,-1905,-7620c28099,222181,27146,219323,27146,216466v,-952,,-2857,-952,-4762c26194,209798,26194,208846,26194,206941v,-2857,-953,-5715,-953,-9525c25241,194559,25241,190748,25241,187891v,-3810,,-6668,,-10477c25241,173604,26194,170746,26194,166936v952,-3810,952,-6667,1905,-10477c30004,149791,31909,143123,34766,136456v2858,-6667,5715,-12383,9525,-18097c48101,112644,51911,107881,56674,103119,65246,93594,74771,85973,83344,81211xe" filled="f" stroked="f">
                  <v:stroke joinstyle="miter"/>
                  <v:path arrowok="t" o:connecttype="custom" o:connectlocs="83344,81211;94774,74544;104299,69781;109061,67876;111919,66923;147161,20251;89059,18346;88106,18346;87154,19298;86201,20251;78581,25966;67151,34539;53816,46921;39529,63114;26194,83116;15716,105976;9049,130741;7144,155506;7144,167889;8096,179319;10001,190748;12859,201226;15716,210751;17621,215514;19526,219323;22384,226944;25241,233611;30956,245041;35719,254566;32861,244089;30004,232659;28099,225039;27146,216466;26194,211704;26194,206941;25241,197416;25241,187891;25241,177414;26194,166936;28099,156459;34766,136456;44291,118359;56674,103119;83344,81211" o:connectangles="0,0,0,0,0,0,0,0,0,0,0,0,0,0,0,0,0,0,0,0,0,0,0,0,0,0,0,0,0,0,0,0,0,0,0,0,0,0,0,0,0,0,0,0"/>
                </v:shape>
                <v:shape id="Freeform: Shape 2177" o:spid="_x0000_s1077" style="position:absolute;left:1199;width:1905;height:2190;visibility:visible;mso-wrap-style:square;v-text-anchor:middle" coordsize="1905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" path="m187282,150897v,-3810,-953,-7620,-953,-11430c185377,135657,185377,131847,184424,128037v-952,-3810,-1905,-7620,-2857,-11430c178709,108987,175852,100414,172042,92795,168232,85174,163469,77555,158707,70887,152992,64220,148229,57552,141562,51837,135847,46122,129179,41359,123464,36597,117749,31834,111082,28024,105367,25167,99652,22309,93937,19452,89174,17547,84412,15642,79649,13737,75839,12784,72029,11832,69172,10880,66314,9927v-952,,-952,,-1905,c63457,9927,63457,9927,63457,9927v-953,,-953,,-953,c38692,2307,9164,10880,7259,28977,5354,49932,27262,60409,54884,63267v953,,1905,,2858,c58694,63267,60599,63267,62504,63267v2858,,6668,953,10478,1905c76792,66124,81554,67077,86317,68030v9525,2857,20955,7619,31432,13334c123464,84222,128227,88984,133942,92795v4762,4762,10477,9525,14287,14287c152992,112797,156802,118512,160612,124227v1905,2857,2857,6668,4762,9525c166327,136609,168232,140420,169184,143277v953,2857,1905,6668,2858,9525c172994,155659,173947,159470,174899,162327v953,2857,953,6668,1905,9525c176804,173757,177757,174709,177757,176614v,1906,,2858,952,4763c178709,184234,179662,187092,179662,189949v,2858,,4763,952,7621c180614,202332,181567,206142,181567,209952v,6668,,10478,,10478c181567,220430,182519,216620,183472,209952v952,-3810,1905,-7620,1905,-12382c185377,195664,186329,192807,186329,189949v,-2857,953,-5715,953,-8572c187282,179472,187282,178520,187282,176614v,-1905,,-2857,,-4762c187282,168995,187282,165184,187282,161374v,-2857,,-6667,,-10477xe" filled="f" stroked="f">
                  <v:stroke joinstyle="miter"/>
                  <v:path arrowok="t" o:connecttype="custom" o:connectlocs="187282,150897;186329,139467;184424,128037;181567,116607;172042,92795;158707,70887;141562,51837;123464,36597;105367,25167;89174,17547;75839,12784;66314,9927;64409,9927;63457,9927;62504,9927;7259,28977;54884,63267;57742,63267;62504,63267;72982,65172;86317,68030;117749,81364;133942,92795;148229,107082;160612,124227;165374,133752;169184,143277;172042,152802;174899,162327;176804,171852;177757,176614;178709,181377;179662,189949;180614,197570;181567,209952;181567,220430;183472,209952;185377,197570;186329,189949;187282,181377;187282,176614;187282,171852;187282,161374;187282,150897" o:connectangles="0,0,0,0,0,0,0,0,0,0,0,0,0,0,0,0,0,0,0,0,0,0,0,0,0,0,0,0,0,0,0,0,0,0,0,0,0,0,0,0,0,0,0,0"/>
                </v:shape>
                <v:shape id="Freeform: Shape 2178" o:spid="_x0000_s1078" style="position:absolute;left:11858;top:8820;width:2191;height:4096;visibility:visible;mso-wrap-style:square;v-text-anchor:middle" coordsize="2190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" path="m181451,261303r1905,-4762l185261,251778v953,-2857,2858,-6668,3810,-9525c193834,229871,198596,216535,202406,204153v3810,-12382,6668,-24765,8573,-37148c212884,155576,214789,144146,215741,133668v953,-10477,1905,-20002,1905,-28575c217646,96521,217646,88901,217646,82233v,-6667,,-30480,-1905,-36195c210979,20321,184309,3176,155734,7938v-28575,5715,-47625,30480,-41910,57150c114776,72708,135731,116523,136684,161291v,9525,952,20002,952,31432c137636,203201,136684,214630,134779,226060v,2858,-953,5716,-953,8573l132874,238443r-953,3810c130969,245110,130969,247968,130016,250826r-1905,8572c126206,265113,124301,270828,122396,275591v-952,2857,-1905,5714,-2857,7619c118586,286068,117634,288926,115729,290830v-953,2858,-2858,4763,-3810,7621c110966,301308,109061,303213,108109,306071v-1905,2857,-2858,4762,-4763,7620c102394,314643,101441,316548,101441,317501v-952,952,-1905,1904,-1905,3809c93821,330835,86201,339408,79534,347028v-3810,3810,-6668,7620,-10478,11430c65246,362268,61436,365126,58579,367983v-3810,2858,-6668,5715,-10478,8572c44291,379413,41434,381318,38576,384176v-2857,1904,-5715,3809,-8572,5715c29051,390843,27146,391796,26194,392748v-953,953,-2858,1905,-3810,1905c12859,400368,7144,403226,7144,403226v,,5715,-1905,17145,-4763c25241,398463,27146,397510,28099,397510v1905,-952,2857,-952,4762,-1905c35719,394653,39529,392748,43339,391796v3810,-953,7620,-2858,11430,-4763c58579,385128,63341,383223,67151,381318v4763,-1905,8573,-4763,13335,-7620c85249,370841,90011,367983,94774,365126v9525,-6668,19050,-14288,28575,-22860c124301,341313,125254,340360,127159,339408v952,-953,1905,-1905,3810,-3810c132874,333693,135731,330835,137636,328930v2858,-1904,4763,-4762,6668,-7620c146209,318453,149066,316548,150971,313691v1905,-2858,3810,-5715,5715,-8573c158591,302260,160496,299403,162401,296546v3810,-5716,7620,-11430,11430,-17145l178594,269876v,-1905,952,-4763,2857,-8573xe" filled="f" stroked="f">
                  <v:stroke joinstyle="miter"/>
                  <v:path arrowok="t" o:connecttype="custom" o:connectlocs="181451,261303;183356,256541;185261,251778;189071,242253;202406,204153;210979,167005;215741,133668;217646,105093;217646,82233;215741,46038;155734,7938;113824,65088;136684,161291;137636,192723;134779,226060;133826,234633;132874,238443;131921,242253;130016,250826;128111,259398;122396,275591;119539,283210;115729,290830;111919,298451;108109,306071;103346,313691;101441,317501;99536,321310;79534,347028;69056,358458;58579,367983;48101,376555;38576,384176;30004,389891;26194,392748;22384,394653;7144,403226;24289,398463;28099,397510;32861,395605;43339,391796;54769,387033;67151,381318;80486,373698;94774,365126;123349,342266;127159,339408;130969,335598;137636,328930;144304,321310;150971,313691;156686,305118;162401,296546;173831,279401;178594,269876;181451,261303" o:connectangles="0,0,0,0,0,0,0,0,0,0,0,0,0,0,0,0,0,0,0,0,0,0,0,0,0,0,0,0,0,0,0,0,0,0,0,0,0,0,0,0,0,0,0,0,0,0,0,0,0,0,0,0,0,0,0,0"/>
                </v:shape>
                <v:shape id="Freeform: Shape 2179" o:spid="_x0000_s1079" style="position:absolute;left:38;top:9209;width:2571;height:1620;visibility:visible;mso-wrap-style:square;v-text-anchor:middle" coordsize="2571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" path="m14764,144303v1905,-2857,4762,-5714,6667,-8572c26194,130016,31909,124301,37624,118586v952,-952,1905,-952,1905,-1905c40481,115728,41434,115728,42386,114776v1905,-953,2858,-2857,4763,-3810c49054,110014,50959,108109,51911,107156v1905,-953,3810,-1905,4763,-3810c58579,102394,60484,101441,62389,100489v1905,-953,3810,-1905,5715,-2858c71914,95726,75724,93821,79534,91916r5715,-2857c87154,88106,89059,87153,90964,87153r2857,-952l96679,85248v1905,-952,3810,-952,5715,-1904c110014,81439,117634,79534,126206,77628v7620,-952,15240,-1905,21908,-2857c180499,70961,213836,81439,219551,81439v19050,952,35243,-15241,36195,-35243c256699,25241,242411,8096,223361,7144v-3810,,-20955,1904,-25717,2857c192881,10953,188119,10953,181451,11906v-5715,953,-13335,1905,-20002,3810c153829,17621,146209,19526,137636,22384v-8572,2857,-17145,5714,-25717,9525c103346,35719,94774,40481,86201,45244v-1905,952,-3810,2857,-6667,3809l76676,50959r-2857,2857c71914,54769,70009,56673,67151,57626r-5715,4763c57626,65246,53816,69056,50006,71914v-1905,1905,-3810,3809,-5715,4762c42386,78581,40481,80486,39529,81439v-1905,1905,-2858,3809,-4763,5714c32861,89059,31909,90964,30004,92869v-1905,1904,-2858,3809,-4763,5715c24289,99536,23336,100489,23336,101441v-952,953,-952,1905,-1905,2857c16669,111919,11906,119539,8096,127159v,952,-952,1905,-952,1905l7144,155734v952,-953,952,-1906,1905,-2858c10954,150019,12859,147161,14764,144303xe" filled="f" stroked="f">
                  <v:stroke joinstyle="miter"/>
                  <v:path arrowok="t" o:connecttype="custom" o:connectlocs="14764,144303;21431,135731;37624,118586;39529,116681;42386,114776;47149,110966;51911,107156;56674,103346;62389,100489;68104,97631;79534,91916;85249,89059;90964,87153;93821,86201;96679,85248;102394,83344;126206,77628;148114,74771;219551,81439;255746,46196;223361,7144;197644,10001;181451,11906;161449,15716;137636,22384;111919,31909;86201,45244;79534,49053;76676,50959;73819,53816;67151,57626;61436,62389;50006,71914;44291,76676;39529,81439;34766,87153;30004,92869;25241,98584;23336,101441;21431,104298;8096,127159;7144,129064;7144,155734;9049,152876;14764,144303" o:connectangles="0,0,0,0,0,0,0,0,0,0,0,0,0,0,0,0,0,0,0,0,0,0,0,0,0,0,0,0,0,0,0,0,0,0,0,0,0,0,0,0,0,0,0,0,0"/>
                </v:shape>
                <v:shape id="Freeform: Shape 2180" o:spid="_x0000_s1080" style="position:absolute;left:4533;top:2237;width:858;height:1810;visibility:visible;mso-wrap-style:square;v-text-anchor:middle" coordsize="857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" path="m21431,37624v,-1905,953,-3810,953,-5715c22384,30004,23336,28099,24289,26194v,-1905,952,-2858,1905,-4763c27146,19526,27146,18574,28099,17621v,-952,,-952,952,-1905c29051,14764,30004,14764,30004,13811v1905,-3810,2857,-6667,2857,-6667c32861,7144,30956,9049,28099,12859v,,-953,952,-953,1905c27146,15716,26194,15716,26194,16669v-953,952,-1905,2857,-2858,3810c22384,21431,21431,23336,20479,25241v-953,1905,-1905,2858,-2858,4763c16669,31909,15716,33814,14764,35719v-953,1905,-1905,3810,-2858,6667c10001,47149,9049,51911,8096,56674v,952,,952,,1905c8096,59531,8096,59531,8096,60484v,952,,2857,-952,3810c7144,65246,7144,67151,7144,68104v,952,,2857,,3810c7144,72866,7144,74771,7144,75724v,952,,2857,,3810c7144,82391,7144,85249,7144,88106r,3810c7144,92869,7144,94774,8096,95726r,1905l8096,99536v,953,953,2858,953,3810c10001,109061,11906,113824,13811,119539v1905,4762,3810,9525,5715,14287c21431,138589,23336,142399,26194,146209v1905,3810,3810,7620,6667,10477c34766,159544,36671,162401,38576,164306v1905,1905,7620,10478,8573,11430c54769,183356,68104,182403,76676,174784v8573,-8573,8573,-21908,953,-29528c75724,143351,57626,132874,47149,117634v-2858,-2858,-4763,-6668,-7620,-10478c36671,103346,34766,99536,32861,95726v-952,-952,-952,-1905,-1905,-2857l30004,90964r-953,-1905c29051,88106,28099,87154,28099,86201r-953,-3810c26194,80486,26194,77629,25241,75724v,-953,-952,-1905,-952,-3810c24289,70961,23336,70009,23336,68104v,-953,,-1905,-952,-3810c22384,63341,22384,62389,22384,60484v,-953,,-1905,,-3810c22384,55721,22384,55721,22384,54769v,-953,,-953,,-1905c22384,48101,22384,43339,23336,39529v-2857,1905,-2857,,-1905,-1905xe" filled="f" stroked="f">
                  <v:stroke joinstyle="miter"/>
                  <v:path arrowok="t" o:connecttype="custom" o:connectlocs="21431,37624;22384,31909;24289,26194;26194,21431;28099,17621;29051,15716;30004,13811;32861,7144;28099,12859;27146,14764;26194,16669;23336,20479;20479,25241;17621,30004;14764,35719;11906,42386;8096,56674;8096,58579;8096,60484;7144,64294;7144,68104;7144,71914;7144,75724;7144,79534;7144,88106;7144,91916;8096,95726;8096,97631;8096,99536;9049,103346;13811,119539;19526,133826;26194,146209;32861,156686;38576,164306;47149,175736;76676,174784;77629,145256;47149,117634;39529,107156;32861,95726;30956,92869;30004,90964;29051,89059;28099,86201;27146,82391;25241,75724;24289,71914;23336,68104;22384,64294;22384,60484;22384,56674;22384,54769;22384,52864;23336,39529;21431,37624" o:connectangles="0,0,0,0,0,0,0,0,0,0,0,0,0,0,0,0,0,0,0,0,0,0,0,0,0,0,0,0,0,0,0,0,0,0,0,0,0,0,0,0,0,0,0,0,0,0,0,0,0,0,0,0,0,0,0,0"/>
                </v:shape>
                <v:shape id="Freeform: Shape 2181" o:spid="_x0000_s1081" style="position:absolute;left:5200;top:2880;width:1905;height:762;visibility:visible;mso-wrap-style:square;v-text-anchor:middle" coordsize="1905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" path="m16669,45733v,,952,952,1905,952c19526,47638,20479,48590,22384,49543v952,952,2857,1905,3810,2857c28099,53353,29051,54305,30956,56210v1905,953,3810,1905,5715,3810c38576,60973,40481,61925,42386,62878v3810,1905,8573,3810,13335,5715c56674,68593,56674,68593,57626,69545v953,,953,,1905,953c60484,70498,62389,71450,63341,71450v953,,2858,953,3810,953c68104,72403,70009,73355,70961,73355v953,,2858,,3810,953c75724,74308,77629,74308,78581,74308v2858,,5715,,8573,l90964,74308v952,,2857,,4762,l97631,74308r1905,c100489,74308,102394,74308,103346,74308v5715,-953,11430,-1905,16193,-2858c125254,70498,130016,68593,134779,66688v4762,-1905,8572,-2858,13335,-4763c151924,60020,155734,58115,158591,57163v2858,-1905,5715,-2858,8573,-4763c169069,51448,177641,45733,179546,44780v8573,-6667,9525,-20002,1905,-29527c173831,5728,160496,4775,152876,11443v-1905,1905,-14287,18097,-30480,27622c118586,40970,115729,43828,110966,45733v-3810,1905,-8572,3810,-12382,5715c97631,51448,96679,52400,95726,52400r-1905,953l91916,54305v-952,,-1905,953,-3810,953l84296,56210v-1905,953,-4762,953,-6667,953c76676,57163,75724,57163,73819,57163v-953,,-1905,,-3810,c69056,57163,68104,57163,66199,57163v-953,,-1905,,-3810,c61436,57163,60484,57163,58579,57163v-953,,-953,,-1905,c55721,57163,55721,57163,54769,57163v-4763,,-8573,-953,-13335,-1905c39529,54305,37624,54305,35719,53353v-1905,-953,-3810,-953,-5715,-1905c28099,50495,26194,50495,25241,49543v-1905,-953,-2857,-953,-4762,-1905c19526,46685,17621,46685,16669,45733v-953,,-953,-953,-1905,-953c13811,44780,13811,43828,12859,43828,9049,41923,7144,40018,7144,40018v,,1905,1905,4762,4762c15716,44780,16669,45733,16669,45733xe" filled="f" stroked="f">
                  <v:stroke joinstyle="miter"/>
                  <v:path arrowok="t" o:connecttype="custom" o:connectlocs="16669,45733;18574,46685;22384,49543;26194,52400;30956,56210;36671,60020;42386,62878;55721,68593;57626,69545;59531,70498;63341,71450;67151,72403;70961,73355;74771,74308;78581,74308;87154,74308;90964,74308;95726,74308;97631,74308;99536,74308;103346,74308;119539,71450;134779,66688;148114,61925;158591,57163;167164,52400;179546,44780;181451,15253;152876,11443;122396,39065;110966,45733;98584,51448;95726,52400;93821,53353;91916,54305;88106,55258;84296,56210;77629,57163;73819,57163;70009,57163;66199,57163;62389,57163;58579,57163;56674,57163;54769,57163;41434,55258;35719,53353;30004,51448;25241,49543;20479,47638;16669,45733;14764,44780;12859,43828;7144,40018;11906,44780;16669,45733" o:connectangles="0,0,0,0,0,0,0,0,0,0,0,0,0,0,0,0,0,0,0,0,0,0,0,0,0,0,0,0,0,0,0,0,0,0,0,0,0,0,0,0,0,0,0,0,0,0,0,0,0,0,0,0,0,0,0,0"/>
                </v:shape>
                <v:shape id="Freeform: Shape 2182" o:spid="_x0000_s1082" style="position:absolute;left:6134;top:1270;width:762;height:1810;visibility:visible;mso-wrap-style:square;v-text-anchor:middle" coordsize="762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" path="m44291,108600r,3810c44291,115268,43339,117173,43339,119078v,952,,1905,-953,3810c42386,123840,42386,124793,41434,126698v,952,-953,1905,-953,3810c40481,131460,39529,132413,39529,134318v,952,-953,1905,-953,2857c38576,138128,38576,138128,37624,139080v,953,,953,-953,1905c34766,145748,32861,149558,30956,153368v-952,1905,-1905,3810,-2857,5715c27146,160988,26194,161940,24289,163845v-953,1905,-1905,2858,-3810,3810c19526,168608,18574,170513,17621,171465v-952,953,-1905,1905,-2857,2858c13811,175275,13811,175275,13811,175275v,,-952,953,-952,953c9049,179085,7144,180990,7144,180990v,,1905,-952,6667,-3810c14764,177180,14764,176228,15716,176228v953,,953,-953,1905,-953c18574,174323,20479,173370,21431,172418v953,-953,2858,-1905,3810,-2858c27146,168608,28099,167655,30004,165750v1905,-952,2857,-2857,4762,-3810c36671,160035,37624,159083,39529,157178v2857,-3810,6667,-7620,9525,-11430c49054,144795,50006,144795,50006,143843v,-953,953,-953,953,-1905c51911,140985,51911,140033,52864,138128v952,-953,952,-1905,1905,-3810c55721,133365,55721,131460,56674,130508v952,-953,952,-2858,1905,-3810c59531,125745,59531,123840,60484,122888v952,-2858,1905,-5715,2857,-7620l64294,111458v,-953,952,-2858,952,-3810l66199,105743r,-1905c66199,102885,67151,100980,67151,100028v953,-5715,1905,-11430,1905,-16193c69056,78120,69056,73358,69056,68595v,-4762,-952,-9525,-952,-14287c67151,49545,67151,45735,66199,42878v-953,-3810,-953,-6668,-1905,-9525c63341,30495,61436,20970,60484,19065,56674,8588,44291,4778,32861,8588,22384,13350,16669,24780,20479,35258v952,2857,13335,19050,17145,37147c38576,76215,39529,80025,40481,84788v953,4762,953,8572,1905,13335c42386,99075,42386,100028,42386,101933r,1905l42386,105743v1905,,1905,952,1905,2857xe" filled="f" stroked="f">
                  <v:stroke joinstyle="miter"/>
                  <v:path arrowok="t" o:connecttype="custom" o:connectlocs="44291,108600;44291,112410;43339,119078;42386,122888;41434,126698;40481,130508;39529,134318;38576,137175;37624,139080;36671,140985;30956,153368;28099,159083;24289,163845;20479,167655;17621,171465;14764,174323;13811,175275;12859,176228;7144,180990;13811,177180;15716,176228;17621,175275;21431,172418;25241,169560;30004,165750;34766,161940;39529,157178;49054,145748;50006,143843;50959,141938;52864,138128;54769,134318;56674,130508;58579,126698;60484,122888;63341,115268;64294,111458;65246,107648;66199,105743;66199,103838;67151,100028;69056,83835;69056,68595;68104,54308;66199,42878;64294,33353;60484,19065;32861,8588;20479,35258;37624,72405;40481,84788;42386,98123;42386,101933;42386,103838;42386,105743;44291,108600" o:connectangles="0,0,0,0,0,0,0,0,0,0,0,0,0,0,0,0,0,0,0,0,0,0,0,0,0,0,0,0,0,0,0,0,0,0,0,0,0,0,0,0,0,0,0,0,0,0,0,0,0,0,0,0,0,0,0,0"/>
                </v:shape>
                <v:shape id="Freeform: Shape 2183" o:spid="_x0000_s1083" style="position:absolute;left:12782;top:12400;width:2477;height:762;visibility:visible;mso-wrap-style:square;v-text-anchor:middle" coordsize="2476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" path="m242411,72866v-3810,-3810,-8572,-8572,-13335,-13335c224314,54769,217646,50006,211931,45244,205264,40481,198596,35719,190976,30956v-3810,-1905,-7620,-4762,-11430,-6667c177641,23336,175736,22384,172879,21431v-1905,-953,-3810,-1905,-6668,-2858c164306,17621,161449,16669,159544,15716v-1905,-952,-4763,-1905,-6668,-1905c148114,11906,143351,10953,139541,10001v-1905,-953,-4762,-953,-6667,-953c130969,9048,128111,8096,126206,8096v-4762,,-9525,-952,-13335,-952c110966,7144,108109,7144,106204,7144v-1905,,-4763,,-6668,c97631,7144,94774,7144,92869,7144v-1905,,-3810,952,-6668,952c84296,8096,82391,8096,80486,9048v-1905,,-3810,953,-5715,953c72866,10001,70961,10953,69056,10953v-1905,953,-3810,953,-5715,1906c61436,13811,59531,13811,57626,14764v-1905,952,-3810,952,-4762,1905c50006,17621,46196,19526,43339,20478v-5715,2858,-11430,4763,-15240,7620c23336,30956,19526,32861,16669,34766v-5715,3810,-9525,6668,-9525,6668c7144,41434,10954,39528,17621,37623v3810,-952,7620,-2857,12383,-3809c34766,31909,40481,30956,46196,30003v2858,-952,6668,-952,9525,-952c57626,29051,58579,29051,60484,28098v1905,,3810,,4762,c67151,28098,69056,28098,70009,28098v1905,,3810,,5715,c77629,28098,79534,28098,81439,28098v1905,,3810,,5715,953c89059,29051,90964,29051,92869,30003v1905,,3810,953,5715,953c100489,30956,102394,31909,104299,31909v1905,952,3810,952,5715,1905c113824,34766,117634,35719,120491,37623v1905,953,3810,1905,4763,1905c127159,40481,129064,40481,130016,41434v2858,1905,6668,3810,9525,5714c141446,48101,142399,49053,144304,50006v1905,953,2857,1905,4762,2858c150971,53816,151924,54769,153829,55721v952,952,2857,1905,3810,3810c160496,62389,163354,64294,165259,67151v2857,2858,6667,6668,8572,9525l246221,76676v,,,,,c244316,74771,243364,73819,242411,72866xe" filled="f" stroked="f">
                  <v:stroke joinstyle="miter"/>
                  <v:path arrowok="t" o:connecttype="custom" o:connectlocs="242411,72866;229076,59531;211931,45244;190976,30956;179546,24289;172879,21431;166211,18573;159544,15716;152876,13811;139541,10001;132874,9048;126206,8096;112871,7144;106204,7144;99536,7144;92869,7144;86201,8096;80486,9048;74771,10001;69056,10953;63341,12859;57626,14764;52864,16669;43339,20478;28099,28098;16669,34766;7144,41434;17621,37623;30004,33814;46196,30003;55721,29051;60484,28098;65246,28098;70009,28098;75724,28098;81439,28098;87154,29051;92869,30003;98584,30956;104299,31909;110014,33814;120491,37623;125254,39528;130016,41434;139541,47148;144304,50006;149066,52864;153829,55721;157639,59531;165259,67151;173831,76676;246221,76676;246221,76676;242411,72866" o:connectangles="0,0,0,0,0,0,0,0,0,0,0,0,0,0,0,0,0,0,0,0,0,0,0,0,0,0,0,0,0,0,0,0,0,0,0,0,0,0,0,0,0,0,0,0,0,0,0,0,0,0,0,0,0,0"/>
                </v:shape>
                <v:shape id="Freeform: Shape 2184" o:spid="_x0000_s1084" style="position:absolute;left:3257;top:12953;width:953;height:190;visibility:visible;mso-wrap-style:square;v-text-anchor:middle" coordsize="952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" path="m74771,16669v-3810,-953,-6667,-953,-10477,-1905c61436,13811,57626,13811,54769,12859,49054,11906,43339,10953,38576,10953,33814,10001,29051,10001,25241,9049v-3810,,-7620,-953,-9525,-953c10001,7144,7144,7144,7144,7144v,,2857,952,7620,1905c17621,10001,20479,10953,24289,11906v3810,953,8572,1905,13335,3810c42386,16669,47149,18574,52864,20478r38100,c89059,20478,87154,19526,86201,19526,82391,18574,78581,17621,74771,16669xe" filled="f" stroked="f">
                  <v:stroke joinstyle="miter"/>
                  <v:path arrowok="t" o:connecttype="custom" o:connectlocs="74771,16669;64294,14764;54769,12859;38576,10953;25241,9049;15716,8096;7144,7144;14764,9049;24289,11906;37624,15716;52864,20478;90964,20478;86201,19526;74771,16669" o:connectangles="0,0,0,0,0,0,0,0,0,0,0,0,0,0"/>
                </v:shape>
                <v:shape id="Freeform: Shape 2185" o:spid="_x0000_s1085" style="position:absolute;left:11734;top:12981;width:1620;height:191;visibility:visible;mso-wrap-style:square;v-text-anchor:middle" coordsize="161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" path="m150019,14764v-1905,,-2858,-953,-4763,-953c142399,12859,139541,12859,135731,11906v-5715,-952,-12382,-1905,-18097,-2857c111919,8096,105251,8096,99536,7144v-5715,,-11430,,-17145,c59531,7144,37624,10954,17621,15716v-2857,953,-4762,953,-7620,1905c9049,17621,8096,18574,7144,18574r152400,c157639,17621,155734,17621,154781,16669r-4762,-1905xe" filled="f" stroked="f">
                  <v:stroke joinstyle="miter"/>
                  <v:path arrowok="t" o:connecttype="custom" o:connectlocs="150019,14764;145256,13811;135731,11906;117634,9049;99536,7144;82391,7144;17621,15716;10001,17621;7144,18574;159544,18574;154781,16669;150019,14764" o:connectangles="0,0,0,0,0,0,0,0,0,0,0,0"/>
                </v:shape>
                <v:shape id="Freeform: Shape 2186" o:spid="_x0000_s1086" style="position:absolute;left:57;top:10436;width:2286;height:2191;visibility:visible;mso-wrap-style:square;v-text-anchor:middle" coordsize="2286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" path="m27146,115014v1905,-3810,4763,-6667,6668,-10477c36671,101679,38576,97869,41434,95012v952,-1905,2857,-2858,3810,-4763c46196,89297,46196,88344,47149,88344r1905,-1905l53816,82629r4763,-3810l62389,75962v952,-952,1905,-952,2857,-1905l70009,70247v6667,-3810,13335,-7620,20955,-9525c97631,58817,105251,56912,111919,56912v6667,,13335,952,18097,2857c130969,59769,130969,59769,131921,60722r1905,952l135731,62627v953,,953,952,1905,952l139541,64532v,,953,,953,953l141446,66437v,,953,952,953,952l143351,67389r,l144304,68342v1905,1905,2857,2857,4762,4762l149066,73104v,,-952,,-952,-952l148114,72152r,l149066,73104r953,1906c150971,75962,151924,77867,152876,78819v,953,953,953,953,1905l154781,82629v4763,9525,4763,18098,2858,25718c156686,112157,154781,115967,151924,118824v-1905,2858,-4763,5715,-7620,7620c144304,126444,143351,127397,143351,127397v2858,-14287,-1905,-41910,-31432,-48578c85249,73104,46196,89297,35719,123587v-15240,46673,26670,115252,111442,88582c156686,209312,166211,205502,174784,200739v8572,-5715,17145,-12382,23812,-20002c206216,173117,211931,163592,216694,153114v4762,-10477,7620,-21907,9525,-34290c227171,106442,226219,94060,223361,81677,219551,69294,213836,57864,206216,48339r-2857,-3810c202406,43577,201454,42624,200501,40719v-1905,-1905,-3810,-4762,-6667,-6667l190024,31194r-1905,-1905l187166,28337r,c184309,26432,186214,27385,186214,27385r,c184309,26432,182404,24527,180499,23574r-953,-952l178594,21669r-1905,-952c174784,19764,173831,18812,171926,17860r-1905,-953c169069,16907,168116,15954,168116,15954r-4762,-1905c161449,13097,160496,13097,158591,12144r-4762,-952l149066,10239v-1905,,-2857,-952,-4762,-952c131921,6429,119539,6429,107156,9287,94774,11192,84296,15002,73819,20717,63341,26432,54769,32147,46196,39767r-5715,5715c39529,46435,38576,47387,37624,48339r-2858,2858c32861,53102,30956,55007,29051,56912v-1905,1905,-2857,3810,-4762,6667l22384,66437v-953,952,-1905,1905,-1905,2857c19526,71199,17621,73104,16669,75962v-2858,3810,-4763,8573,-7620,13335c8096,90249,8096,91202,7144,92154r,74295c10954,153114,16669,139779,23336,127397v,-4762,1905,-8573,3810,-12383xm147161,74057r,c147161,73104,147161,73104,147161,74057xe" filled="f" stroked="f">
                  <v:stroke joinstyle="miter"/>
                  <v:path arrowok="t" o:connecttype="custom" o:connectlocs="27146,115014;33814,104537;41434,95012;45244,90249;47149,88344;49054,86439;53816,82629;58579,78819;62389,75962;65246,74057;70009,70247;90964,60722;111919,56912;130016,59769;131921,60722;133826,61674;135731,62627;137636,63579;139541,64532;140494,65485;141446,66437;142399,67389;143351,67389;143351,67389;144304,68342;149066,73104;149066,73104;148114,72152;148114,72152;148114,72152;149066,73104;150019,75010;152876,78819;153829,80724;154781,82629;157639,108347;151924,118824;144304,126444;143351,127397;111919,78819;35719,123587;147161,212169;174784,200739;198596,180737;216694,153114;226219,118824;223361,81677;206216,48339;203359,44529;200501,40719;193834,34052;190024,31194;188119,29289;187166,28337;187166,28337;186214,27385;186214,27385;180499,23574;179546,22622;178594,21669;176689,20717;171926,17860;170021,16907;168116,15954;163354,14049;158591,12144;153829,11192;149066,10239;144304,9287;107156,9287;73819,20717;46196,39767;40481,45482;37624,48339;34766,51197;29051,56912;24289,63579;22384,66437;20479,69294;16669,75962;9049,89297;7144,92154;7144,166449;23336,127397;27146,115014;147161,74057;147161,74057;147161,74057" o:connectangles="0,0,0,0,0,0,0,0,0,0,0,0,0,0,0,0,0,0,0,0,0,0,0,0,0,0,0,0,0,0,0,0,0,0,0,0,0,0,0,0,0,0,0,0,0,0,0,0,0,0,0,0,0,0,0,0,0,0,0,0,0,0,0,0,0,0,0,0,0,0,0,0,0,0,0,0,0,0,0,0,0,0,0,0,0,0,0,0"/>
                </v:shape>
                <v:shape id="Freeform: Shape 2187" o:spid="_x0000_s1087" style="position:absolute;left:4781;top:13058;width:286;height:95;visibility:visible;mso-wrap-style:square;v-text-anchor:middle" coordsize="285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" path="m7144,7144v,,1905,953,5715,1905c12859,9049,12859,9049,13811,9049r7620,c17621,8097,14764,8097,12859,8097v-3810,,-5715,-953,-5715,-953xe" filled="f" stroked="f">
                  <v:stroke joinstyle="miter"/>
                  <v:path arrowok="t" o:connecttype="custom" o:connectlocs="7144,7144;12859,9049;13811,9049;21431,9049;12859,8097;7144,7144" o:connectangles="0,0,0,0,0,0"/>
                </v:shape>
                <v:shape id="Freeform: Shape 2188" o:spid="_x0000_s1088" style="position:absolute;left:47;top:866;width:3143;height:4953;visibility:visible;mso-wrap-style:square;v-text-anchor:middle" coordsize="31432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" path="m44291,124301v,,1905,,5715,953c51911,125254,54769,126206,57626,126206v1905,,2858,,4763,953c63341,127159,64294,127159,64294,127159v952,,1905,,1905,c69056,128111,72866,128111,76676,129064v3810,952,8573,1905,12383,2857c93821,132874,98584,133826,103346,135731v2858,953,4763,953,7620,1905c113824,138589,115729,139541,118586,140494v10478,3810,21908,7620,34290,13335c164306,159544,176689,166211,188119,173831v11430,7620,22860,17145,33337,27623c231934,211931,241459,223361,249079,236696r2857,4763l253841,244316r953,2858c256699,250984,258604,253841,260509,257651v1905,3810,2857,6668,4762,10478c267176,271939,268129,275749,269081,278606v1905,3810,2858,7620,3810,11430c273844,293846,274796,297656,275749,301466v952,3810,1905,7620,2857,11431c279559,316706,279559,320516,280511,324326v1905,15240,2858,29528,2858,43815c283369,371951,283369,374809,283369,378619v,3810,,6667,-953,10478c282416,391001,282416,391954,282416,393859v,1905,,2857,-952,4763c281464,401479,280511,405289,280511,408147v-1905,12382,-3810,23812,-5715,33337c273844,444341,273844,446247,272891,449104v-952,1905,-952,4762,-1905,6668c270034,460534,269081,464344,268129,467201v-1905,6668,-3810,12383,-4763,16193c262414,487204,261461,489109,261461,489109v,,953,-1905,2858,-5715c266224,479584,269081,474822,271939,468154v1905,-3810,3810,-6668,5715,-11430c278606,454819,279559,452914,280511,450056v953,-1905,1905,-4762,2858,-6667c287179,433864,291941,422434,295751,410051v953,-2857,1905,-6667,2858,-9525c298609,398622,299561,397669,300514,395764v,-1905,952,-3810,952,-4763c302419,387191,303371,384334,304324,380524v952,-3810,1905,-7620,1905,-10477c309086,354806,310991,339566,311944,322422v,-3811,,-8573,,-12383c311944,305276,311944,301466,310991,296704v,-4763,-952,-8573,-952,-13335c309086,278606,309086,274796,308134,270034v-953,-4763,-1905,-8573,-2858,-13335c304324,251936,303371,248126,302419,243364v-953,-4763,-2858,-8573,-3810,-13335l297656,226219r-952,-2858l293846,216694v-6667,-17145,-16192,-34290,-26670,-49530c262414,160496,256699,153829,251936,147161r,c251936,147161,251936,147161,251936,147161v-6667,-7620,-13335,-15240,-20002,-21907c222409,115729,211931,107156,201454,99536,143351,51911,70961,13811,7144,7144r,114300c18574,119539,30956,121444,44291,124301r,xe" filled="f" stroked="f">
                  <v:stroke joinstyle="miter"/>
                  <v:path arrowok="t" o:connecttype="custom" o:connectlocs="44291,124301;50006,125254;57626,126206;62389,127159;64294,127159;66199,127159;76676,129064;89059,131921;103346,135731;110966,137636;118586,140494;152876,153829;188119,173831;221456,201454;249079,236696;251936,241459;253841,244316;254794,247174;260509,257651;265271,268129;269081,278606;272891,290036;275749,301466;278606,312897;280511,324326;283369,368141;283369,378619;282416,389097;282416,393859;281464,398622;280511,408147;274796,441484;272891,449104;270986,455772;268129,467201;263366,483394;261461,489109;264319,483394;271939,468154;277654,456724;280511,450056;283369,443389;295751,410051;298609,400526;300514,395764;301466,391001;304324,380524;306229,370047;311944,322422;311944,310039;310991,296704;310039,283369;308134,270034;305276,256699;302419,243364;298609,230029;297656,226219;296704,223361;293846,216694;267176,167164;251936,147161;251936,147161;251936,147161;231934,125254;201454,99536;7144,7144;7144,121444;44291,124301;44291,124301" o:connectangles="0,0,0,0,0,0,0,0,0,0,0,0,0,0,0,0,0,0,0,0,0,0,0,0,0,0,0,0,0,0,0,0,0,0,0,0,0,0,0,0,0,0,0,0,0,0,0,0,0,0,0,0,0,0,0,0,0,0,0,0,0,0,0,0,0,0,0,0,0"/>
                </v:shape>
                <v:shape id="Freeform: Shape 2189" o:spid="_x0000_s1089" style="position:absolute;left:5419;top:4997;width:2286;height:2857;visibility:visible;mso-wrap-style:square;v-text-anchor:middle" coordsize="2286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" path="m189071,213123v2858,-4763,5715,-9525,8573,-14288c201454,192167,204311,184548,207169,177880,229076,125492,238601,60723,212884,24528,184309,-15477,134779,22623,152876,48340v8573,11430,12383,28575,15240,48577l168116,96917v,,,953,953,3811c169069,101680,169069,103585,170021,104538v,952,,1904,,2857c170021,108348,170021,108348,170021,108348v,,,952,,952c170021,111205,170021,113110,170974,115015v,1905,,4763,952,7620c171926,125492,171926,128350,171926,131208v,1905,,2857,,4762c171926,137875,171926,138828,171926,140733v,6667,-952,13334,-1905,20955c169069,169308,167164,176928,165259,184548v-2858,7619,-5715,15240,-9525,22860c151924,215028,147161,221695,141446,228363r-1905,2857l138589,232173r-953,952c135731,235030,134779,235983,132874,237888v-1905,952,-2858,2857,-4763,3810c126206,242650,124301,244555,123349,245508v-1905,952,-3810,2857,-5715,3809c115729,250270,113824,252175,111919,253128v-1905,952,-3810,1905,-5715,2857c104299,256938,102394,257890,100489,258842v-7620,3811,-15240,6668,-23813,8573c74771,268367,72866,268367,70961,269320v-1905,,-3810,953,-5715,953c64294,270273,63341,270273,62389,271225v-953,,-1905,,-2858,c57626,271225,55721,272178,53816,272178v-6667,952,-13335,1905,-19050,1905c32861,274083,31909,274083,30956,274083v-952,,-2857,,-3810,c24289,274083,22384,274083,20479,274083v-3810,,-7620,,-9525,c9049,274083,7144,274083,7144,274083v,,952,,3810,952c12859,275035,16669,275988,20479,276940v1905,,4762,952,6667,952c28099,277892,30004,277892,30956,278845v953,,2858,,3810,c40481,279798,47149,279798,54769,279798v1905,,3810,,5715,c61436,279798,62389,279798,63341,279798v953,,1905,,2858,c68104,279798,70009,279798,71914,279798v1905,,3810,,6667,-953c87154,277892,95726,276940,105251,274083v1905,-953,4763,-953,6668,-1905c113824,271225,116681,270273,118586,269320v1905,-953,4763,-1905,6668,-2857c127159,265510,130016,264558,131921,263605v1905,-952,4763,-1905,6668,-3810c140494,258842,143351,256938,145256,255985v1905,-1905,4763,-2857,6668,-4762l153829,250270r1905,-953l158591,246460v8573,-6668,16193,-14287,22860,-22860c183356,221695,186214,216933,189071,213123r,c189071,213123,189071,213123,189071,213123xe" filled="f" stroked="f">
                  <v:stroke joinstyle="miter"/>
                  <v:path arrowok="t" o:connecttype="custom" o:connectlocs="189071,213123;197644,198835;207169,177880;212884,24528;152876,48340;168116,96917;168116,96917;169069,100728;170021,104538;170021,107395;170021,108348;170021,109300;170974,115015;171926,122635;171926,131208;171926,135970;171926,140733;170021,161688;165259,184548;155734,207408;141446,228363;139541,231220;138589,232173;137636,233125;132874,237888;128111,241698;123349,245508;117634,249317;111919,253128;106204,255985;100489,258842;76676,267415;70961,269320;65246,270273;62389,271225;59531,271225;53816,272178;34766,274083;30956,274083;27146,274083;20479,274083;10954,274083;7144,274083;10954,275035;20479,276940;27146,277892;30956,278845;34766,278845;54769,279798;60484,279798;63341,279798;66199,279798;71914,279798;78581,278845;105251,274083;111919,272178;118586,269320;125254,266463;131921,263605;138589,259795;145256,255985;151924,251223;153829,250270;155734,249317;158591,246460;181451,223600;189071,213123;189071,213123;189071,213123" o:connectangles="0,0,0,0,0,0,0,0,0,0,0,0,0,0,0,0,0,0,0,0,0,0,0,0,0,0,0,0,0,0,0,0,0,0,0,0,0,0,0,0,0,0,0,0,0,0,0,0,0,0,0,0,0,0,0,0,0,0,0,0,0,0,0,0,0,0,0,0,0"/>
                </v:shape>
                <v:shape id="Freeform: Shape 2190" o:spid="_x0000_s1090" style="position:absolute;left:2371;top:9491;width:2572;height:2953;visibility:visible;mso-wrap-style:square;v-text-anchor:middle" coordsize="25717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" path="m213836,191416v11430,-8573,20955,-19050,27623,-31433c249079,147600,253841,134266,255746,121883v1905,-13335,1905,-26670,,-39053c253841,70448,249079,59018,243364,49493,239554,42825,234791,38063,230029,33300v,,,,,c228124,31396,226219,30443,225266,28538,193834,3773,150971,-37,120491,19966v-49530,33337,-34290,97155,8573,100012c170974,122836,179546,56161,204311,95213v1905,5715,3810,12383,3810,20003c208121,122836,206216,130455,203359,139028v-2858,8572,-8573,16193,-14288,23813c182404,170461,173831,177128,165259,182843v-1905,1905,-4763,2857,-6668,3810l154781,188558r-3810,1905c145256,193321,140494,196178,134779,198083v-10478,5715,-20955,10478,-31433,16192c92869,219991,83344,224753,73819,230468v-9525,4762,-18098,10478,-25718,15240c40481,251423,33814,256186,28099,260948v-1905,952,-2858,2857,-3810,3810c23336,265711,21431,267616,20479,268568v-1905,2857,-3810,4762,-5715,6668c13811,276188,12859,277141,12859,278093v-953,953,-953,1905,-1905,2857c10001,282855,9049,284761,9049,285713v-953,2858,-1905,3810,-1905,3810c7144,289523,8096,288571,9049,285713v952,-952,1905,-2858,2857,-3810c12859,280950,12859,279998,13811,279046v953,-953,1905,-1905,2858,-2858c18574,274283,20479,272378,23336,270473v953,-952,2858,-1905,3810,-2857c28099,266663,30004,265711,31909,264758v5715,-3810,13335,-7620,21907,-11430c62389,249518,70961,245708,80486,242850v9525,-3809,20003,-6667,30480,-10477c121444,228563,132874,225705,144304,221896v5715,-1905,11430,-3810,17145,-5716l166211,215228r4763,-1905c173831,212371,177641,211418,180499,209513v10477,-2858,22860,-9525,33337,-18097xe" filled="f" stroked="f">
                  <v:stroke joinstyle="miter"/>
                  <v:path arrowok="t" o:connecttype="custom" o:connectlocs="213836,191416;241459,159983;255746,121883;255746,82830;243364,49493;230029,33300;230029,33300;225266,28538;120491,19966;129064,119978;204311,95213;208121,115216;203359,139028;189071,162841;165259,182843;158591,186653;154781,188558;150971,190463;134779,198083;103346,214275;73819,230468;48101,245708;28099,260948;24289,264758;20479,268568;14764,275236;12859,278093;10954,280950;9049,285713;7144,289523;9049,285713;11906,281903;13811,279046;16669,276188;23336,270473;27146,267616;31909,264758;53816,253328;80486,242850;110966,232373;144304,221896;161449,216180;166211,215228;170974,213323;180499,209513;213836,191416" o:connectangles="0,0,0,0,0,0,0,0,0,0,0,0,0,0,0,0,0,0,0,0,0,0,0,0,0,0,0,0,0,0,0,0,0,0,0,0,0,0,0,0,0,0,0,0,0,0"/>
                </v:shape>
                <v:shape id="Freeform: Shape 2191" o:spid="_x0000_s1091" style="position:absolute;left:3549;top:1196;width:2572;height:4096;visibility:visible;mso-wrap-style:square;v-text-anchor:middle" coordsize="2571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" path="m15063,191219r952,5715c16968,204554,18873,212174,19825,218842v2858,14287,5715,28575,7620,42862c29350,275992,32208,289327,34113,301709v1905,12383,2857,24765,3810,36195c38875,349334,38875,358859,37923,368384v,1905,-953,4763,-953,6668c36970,376956,36018,378861,36018,380767v-953,3810,-1905,7619,-2858,10477c32208,393149,32208,394102,31255,396006v-952,953,-952,2858,-1905,3811c28398,401722,27445,404579,26493,405531v-1905,2858,-2858,4763,-2858,4763c23635,410294,24588,408389,27445,406484v953,-953,2858,-2857,3810,-5715c32208,399817,33160,398864,33160,396959v953,-953,1905,-2857,1905,-3810c36970,390292,37923,386481,39828,382672v952,-1905,952,-3811,1905,-5716c42685,375052,43638,372194,43638,370289v2857,-9525,3810,-20003,5715,-31433c50305,327427,51258,315044,51258,301709v,-13335,952,-26670,,-40958c51258,246464,51258,231224,50305,216936v,-7619,,-15239,-952,-22860l49353,188361r,-4762c49353,179789,49353,176932,49353,173122v952,-13336,3810,-26671,7620,-38100c61735,123592,67450,113114,75070,105494,82690,96922,90310,91207,98883,86444v8572,-3810,16192,-6668,23812,-7620c179845,83586,111265,130259,138888,175979v27622,44768,106680,25718,114300,-48578c257950,81682,229375,36914,183655,15959v-2857,-952,-4762,-1905,-7620,-2858c176035,13101,176035,13101,176035,13101,168415,10244,159843,8339,150318,7386v-14288,-952,-28575,953,-43815,4763c92215,16911,76975,24532,63640,34057,50305,44534,38875,57869,29350,72157,19825,87397,14110,103589,10300,120734,6490,137879,6490,155024,8395,172169v,3810,953,8573,1905,12382l15063,191219xe" filled="f" stroked="f">
                  <v:stroke joinstyle="miter"/>
                  <v:path arrowok="t" o:connecttype="custom" o:connectlocs="15063,191219;16015,196934;19825,218842;27445,261704;34113,301709;37923,337904;37923,368384;36970,375052;36018,380767;33160,391244;31255,396006;29350,399817;26493,405531;23635,410294;27445,406484;31255,400769;33160,396959;35065,393149;39828,382672;41733,376956;43638,370289;49353,338856;51258,301709;51258,260751;50305,216936;49353,194076;49353,188361;49353,183599;49353,173122;56973,135022;75070,105494;98883,86444;122695,78824;138888,175979;253188,127401;183655,15959;176035,13101;176035,13101;150318,7386;106503,12149;63640,34057;29350,72157;10300,120734;8395,172169;10300,184551;15063,191219" o:connectangles="0,0,0,0,0,0,0,0,0,0,0,0,0,0,0,0,0,0,0,0,0,0,0,0,0,0,0,0,0,0,0,0,0,0,0,0,0,0,0,0,0,0,0,0,0,0"/>
                </v:shape>
                <v:shape id="Freeform: Shape 2192" o:spid="_x0000_s1092" style="position:absolute;left:2638;top:5522;width:2857;height:2286;visibility:visible;mso-wrap-style:square;v-text-anchor:middle" coordsize="2857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" path="m17621,217736v2858,-1905,5715,-3810,8573,-5715c32861,207259,39529,201543,47149,192018v6667,-8572,13335,-20002,19050,-32384c71914,147251,77629,133916,84296,120581v1905,-3810,3810,-6667,4763,-10477c90964,106293,92869,103436,94774,99626v1905,-2858,3810,-6667,5715,-10477c102394,85339,105251,82481,107156,78671v3810,-6667,8573,-12382,14288,-17145c127159,56764,132874,52001,139541,49143v13335,-6667,28575,-8572,42863,-6667c196691,44381,210026,51049,219551,59621v4763,4763,7620,9525,10478,14288c230981,76766,231934,79624,232886,80576v,,,,,953l232886,83434r953,2857l233839,87243r,c233839,85339,233839,86291,233839,86291r,l233839,87243r,1906c233839,99626,230029,109151,224314,116771v-5715,6668,-13335,12383,-20955,14288c201454,131059,198596,132011,196691,132011v-952,,-2857,,-3810,c190976,132011,189071,131059,188119,131059v-5715,-8573,18097,-46673,-1905,-69533c170974,43429,133826,52001,116681,77718v-19050,30481,-8572,58103,3810,77153l120491,154871v953,1905,1905,2858,2858,4763c125254,161539,127159,164396,129064,166301v952,953,1905,1905,2857,3810c132874,171064,134779,172016,135731,173921v2858,2858,5715,4763,8573,6668c146209,181541,148114,182493,149066,183446v1905,953,3810,1905,5715,2858c156686,187256,158591,188209,160496,189161v1905,953,4763,953,6668,1905c175736,192971,186214,193924,195739,192971v9525,-953,19050,-3810,27622,-7620c240506,177731,255746,164396,267176,146299v5715,-8573,9525,-19050,12383,-29528c282416,106293,282416,93911,280511,83434r-952,-3810l279559,77718r,-952l279559,75814r,l279559,74861r-953,-2857l278606,70099r-952,-1906c276701,65336,275749,61526,273844,59621v-953,-2857,-2858,-4762,-3810,-7620c264319,42476,255746,33904,247174,27236,229076,13901,208121,7234,187166,7234v-20955,-953,-41910,5715,-59055,17145c119539,30093,111919,36761,106204,44381,99536,52001,94774,59621,90964,68193v-1905,3811,-3810,7621,-5715,11431c83344,83434,81439,87243,80486,91054v-1905,3810,-2857,7620,-4762,11430c73819,106293,72866,110104,71914,113914v-4763,14287,-9525,28575,-13335,40957c54769,167254,50006,178684,44291,187256v-5715,8573,-11430,16193,-17145,20955c24289,211068,21431,212974,19526,214879v-1905,1905,-4762,2857,-6667,4762c9049,221546,7144,223451,7144,223451v,,1905,-952,5715,-2858c12859,220593,15716,219641,17621,217736xe" filled="f" stroked="f">
                  <v:stroke joinstyle="miter"/>
                  <v:path arrowok="t" o:connecttype="custom" o:connectlocs="17621,217736;26194,212021;47149,192018;66199,159634;84296,120581;89059,110104;94774,99626;100489,89149;107156,78671;121444,61526;139541,49143;182404,42476;219551,59621;230029,73909;232886,80576;232886,81529;232886,83434;233839,86291;233839,87243;233839,87243;233839,86291;233839,86291;233839,87243;233839,89149;224314,116771;203359,131059;196691,132011;192881,132011;188119,131059;186214,61526;116681,77718;120491,154871;120491,154871;123349,159634;129064,166301;131921,170111;135731,173921;144304,180589;149066,183446;154781,186304;160496,189161;167164,191066;195739,192971;223361,185351;267176,146299;279559,116771;280511,83434;279559,79624;279559,77718;279559,76766;279559,75814;279559,75814;279559,74861;278606,72004;278606,70099;277654,68193;273844,59621;270034,52001;247174,27236;187166,7234;128111,24379;106204,44381;90964,68193;85249,79624;80486,91054;75724,102484;71914,113914;58579,154871;44291,187256;27146,208211;19526,214879;12859,219641;7144,223451;12859,220593;17621,217736" o:connectangles="0,0,0,0,0,0,0,0,0,0,0,0,0,0,0,0,0,0,0,0,0,0,0,0,0,0,0,0,0,0,0,0,0,0,0,0,0,0,0,0,0,0,0,0,0,0,0,0,0,0,0,0,0,0,0,0,0,0,0,0,0,0,0,0,0,0,0,0,0,0,0,0,0,0,0"/>
                </v:shape>
                <v:shape id="Freeform: Shape 2193" o:spid="_x0000_s1093" style="position:absolute;left:10144;top:10000;width:2286;height:3143;visibility:visible;mso-wrap-style:square;v-text-anchor:middle" coordsize="22860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" path="m115729,304343v3810,-2858,7620,-5715,11430,-9525c130969,291960,134779,288151,137636,285293r953,-953l139541,283388r953,-953l143351,280531v1905,-1905,2858,-2858,4763,-4763c154781,269101,161449,262433,167164,254813v11430,-14287,21907,-28575,30480,-42862c214789,182423,225266,152896,229076,125273v3810,-27622,,-52388,-8572,-70485c216694,46215,210979,38596,206216,32881v-4762,-5716,-9525,-9525,-14287,-12383c190024,18593,188119,17640,186214,16688v,,,,,c177641,10973,168116,7163,157639,7163,123349,6210,94774,40501,93821,82410v-952,42863,26670,77153,60960,78105c175736,160515,194786,148133,206216,128131v-6667,21907,-19050,44767,-35242,66675c162401,207188,151924,219571,140494,231001v-5715,5714,-12383,11430,-18098,16192c120491,248146,118586,250051,117634,251003r-2858,1905l113824,253860v,,,,,l113824,253860r-953,953c109061,257671,106204,259576,102394,262433,74771,283388,42386,301485,7144,314821r94297,c102394,313868,103346,313868,104299,312915v3810,-1905,7620,-5714,11430,-8572xe" filled="f" stroked="f">
                  <v:stroke joinstyle="miter"/>
                  <v:path arrowok="t" o:connecttype="custom" o:connectlocs="115729,304343;127159,294818;137636,285293;138589,284340;139541,283388;140494,282435;143351,280531;148114,275768;167164,254813;197644,211951;229076,125273;220504,54788;206216,32881;191929,20498;186214,16688;186214,16688;157639,7163;93821,82410;154781,160515;206216,128131;170974,194806;140494,231001;122396,247193;117634,251003;114776,252908;113824,253860;113824,253860;113824,253860;112871,254813;102394,262433;7144,314821;101441,314821;104299,312915;115729,304343" o:connectangles="0,0,0,0,0,0,0,0,0,0,0,0,0,0,0,0,0,0,0,0,0,0,0,0,0,0,0,0,0,0,0,0,0,0"/>
                </v:shape>
                <v:shape id="Freeform: Shape 2194" o:spid="_x0000_s1094" style="position:absolute;left:1466;top:12257;width:5715;height:953;visibility:visible;mso-wrap-style:square;v-text-anchor:middle" coordsize="57150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" path="m509111,70961v-4762,-1905,-9525,-3810,-14287,-5715c490061,63341,485299,61436,481489,59531r-6668,-2858l468154,53816r-6668,-2857l454819,48101v-4763,-1905,-9525,-4762,-15240,-6667c434816,39528,430054,37623,424339,35719v-2858,-953,-4763,-1905,-7620,-2858c413861,31909,411956,30956,409099,30003v-4763,-1905,-10478,-2857,-15240,-4762c389096,24289,383381,22384,378619,21431v-4763,-953,-10478,-2858,-15240,-3810c358616,16669,353854,15716,348139,14764v-4763,-953,-9525,-1905,-15240,-2858c328136,10953,323374,10953,317659,10001v-2858,,-4763,-953,-7620,-953c307181,9048,305276,9048,302419,8096v-4763,,-9525,-952,-14288,-952c283369,7144,278606,7144,273844,7144v-4763,,-9525,,-14288,c257651,7144,254794,7144,252889,7144v-1905,,-4763,,-6668,c241459,7144,236696,8096,232886,8096v-18097,1905,-35242,3810,-51435,7620c149066,22384,120491,30956,95726,41434,70961,50959,50006,62389,33814,71914,22384,78581,13811,84296,7144,90011r12382,c25241,87153,31909,84296,39529,81439,56674,74771,77629,67151,103346,61436v24765,-6667,53340,-11430,83820,-14288c202406,46196,218599,45244,235744,45244v16192,,33337,952,51435,2857c304324,50006,322421,52864,340519,57626v4762,952,8572,1905,13335,3810c358616,62389,362426,63341,367189,65246v4762,1905,8572,2857,13335,4763c385286,71914,389096,73819,393859,74771v1905,952,4762,1905,6667,2857l407194,80486v4762,1905,8572,3810,13335,5715c423386,88106,426244,89059,429101,90964r136208,c551974,87153,537686,82391,524351,77628v-5715,-2857,-10477,-4762,-15240,-6667xe" filled="f" stroked="f">
                  <v:stroke joinstyle="miter"/>
                  <v:path arrowok="t" o:connecttype="custom" o:connectlocs="509111,70961;494824,65246;481489,59531;474821,56673;468154,53816;461486,50959;454819,48101;439579,41434;424339,35719;416719,32861;409099,30003;393859,25241;378619,21431;363379,17621;348139,14764;332899,11906;317659,10001;310039,9048;302419,8096;288131,7144;273844,7144;259556,7144;252889,7144;246221,7144;232886,8096;181451,15716;95726,41434;33814,71914;7144,90011;19526,90011;39529,81439;103346,61436;187166,47148;235744,45244;287179,48101;340519,57626;353854,61436;367189,65246;380524,70009;393859,74771;400526,77628;407194,80486;420529,86201;429101,90964;565309,90964;524351,77628;509111,70961" o:connectangles="0,0,0,0,0,0,0,0,0,0,0,0,0,0,0,0,0,0,0,0,0,0,0,0,0,0,0,0,0,0,0,0,0,0,0,0,0,0,0,0,0,0,0,0,0,0,0"/>
                </v:shape>
                <v:shape id="Freeform: Shape 2195" o:spid="_x0000_s1095" style="position:absolute;top:3618;width:3714;height:6382;visibility:visible;mso-wrap-style:square;v-text-anchor:middle" coordsize="37147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" path="m132874,493871v3810,-3810,7620,-6668,11430,-9525c148114,481489,151924,477678,155734,474821v3810,-2857,7620,-6668,11430,-9525l172879,460534r5715,-4763l184309,451009r5715,-4763c193834,443389,198596,439578,202406,436721v3810,-2857,8573,-6668,12383,-10477c216694,424339,218599,422434,220504,420528v1905,-1904,3810,-3809,5715,-5714c230029,411003,233839,407194,237649,403384v3810,-3810,7620,-7620,10477,-11431c251936,388144,254794,384334,258604,380524v2857,-3810,6667,-7621,9525,-11430c270986,365284,273844,361474,277654,356711v2857,-3810,5715,-8572,8572,-12383c287179,342424,289084,340519,290036,338614v953,-1905,2858,-3811,3810,-5715c296704,329089,298609,324326,301466,320516v1905,-3810,4763,-8572,6668,-12382c310039,304324,312896,299561,314801,295751v953,-1905,1905,-3810,2858,-5715c318611,288131,319564,286226,320516,283369v1905,-3810,3810,-8573,5715,-12383c332899,254794,339566,238601,344329,222409v9525,-31433,15240,-61913,18097,-87631c365284,108109,365284,85249,365284,66199v-953,-19050,-2858,-33338,-4763,-43815c360521,19526,359569,17621,359569,15716v,-1905,-953,-3810,-953,-4762c357664,8096,357664,7144,357664,7144v,,,952,,3810c357664,13811,357664,17621,357664,22384v,9525,-953,24765,-2858,42862c352901,83344,349091,106203,342424,130969v-5715,24765,-15240,52387,-26670,80962c310039,226219,302419,240506,294799,255746v-8573,14288,-17145,29528,-26670,43815c257651,313849,247174,328136,234791,341471v-2857,3810,-6667,6668,-9525,10478c222409,354806,218599,358616,215741,361474v-3810,2857,-6667,6667,-10477,9525c201454,373856,198596,376714,194786,380524v-1905,1904,-3810,2857,-5715,4762l183356,390049v-3810,2857,-7620,5715,-11430,8572c168116,401478,164306,404336,160496,407194r-2857,1905l153829,411003r-6668,4763l140494,420528r-6668,4763c129064,428149,125254,431959,120491,434816v-8572,6668,-17145,13335,-25717,20003c63341,481489,33814,511969,7144,545306r,94297c18574,620553,30956,601503,45244,583406v28575,-33337,57150,-62865,87630,-89535xe" filled="f" stroked="f">
                  <v:stroke joinstyle="miter"/>
                  <v:path arrowok="t" o:connecttype="custom" o:connectlocs="132874,493871;144304,484346;155734,474821;167164,465296;172879,460534;178594,455771;184309,451009;190024,446246;202406,436721;214789,426244;220504,420528;226219,414814;237649,403384;248126,391953;258604,380524;268129,369094;277654,356711;286226,344328;290036,338614;293846,332899;301466,320516;308134,308134;314801,295751;317659,290036;320516,283369;326231,270986;344329,222409;362426,134778;365284,66199;360521,22384;359569,15716;358616,10954;357664,7144;357664,10954;357664,22384;354806,65246;342424,130969;315754,211931;294799,255746;268129,299561;234791,341471;225266,351949;215741,361474;205264,370999;194786,380524;189071,385286;183356,390049;171926,398621;160496,407194;157639,409099;153829,411003;147161,415766;140494,420528;133826,425291;120491,434816;94774,454819;7144,545306;7144,639603;45244,583406;132874,493871" o:connectangles="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295E4" w14:textId="77777777" w:rsidR="00781022" w:rsidRPr="00CC1AB3" w:rsidRDefault="00781022">
    <w:pPr>
      <w:pStyle w:val="Header"/>
      <w:rPr>
        <w:sz w:val="4"/>
        <w:szCs w:val="4"/>
      </w:rPr>
    </w:pPr>
    <w:r w:rsidRPr="00CC1AB3">
      <w:rPr>
        <w:noProof/>
        <w:sz w:val="4"/>
        <w:szCs w:val="4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847E846" wp14:editId="19A682A7">
              <wp:simplePos x="0" y="0"/>
              <mc:AlternateContent>
                <mc:Choice Requires="wp14">
                  <wp:positionH relativeFrom="page">
                    <wp14:pctPosHOffset>2300</wp14:pctPosHOffset>
                  </wp:positionH>
                </mc:Choice>
                <mc:Fallback>
                  <wp:positionH relativeFrom="page">
                    <wp:posOffset>231140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2900</wp14:pctPosVOffset>
                  </wp:positionV>
                </mc:Choice>
                <mc:Fallback>
                  <wp:positionV relativeFrom="page">
                    <wp:posOffset>224790</wp:posOffset>
                  </wp:positionV>
                </mc:Fallback>
              </mc:AlternateContent>
              <wp:extent cx="4791456" cy="7312660"/>
              <wp:effectExtent l="0" t="0" r="0" b="1270"/>
              <wp:wrapNone/>
              <wp:docPr id="6" name="Group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91456" cy="7312660"/>
                        <a:chOff x="0" y="0"/>
                        <a:chExt cx="4791456" cy="7312660"/>
                      </a:xfrm>
                    </wpg:grpSpPr>
                    <wps:wsp>
                      <wps:cNvPr id="3" name="Rectangle 3"/>
                      <wps:cNvSpPr/>
                      <wps:spPr>
                        <a:xfrm>
                          <a:off x="0" y="0"/>
                          <a:ext cx="4787900" cy="73126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943" name="Group 295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g:cNvPr>
                      <wpg:cNvGrpSpPr>
                        <a:grpSpLocks noChangeAspect="1"/>
                      </wpg:cNvGrpSpPr>
                      <wpg:grpSpPr>
                        <a:xfrm>
                          <a:off x="0" y="5731933"/>
                          <a:ext cx="4791456" cy="1541438"/>
                          <a:chOff x="0" y="0"/>
                          <a:chExt cx="4099756" cy="1321043"/>
                        </a:xfr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1945" name="Freeform: Shape 1945"/>
                        <wps:cNvSpPr/>
                        <wps:spPr>
                          <a:xfrm>
                            <a:off x="3524250" y="1263893"/>
                            <a:ext cx="419100" cy="57150"/>
                          </a:xfrm>
                          <a:custGeom>
                            <a:avLst/>
                            <a:gdLst>
                              <a:gd name="connsiteX0" fmla="*/ 182404 w 419100"/>
                              <a:gd name="connsiteY0" fmla="*/ 48101 h 57150"/>
                              <a:gd name="connsiteX1" fmla="*/ 192881 w 419100"/>
                              <a:gd name="connsiteY1" fmla="*/ 46196 h 57150"/>
                              <a:gd name="connsiteX2" fmla="*/ 202406 w 419100"/>
                              <a:gd name="connsiteY2" fmla="*/ 44291 h 57150"/>
                              <a:gd name="connsiteX3" fmla="*/ 218599 w 419100"/>
                              <a:gd name="connsiteY3" fmla="*/ 42386 h 57150"/>
                              <a:gd name="connsiteX4" fmla="*/ 231934 w 419100"/>
                              <a:gd name="connsiteY4" fmla="*/ 40481 h 57150"/>
                              <a:gd name="connsiteX5" fmla="*/ 241459 w 419100"/>
                              <a:gd name="connsiteY5" fmla="*/ 39528 h 57150"/>
                              <a:gd name="connsiteX6" fmla="*/ 250031 w 419100"/>
                              <a:gd name="connsiteY6" fmla="*/ 38576 h 57150"/>
                              <a:gd name="connsiteX7" fmla="*/ 242411 w 419100"/>
                              <a:gd name="connsiteY7" fmla="*/ 40481 h 57150"/>
                              <a:gd name="connsiteX8" fmla="*/ 232886 w 419100"/>
                              <a:gd name="connsiteY8" fmla="*/ 43339 h 57150"/>
                              <a:gd name="connsiteX9" fmla="*/ 219551 w 419100"/>
                              <a:gd name="connsiteY9" fmla="*/ 47148 h 57150"/>
                              <a:gd name="connsiteX10" fmla="*/ 204311 w 419100"/>
                              <a:gd name="connsiteY10" fmla="*/ 51911 h 57150"/>
                              <a:gd name="connsiteX11" fmla="*/ 416719 w 419100"/>
                              <a:gd name="connsiteY11" fmla="*/ 51911 h 57150"/>
                              <a:gd name="connsiteX12" fmla="*/ 396716 w 419100"/>
                              <a:gd name="connsiteY12" fmla="*/ 43339 h 57150"/>
                              <a:gd name="connsiteX13" fmla="*/ 332899 w 419100"/>
                              <a:gd name="connsiteY13" fmla="*/ 23336 h 57150"/>
                              <a:gd name="connsiteX14" fmla="*/ 249079 w 419100"/>
                              <a:gd name="connsiteY14" fmla="*/ 9048 h 57150"/>
                              <a:gd name="connsiteX15" fmla="*/ 200501 w 419100"/>
                              <a:gd name="connsiteY15" fmla="*/ 7144 h 57150"/>
                              <a:gd name="connsiteX16" fmla="*/ 149066 w 419100"/>
                              <a:gd name="connsiteY16" fmla="*/ 10001 h 57150"/>
                              <a:gd name="connsiteX17" fmla="*/ 95726 w 419100"/>
                              <a:gd name="connsiteY17" fmla="*/ 19526 h 57150"/>
                              <a:gd name="connsiteX18" fmla="*/ 82391 w 419100"/>
                              <a:gd name="connsiteY18" fmla="*/ 23336 h 57150"/>
                              <a:gd name="connsiteX19" fmla="*/ 69056 w 419100"/>
                              <a:gd name="connsiteY19" fmla="*/ 27146 h 57150"/>
                              <a:gd name="connsiteX20" fmla="*/ 55721 w 419100"/>
                              <a:gd name="connsiteY20" fmla="*/ 31909 h 57150"/>
                              <a:gd name="connsiteX21" fmla="*/ 42386 w 419100"/>
                              <a:gd name="connsiteY21" fmla="*/ 36671 h 57150"/>
                              <a:gd name="connsiteX22" fmla="*/ 35719 w 419100"/>
                              <a:gd name="connsiteY22" fmla="*/ 39528 h 57150"/>
                              <a:gd name="connsiteX23" fmla="*/ 29051 w 419100"/>
                              <a:gd name="connsiteY23" fmla="*/ 42386 h 57150"/>
                              <a:gd name="connsiteX24" fmla="*/ 15716 w 419100"/>
                              <a:gd name="connsiteY24" fmla="*/ 48101 h 57150"/>
                              <a:gd name="connsiteX25" fmla="*/ 7144 w 419100"/>
                              <a:gd name="connsiteY25" fmla="*/ 52864 h 57150"/>
                              <a:gd name="connsiteX26" fmla="*/ 81439 w 419100"/>
                              <a:gd name="connsiteY26" fmla="*/ 52864 h 57150"/>
                              <a:gd name="connsiteX27" fmla="*/ 90011 w 419100"/>
                              <a:gd name="connsiteY27" fmla="*/ 51911 h 57150"/>
                              <a:gd name="connsiteX28" fmla="*/ 95726 w 419100"/>
                              <a:gd name="connsiteY28" fmla="*/ 50959 h 57150"/>
                              <a:gd name="connsiteX29" fmla="*/ 90011 w 419100"/>
                              <a:gd name="connsiteY29" fmla="*/ 52864 h 57150"/>
                              <a:gd name="connsiteX30" fmla="*/ 89059 w 419100"/>
                              <a:gd name="connsiteY30" fmla="*/ 52864 h 57150"/>
                              <a:gd name="connsiteX31" fmla="*/ 164306 w 419100"/>
                              <a:gd name="connsiteY31" fmla="*/ 52864 h 57150"/>
                              <a:gd name="connsiteX32" fmla="*/ 169069 w 419100"/>
                              <a:gd name="connsiteY32" fmla="*/ 51911 h 57150"/>
                              <a:gd name="connsiteX33" fmla="*/ 182404 w 419100"/>
                              <a:gd name="connsiteY33" fmla="*/ 48101 h 5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419100" h="57150">
                                <a:moveTo>
                                  <a:pt x="182404" y="48101"/>
                                </a:moveTo>
                                <a:cubicBezTo>
                                  <a:pt x="186214" y="47148"/>
                                  <a:pt x="189071" y="47148"/>
                                  <a:pt x="192881" y="46196"/>
                                </a:cubicBezTo>
                                <a:cubicBezTo>
                                  <a:pt x="195739" y="45244"/>
                                  <a:pt x="199549" y="45244"/>
                                  <a:pt x="202406" y="44291"/>
                                </a:cubicBezTo>
                                <a:cubicBezTo>
                                  <a:pt x="208121" y="43339"/>
                                  <a:pt x="213836" y="42386"/>
                                  <a:pt x="218599" y="42386"/>
                                </a:cubicBezTo>
                                <a:cubicBezTo>
                                  <a:pt x="223361" y="41434"/>
                                  <a:pt x="228124" y="41434"/>
                                  <a:pt x="231934" y="40481"/>
                                </a:cubicBezTo>
                                <a:cubicBezTo>
                                  <a:pt x="235744" y="40481"/>
                                  <a:pt x="239554" y="39528"/>
                                  <a:pt x="241459" y="39528"/>
                                </a:cubicBezTo>
                                <a:cubicBezTo>
                                  <a:pt x="247174" y="38576"/>
                                  <a:pt x="250031" y="38576"/>
                                  <a:pt x="250031" y="38576"/>
                                </a:cubicBezTo>
                                <a:cubicBezTo>
                                  <a:pt x="250031" y="38576"/>
                                  <a:pt x="247174" y="39528"/>
                                  <a:pt x="242411" y="40481"/>
                                </a:cubicBezTo>
                                <a:cubicBezTo>
                                  <a:pt x="239554" y="41434"/>
                                  <a:pt x="236696" y="42386"/>
                                  <a:pt x="232886" y="43339"/>
                                </a:cubicBezTo>
                                <a:cubicBezTo>
                                  <a:pt x="229076" y="44291"/>
                                  <a:pt x="224314" y="45244"/>
                                  <a:pt x="219551" y="47148"/>
                                </a:cubicBezTo>
                                <a:cubicBezTo>
                                  <a:pt x="214789" y="48101"/>
                                  <a:pt x="210026" y="50006"/>
                                  <a:pt x="204311" y="51911"/>
                                </a:cubicBezTo>
                                <a:lnTo>
                                  <a:pt x="416719" y="51911"/>
                                </a:lnTo>
                                <a:cubicBezTo>
                                  <a:pt x="411004" y="49053"/>
                                  <a:pt x="404336" y="46196"/>
                                  <a:pt x="396716" y="43339"/>
                                </a:cubicBezTo>
                                <a:cubicBezTo>
                                  <a:pt x="379571" y="36671"/>
                                  <a:pt x="358616" y="29051"/>
                                  <a:pt x="332899" y="23336"/>
                                </a:cubicBezTo>
                                <a:cubicBezTo>
                                  <a:pt x="308134" y="16669"/>
                                  <a:pt x="279559" y="11906"/>
                                  <a:pt x="249079" y="9048"/>
                                </a:cubicBezTo>
                                <a:cubicBezTo>
                                  <a:pt x="233839" y="8096"/>
                                  <a:pt x="217646" y="7144"/>
                                  <a:pt x="200501" y="7144"/>
                                </a:cubicBezTo>
                                <a:cubicBezTo>
                                  <a:pt x="184309" y="7144"/>
                                  <a:pt x="167164" y="8096"/>
                                  <a:pt x="149066" y="10001"/>
                                </a:cubicBezTo>
                                <a:cubicBezTo>
                                  <a:pt x="131921" y="11906"/>
                                  <a:pt x="113824" y="14764"/>
                                  <a:pt x="95726" y="19526"/>
                                </a:cubicBezTo>
                                <a:cubicBezTo>
                                  <a:pt x="90964" y="20478"/>
                                  <a:pt x="87154" y="21431"/>
                                  <a:pt x="82391" y="23336"/>
                                </a:cubicBezTo>
                                <a:cubicBezTo>
                                  <a:pt x="77629" y="24289"/>
                                  <a:pt x="73819" y="25241"/>
                                  <a:pt x="69056" y="27146"/>
                                </a:cubicBezTo>
                                <a:cubicBezTo>
                                  <a:pt x="64294" y="29051"/>
                                  <a:pt x="60484" y="30003"/>
                                  <a:pt x="55721" y="31909"/>
                                </a:cubicBezTo>
                                <a:cubicBezTo>
                                  <a:pt x="50959" y="33814"/>
                                  <a:pt x="47149" y="35719"/>
                                  <a:pt x="42386" y="36671"/>
                                </a:cubicBezTo>
                                <a:cubicBezTo>
                                  <a:pt x="40481" y="37623"/>
                                  <a:pt x="37624" y="38576"/>
                                  <a:pt x="35719" y="39528"/>
                                </a:cubicBezTo>
                                <a:lnTo>
                                  <a:pt x="29051" y="42386"/>
                                </a:lnTo>
                                <a:cubicBezTo>
                                  <a:pt x="24289" y="44291"/>
                                  <a:pt x="20479" y="46196"/>
                                  <a:pt x="15716" y="48101"/>
                                </a:cubicBezTo>
                                <a:cubicBezTo>
                                  <a:pt x="12859" y="50006"/>
                                  <a:pt x="10001" y="50959"/>
                                  <a:pt x="7144" y="52864"/>
                                </a:cubicBezTo>
                                <a:lnTo>
                                  <a:pt x="81439" y="52864"/>
                                </a:lnTo>
                                <a:cubicBezTo>
                                  <a:pt x="85249" y="51911"/>
                                  <a:pt x="88106" y="51911"/>
                                  <a:pt x="90011" y="51911"/>
                                </a:cubicBezTo>
                                <a:cubicBezTo>
                                  <a:pt x="93821" y="50959"/>
                                  <a:pt x="95726" y="50959"/>
                                  <a:pt x="95726" y="50959"/>
                                </a:cubicBezTo>
                                <a:cubicBezTo>
                                  <a:pt x="95726" y="50959"/>
                                  <a:pt x="93821" y="51911"/>
                                  <a:pt x="90011" y="52864"/>
                                </a:cubicBezTo>
                                <a:cubicBezTo>
                                  <a:pt x="90011" y="52864"/>
                                  <a:pt x="90011" y="52864"/>
                                  <a:pt x="89059" y="52864"/>
                                </a:cubicBezTo>
                                <a:lnTo>
                                  <a:pt x="164306" y="52864"/>
                                </a:lnTo>
                                <a:cubicBezTo>
                                  <a:pt x="166211" y="52864"/>
                                  <a:pt x="168116" y="51911"/>
                                  <a:pt x="169069" y="51911"/>
                                </a:cubicBezTo>
                                <a:cubicBezTo>
                                  <a:pt x="174784" y="50006"/>
                                  <a:pt x="178594" y="49053"/>
                                  <a:pt x="182404" y="4810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6" name="Freeform: Shape 1946"/>
                        <wps:cNvSpPr/>
                        <wps:spPr>
                          <a:xfrm>
                            <a:off x="3947160" y="1109826"/>
                            <a:ext cx="9525" cy="9525"/>
                          </a:xfrm>
                          <a:custGeom>
                            <a:avLst/>
                            <a:gdLst>
                              <a:gd name="connsiteX0" fmla="*/ 7144 w 9525"/>
                              <a:gd name="connsiteY0" fmla="*/ 7858 h 9525"/>
                              <a:gd name="connsiteX1" fmla="*/ 7144 w 9525"/>
                              <a:gd name="connsiteY1" fmla="*/ 7858 h 9525"/>
                              <a:gd name="connsiteX2" fmla="*/ 7144 w 9525"/>
                              <a:gd name="connsiteY2" fmla="*/ 7858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525" h="9525">
                                <a:moveTo>
                                  <a:pt x="7144" y="7858"/>
                                </a:moveTo>
                                <a:lnTo>
                                  <a:pt x="7144" y="7858"/>
                                </a:lnTo>
                                <a:cubicBezTo>
                                  <a:pt x="7144" y="6906"/>
                                  <a:pt x="7144" y="6906"/>
                                  <a:pt x="7144" y="785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7" name="Freeform: Shape 1947"/>
                        <wps:cNvSpPr/>
                        <wps:spPr>
                          <a:xfrm>
                            <a:off x="145733" y="1109826"/>
                            <a:ext cx="9525" cy="9525"/>
                          </a:xfrm>
                          <a:custGeom>
                            <a:avLst/>
                            <a:gdLst>
                              <a:gd name="connsiteX0" fmla="*/ 7144 w 9525"/>
                              <a:gd name="connsiteY0" fmla="*/ 7858 h 9525"/>
                              <a:gd name="connsiteX1" fmla="*/ 7144 w 9525"/>
                              <a:gd name="connsiteY1" fmla="*/ 7858 h 9525"/>
                              <a:gd name="connsiteX2" fmla="*/ 7144 w 9525"/>
                              <a:gd name="connsiteY2" fmla="*/ 7858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525" h="9525">
                                <a:moveTo>
                                  <a:pt x="7144" y="7858"/>
                                </a:moveTo>
                                <a:lnTo>
                                  <a:pt x="7144" y="7858"/>
                                </a:lnTo>
                                <a:cubicBezTo>
                                  <a:pt x="7144" y="6906"/>
                                  <a:pt x="7144" y="6906"/>
                                  <a:pt x="7144" y="785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9" name="Freeform: Shape 1949"/>
                        <wps:cNvSpPr/>
                        <wps:spPr>
                          <a:xfrm>
                            <a:off x="157163" y="1262940"/>
                            <a:ext cx="419100" cy="57150"/>
                          </a:xfrm>
                          <a:custGeom>
                            <a:avLst/>
                            <a:gdLst>
                              <a:gd name="connsiteX0" fmla="*/ 394811 w 419100"/>
                              <a:gd name="connsiteY0" fmla="*/ 42386 h 57150"/>
                              <a:gd name="connsiteX1" fmla="*/ 388144 w 419100"/>
                              <a:gd name="connsiteY1" fmla="*/ 39529 h 57150"/>
                              <a:gd name="connsiteX2" fmla="*/ 381476 w 419100"/>
                              <a:gd name="connsiteY2" fmla="*/ 36672 h 57150"/>
                              <a:gd name="connsiteX3" fmla="*/ 368141 w 419100"/>
                              <a:gd name="connsiteY3" fmla="*/ 31909 h 57150"/>
                              <a:gd name="connsiteX4" fmla="*/ 354806 w 419100"/>
                              <a:gd name="connsiteY4" fmla="*/ 27147 h 57150"/>
                              <a:gd name="connsiteX5" fmla="*/ 341471 w 419100"/>
                              <a:gd name="connsiteY5" fmla="*/ 23336 h 57150"/>
                              <a:gd name="connsiteX6" fmla="*/ 328136 w 419100"/>
                              <a:gd name="connsiteY6" fmla="*/ 19526 h 57150"/>
                              <a:gd name="connsiteX7" fmla="*/ 274796 w 419100"/>
                              <a:gd name="connsiteY7" fmla="*/ 10001 h 57150"/>
                              <a:gd name="connsiteX8" fmla="*/ 223361 w 419100"/>
                              <a:gd name="connsiteY8" fmla="*/ 7144 h 57150"/>
                              <a:gd name="connsiteX9" fmla="*/ 174784 w 419100"/>
                              <a:gd name="connsiteY9" fmla="*/ 9049 h 57150"/>
                              <a:gd name="connsiteX10" fmla="*/ 90964 w 419100"/>
                              <a:gd name="connsiteY10" fmla="*/ 23336 h 57150"/>
                              <a:gd name="connsiteX11" fmla="*/ 27146 w 419100"/>
                              <a:gd name="connsiteY11" fmla="*/ 43339 h 57150"/>
                              <a:gd name="connsiteX12" fmla="*/ 7144 w 419100"/>
                              <a:gd name="connsiteY12" fmla="*/ 51911 h 57150"/>
                              <a:gd name="connsiteX13" fmla="*/ 219551 w 419100"/>
                              <a:gd name="connsiteY13" fmla="*/ 51911 h 57150"/>
                              <a:gd name="connsiteX14" fmla="*/ 204311 w 419100"/>
                              <a:gd name="connsiteY14" fmla="*/ 47149 h 57150"/>
                              <a:gd name="connsiteX15" fmla="*/ 190976 w 419100"/>
                              <a:gd name="connsiteY15" fmla="*/ 43339 h 57150"/>
                              <a:gd name="connsiteX16" fmla="*/ 181451 w 419100"/>
                              <a:gd name="connsiteY16" fmla="*/ 40481 h 57150"/>
                              <a:gd name="connsiteX17" fmla="*/ 173831 w 419100"/>
                              <a:gd name="connsiteY17" fmla="*/ 38576 h 57150"/>
                              <a:gd name="connsiteX18" fmla="*/ 182404 w 419100"/>
                              <a:gd name="connsiteY18" fmla="*/ 39529 h 57150"/>
                              <a:gd name="connsiteX19" fmla="*/ 191929 w 419100"/>
                              <a:gd name="connsiteY19" fmla="*/ 40481 h 57150"/>
                              <a:gd name="connsiteX20" fmla="*/ 205264 w 419100"/>
                              <a:gd name="connsiteY20" fmla="*/ 42386 h 57150"/>
                              <a:gd name="connsiteX21" fmla="*/ 221456 w 419100"/>
                              <a:gd name="connsiteY21" fmla="*/ 44291 h 57150"/>
                              <a:gd name="connsiteX22" fmla="*/ 230981 w 419100"/>
                              <a:gd name="connsiteY22" fmla="*/ 46197 h 57150"/>
                              <a:gd name="connsiteX23" fmla="*/ 241459 w 419100"/>
                              <a:gd name="connsiteY23" fmla="*/ 48101 h 57150"/>
                              <a:gd name="connsiteX24" fmla="*/ 251936 w 419100"/>
                              <a:gd name="connsiteY24" fmla="*/ 50006 h 57150"/>
                              <a:gd name="connsiteX25" fmla="*/ 256699 w 419100"/>
                              <a:gd name="connsiteY25" fmla="*/ 50959 h 57150"/>
                              <a:gd name="connsiteX26" fmla="*/ 331946 w 419100"/>
                              <a:gd name="connsiteY26" fmla="*/ 50959 h 57150"/>
                              <a:gd name="connsiteX27" fmla="*/ 330994 w 419100"/>
                              <a:gd name="connsiteY27" fmla="*/ 50959 h 57150"/>
                              <a:gd name="connsiteX28" fmla="*/ 325279 w 419100"/>
                              <a:gd name="connsiteY28" fmla="*/ 49054 h 57150"/>
                              <a:gd name="connsiteX29" fmla="*/ 330994 w 419100"/>
                              <a:gd name="connsiteY29" fmla="*/ 50006 h 57150"/>
                              <a:gd name="connsiteX30" fmla="*/ 339566 w 419100"/>
                              <a:gd name="connsiteY30" fmla="*/ 50959 h 57150"/>
                              <a:gd name="connsiteX31" fmla="*/ 413861 w 419100"/>
                              <a:gd name="connsiteY31" fmla="*/ 50959 h 57150"/>
                              <a:gd name="connsiteX32" fmla="*/ 405289 w 419100"/>
                              <a:gd name="connsiteY32" fmla="*/ 46197 h 57150"/>
                              <a:gd name="connsiteX33" fmla="*/ 394811 w 419100"/>
                              <a:gd name="connsiteY33" fmla="*/ 42386 h 5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419100" h="57150">
                                <a:moveTo>
                                  <a:pt x="394811" y="42386"/>
                                </a:moveTo>
                                <a:lnTo>
                                  <a:pt x="388144" y="39529"/>
                                </a:lnTo>
                                <a:cubicBezTo>
                                  <a:pt x="386239" y="38576"/>
                                  <a:pt x="383381" y="37624"/>
                                  <a:pt x="381476" y="36672"/>
                                </a:cubicBezTo>
                                <a:cubicBezTo>
                                  <a:pt x="376714" y="34766"/>
                                  <a:pt x="372904" y="32861"/>
                                  <a:pt x="368141" y="31909"/>
                                </a:cubicBezTo>
                                <a:cubicBezTo>
                                  <a:pt x="363379" y="30004"/>
                                  <a:pt x="359569" y="29051"/>
                                  <a:pt x="354806" y="27147"/>
                                </a:cubicBezTo>
                                <a:cubicBezTo>
                                  <a:pt x="350044" y="25241"/>
                                  <a:pt x="346234" y="24289"/>
                                  <a:pt x="341471" y="23336"/>
                                </a:cubicBezTo>
                                <a:cubicBezTo>
                                  <a:pt x="336709" y="22384"/>
                                  <a:pt x="332899" y="20479"/>
                                  <a:pt x="328136" y="19526"/>
                                </a:cubicBezTo>
                                <a:cubicBezTo>
                                  <a:pt x="310039" y="14764"/>
                                  <a:pt x="292894" y="11906"/>
                                  <a:pt x="274796" y="10001"/>
                                </a:cubicBezTo>
                                <a:cubicBezTo>
                                  <a:pt x="257651" y="8097"/>
                                  <a:pt x="240506" y="7144"/>
                                  <a:pt x="223361" y="7144"/>
                                </a:cubicBezTo>
                                <a:cubicBezTo>
                                  <a:pt x="207169" y="7144"/>
                                  <a:pt x="190976" y="8097"/>
                                  <a:pt x="174784" y="9049"/>
                                </a:cubicBezTo>
                                <a:cubicBezTo>
                                  <a:pt x="144304" y="11906"/>
                                  <a:pt x="115729" y="17622"/>
                                  <a:pt x="90964" y="23336"/>
                                </a:cubicBezTo>
                                <a:cubicBezTo>
                                  <a:pt x="66199" y="30004"/>
                                  <a:pt x="45244" y="36672"/>
                                  <a:pt x="27146" y="43339"/>
                                </a:cubicBezTo>
                                <a:cubicBezTo>
                                  <a:pt x="19526" y="46197"/>
                                  <a:pt x="13811" y="49054"/>
                                  <a:pt x="7144" y="51911"/>
                                </a:cubicBezTo>
                                <a:lnTo>
                                  <a:pt x="219551" y="51911"/>
                                </a:lnTo>
                                <a:cubicBezTo>
                                  <a:pt x="213836" y="50006"/>
                                  <a:pt x="209074" y="49054"/>
                                  <a:pt x="204311" y="47149"/>
                                </a:cubicBezTo>
                                <a:cubicBezTo>
                                  <a:pt x="199549" y="45244"/>
                                  <a:pt x="194786" y="44291"/>
                                  <a:pt x="190976" y="43339"/>
                                </a:cubicBezTo>
                                <a:cubicBezTo>
                                  <a:pt x="187166" y="42386"/>
                                  <a:pt x="184309" y="41434"/>
                                  <a:pt x="181451" y="40481"/>
                                </a:cubicBezTo>
                                <a:cubicBezTo>
                                  <a:pt x="175736" y="39529"/>
                                  <a:pt x="173831" y="38576"/>
                                  <a:pt x="173831" y="38576"/>
                                </a:cubicBezTo>
                                <a:cubicBezTo>
                                  <a:pt x="173831" y="38576"/>
                                  <a:pt x="176689" y="38576"/>
                                  <a:pt x="182404" y="39529"/>
                                </a:cubicBezTo>
                                <a:cubicBezTo>
                                  <a:pt x="185261" y="39529"/>
                                  <a:pt x="188119" y="40481"/>
                                  <a:pt x="191929" y="40481"/>
                                </a:cubicBezTo>
                                <a:cubicBezTo>
                                  <a:pt x="195739" y="40481"/>
                                  <a:pt x="200501" y="41434"/>
                                  <a:pt x="205264" y="42386"/>
                                </a:cubicBezTo>
                                <a:cubicBezTo>
                                  <a:pt x="210026" y="43339"/>
                                  <a:pt x="215741" y="44291"/>
                                  <a:pt x="221456" y="44291"/>
                                </a:cubicBezTo>
                                <a:cubicBezTo>
                                  <a:pt x="224314" y="44291"/>
                                  <a:pt x="227171" y="45244"/>
                                  <a:pt x="230981" y="46197"/>
                                </a:cubicBezTo>
                                <a:cubicBezTo>
                                  <a:pt x="233839" y="47149"/>
                                  <a:pt x="237649" y="47149"/>
                                  <a:pt x="241459" y="48101"/>
                                </a:cubicBezTo>
                                <a:cubicBezTo>
                                  <a:pt x="245269" y="49054"/>
                                  <a:pt x="248126" y="49054"/>
                                  <a:pt x="251936" y="50006"/>
                                </a:cubicBezTo>
                                <a:cubicBezTo>
                                  <a:pt x="253841" y="50006"/>
                                  <a:pt x="254794" y="50959"/>
                                  <a:pt x="256699" y="50959"/>
                                </a:cubicBezTo>
                                <a:lnTo>
                                  <a:pt x="331946" y="50959"/>
                                </a:lnTo>
                                <a:cubicBezTo>
                                  <a:pt x="331946" y="50959"/>
                                  <a:pt x="331946" y="50959"/>
                                  <a:pt x="330994" y="50959"/>
                                </a:cubicBezTo>
                                <a:cubicBezTo>
                                  <a:pt x="327184" y="50006"/>
                                  <a:pt x="325279" y="49054"/>
                                  <a:pt x="325279" y="49054"/>
                                </a:cubicBezTo>
                                <a:cubicBezTo>
                                  <a:pt x="325279" y="49054"/>
                                  <a:pt x="327184" y="49054"/>
                                  <a:pt x="330994" y="50006"/>
                                </a:cubicBezTo>
                                <a:cubicBezTo>
                                  <a:pt x="332899" y="50006"/>
                                  <a:pt x="335756" y="50959"/>
                                  <a:pt x="339566" y="50959"/>
                                </a:cubicBezTo>
                                <a:lnTo>
                                  <a:pt x="413861" y="50959"/>
                                </a:lnTo>
                                <a:cubicBezTo>
                                  <a:pt x="411004" y="49054"/>
                                  <a:pt x="408146" y="48101"/>
                                  <a:pt x="405289" y="46197"/>
                                </a:cubicBezTo>
                                <a:cubicBezTo>
                                  <a:pt x="403384" y="46197"/>
                                  <a:pt x="399574" y="44291"/>
                                  <a:pt x="394811" y="42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0" name="Freeform: Shape 1950"/>
                        <wps:cNvSpPr/>
                        <wps:spPr>
                          <a:xfrm>
                            <a:off x="3228581" y="910477"/>
                            <a:ext cx="466725" cy="323850"/>
                          </a:xfrm>
                          <a:custGeom>
                            <a:avLst/>
                            <a:gdLst>
                              <a:gd name="connsiteX0" fmla="*/ 426638 w 466725"/>
                              <a:gd name="connsiteY0" fmla="*/ 292932 h 323850"/>
                              <a:gd name="connsiteX1" fmla="*/ 380918 w 466725"/>
                              <a:gd name="connsiteY1" fmla="*/ 291980 h 323850"/>
                              <a:gd name="connsiteX2" fmla="*/ 321863 w 466725"/>
                              <a:gd name="connsiteY2" fmla="*/ 294837 h 323850"/>
                              <a:gd name="connsiteX3" fmla="*/ 252331 w 466725"/>
                              <a:gd name="connsiteY3" fmla="*/ 297695 h 323850"/>
                              <a:gd name="connsiteX4" fmla="*/ 178036 w 466725"/>
                              <a:gd name="connsiteY4" fmla="*/ 290075 h 323850"/>
                              <a:gd name="connsiteX5" fmla="*/ 142793 w 466725"/>
                              <a:gd name="connsiteY5" fmla="*/ 277692 h 323850"/>
                              <a:gd name="connsiteX6" fmla="*/ 134221 w 466725"/>
                              <a:gd name="connsiteY6" fmla="*/ 272930 h 323850"/>
                              <a:gd name="connsiteX7" fmla="*/ 126601 w 466725"/>
                              <a:gd name="connsiteY7" fmla="*/ 268167 h 323850"/>
                              <a:gd name="connsiteX8" fmla="*/ 122791 w 466725"/>
                              <a:gd name="connsiteY8" fmla="*/ 265310 h 323850"/>
                              <a:gd name="connsiteX9" fmla="*/ 118028 w 466725"/>
                              <a:gd name="connsiteY9" fmla="*/ 262452 h 323850"/>
                              <a:gd name="connsiteX10" fmla="*/ 116123 w 466725"/>
                              <a:gd name="connsiteY10" fmla="*/ 260548 h 323850"/>
                              <a:gd name="connsiteX11" fmla="*/ 116123 w 466725"/>
                              <a:gd name="connsiteY11" fmla="*/ 260548 h 323850"/>
                              <a:gd name="connsiteX12" fmla="*/ 116123 w 466725"/>
                              <a:gd name="connsiteY12" fmla="*/ 260548 h 323850"/>
                              <a:gd name="connsiteX13" fmla="*/ 116123 w 466725"/>
                              <a:gd name="connsiteY13" fmla="*/ 260548 h 323850"/>
                              <a:gd name="connsiteX14" fmla="*/ 115171 w 466725"/>
                              <a:gd name="connsiteY14" fmla="*/ 259595 h 323850"/>
                              <a:gd name="connsiteX15" fmla="*/ 111361 w 466725"/>
                              <a:gd name="connsiteY15" fmla="*/ 256737 h 323850"/>
                              <a:gd name="connsiteX16" fmla="*/ 85643 w 466725"/>
                              <a:gd name="connsiteY16" fmla="*/ 230067 h 323850"/>
                              <a:gd name="connsiteX17" fmla="*/ 69451 w 466725"/>
                              <a:gd name="connsiteY17" fmla="*/ 198635 h 323850"/>
                              <a:gd name="connsiteX18" fmla="*/ 74213 w 466725"/>
                              <a:gd name="connsiteY18" fmla="*/ 135770 h 323850"/>
                              <a:gd name="connsiteX19" fmla="*/ 92311 w 466725"/>
                              <a:gd name="connsiteY19" fmla="*/ 111005 h 323850"/>
                              <a:gd name="connsiteX20" fmla="*/ 104693 w 466725"/>
                              <a:gd name="connsiteY20" fmla="*/ 101480 h 323850"/>
                              <a:gd name="connsiteX21" fmla="*/ 111361 w 466725"/>
                              <a:gd name="connsiteY21" fmla="*/ 97670 h 323850"/>
                              <a:gd name="connsiteX22" fmla="*/ 113266 w 466725"/>
                              <a:gd name="connsiteY22" fmla="*/ 96717 h 323850"/>
                              <a:gd name="connsiteX23" fmla="*/ 115171 w 466725"/>
                              <a:gd name="connsiteY23" fmla="*/ 95765 h 323850"/>
                              <a:gd name="connsiteX24" fmla="*/ 118028 w 466725"/>
                              <a:gd name="connsiteY24" fmla="*/ 93860 h 323850"/>
                              <a:gd name="connsiteX25" fmla="*/ 119933 w 466725"/>
                              <a:gd name="connsiteY25" fmla="*/ 92907 h 323850"/>
                              <a:gd name="connsiteX26" fmla="*/ 121838 w 466725"/>
                              <a:gd name="connsiteY26" fmla="*/ 91955 h 323850"/>
                              <a:gd name="connsiteX27" fmla="*/ 123743 w 466725"/>
                              <a:gd name="connsiteY27" fmla="*/ 91002 h 323850"/>
                              <a:gd name="connsiteX28" fmla="*/ 124696 w 466725"/>
                              <a:gd name="connsiteY28" fmla="*/ 90050 h 323850"/>
                              <a:gd name="connsiteX29" fmla="*/ 125648 w 466725"/>
                              <a:gd name="connsiteY29" fmla="*/ 90050 h 323850"/>
                              <a:gd name="connsiteX30" fmla="*/ 124696 w 466725"/>
                              <a:gd name="connsiteY30" fmla="*/ 90050 h 323850"/>
                              <a:gd name="connsiteX31" fmla="*/ 124696 w 466725"/>
                              <a:gd name="connsiteY31" fmla="*/ 90050 h 323850"/>
                              <a:gd name="connsiteX32" fmla="*/ 127553 w 466725"/>
                              <a:gd name="connsiteY32" fmla="*/ 89098 h 323850"/>
                              <a:gd name="connsiteX33" fmla="*/ 130411 w 466725"/>
                              <a:gd name="connsiteY33" fmla="*/ 88145 h 323850"/>
                              <a:gd name="connsiteX34" fmla="*/ 136126 w 466725"/>
                              <a:gd name="connsiteY34" fmla="*/ 87192 h 323850"/>
                              <a:gd name="connsiteX35" fmla="*/ 138983 w 466725"/>
                              <a:gd name="connsiteY35" fmla="*/ 86240 h 323850"/>
                              <a:gd name="connsiteX36" fmla="*/ 141841 w 466725"/>
                              <a:gd name="connsiteY36" fmla="*/ 86240 h 323850"/>
                              <a:gd name="connsiteX37" fmla="*/ 167558 w 466725"/>
                              <a:gd name="connsiteY37" fmla="*/ 88145 h 323850"/>
                              <a:gd name="connsiteX38" fmla="*/ 185656 w 466725"/>
                              <a:gd name="connsiteY38" fmla="*/ 93860 h 323850"/>
                              <a:gd name="connsiteX39" fmla="*/ 160891 w 466725"/>
                              <a:gd name="connsiteY39" fmla="*/ 211017 h 323850"/>
                              <a:gd name="connsiteX40" fmla="*/ 277096 w 466725"/>
                              <a:gd name="connsiteY40" fmla="*/ 257690 h 323850"/>
                              <a:gd name="connsiteX41" fmla="*/ 308528 w 466725"/>
                              <a:gd name="connsiteY41" fmla="*/ 227210 h 323850"/>
                              <a:gd name="connsiteX42" fmla="*/ 313291 w 466725"/>
                              <a:gd name="connsiteY42" fmla="*/ 217685 h 323850"/>
                              <a:gd name="connsiteX43" fmla="*/ 314243 w 466725"/>
                              <a:gd name="connsiteY43" fmla="*/ 213875 h 323850"/>
                              <a:gd name="connsiteX44" fmla="*/ 316148 w 466725"/>
                              <a:gd name="connsiteY44" fmla="*/ 209112 h 323850"/>
                              <a:gd name="connsiteX45" fmla="*/ 319006 w 466725"/>
                              <a:gd name="connsiteY45" fmla="*/ 198635 h 323850"/>
                              <a:gd name="connsiteX46" fmla="*/ 321863 w 466725"/>
                              <a:gd name="connsiteY46" fmla="*/ 187205 h 323850"/>
                              <a:gd name="connsiteX47" fmla="*/ 323768 w 466725"/>
                              <a:gd name="connsiteY47" fmla="*/ 173870 h 323850"/>
                              <a:gd name="connsiteX48" fmla="*/ 323768 w 466725"/>
                              <a:gd name="connsiteY48" fmla="*/ 170060 h 323850"/>
                              <a:gd name="connsiteX49" fmla="*/ 323768 w 466725"/>
                              <a:gd name="connsiteY49" fmla="*/ 166250 h 323850"/>
                              <a:gd name="connsiteX50" fmla="*/ 323768 w 466725"/>
                              <a:gd name="connsiteY50" fmla="*/ 158630 h 323850"/>
                              <a:gd name="connsiteX51" fmla="*/ 323768 w 466725"/>
                              <a:gd name="connsiteY51" fmla="*/ 150057 h 323850"/>
                              <a:gd name="connsiteX52" fmla="*/ 322816 w 466725"/>
                              <a:gd name="connsiteY52" fmla="*/ 141485 h 323850"/>
                              <a:gd name="connsiteX53" fmla="*/ 314243 w 466725"/>
                              <a:gd name="connsiteY53" fmla="*/ 105290 h 323850"/>
                              <a:gd name="connsiteX54" fmla="*/ 293288 w 466725"/>
                              <a:gd name="connsiteY54" fmla="*/ 70048 h 323850"/>
                              <a:gd name="connsiteX55" fmla="*/ 261856 w 466725"/>
                              <a:gd name="connsiteY55" fmla="*/ 40520 h 323850"/>
                              <a:gd name="connsiteX56" fmla="*/ 178036 w 466725"/>
                              <a:gd name="connsiteY56" fmla="*/ 8135 h 323850"/>
                              <a:gd name="connsiteX57" fmla="*/ 128506 w 466725"/>
                              <a:gd name="connsiteY57" fmla="*/ 10040 h 323850"/>
                              <a:gd name="connsiteX58" fmla="*/ 121838 w 466725"/>
                              <a:gd name="connsiteY58" fmla="*/ 10992 h 323850"/>
                              <a:gd name="connsiteX59" fmla="*/ 115171 w 466725"/>
                              <a:gd name="connsiteY59" fmla="*/ 12898 h 323850"/>
                              <a:gd name="connsiteX60" fmla="*/ 102788 w 466725"/>
                              <a:gd name="connsiteY60" fmla="*/ 17660 h 323850"/>
                              <a:gd name="connsiteX61" fmla="*/ 96121 w 466725"/>
                              <a:gd name="connsiteY61" fmla="*/ 20517 h 323850"/>
                              <a:gd name="connsiteX62" fmla="*/ 89453 w 466725"/>
                              <a:gd name="connsiteY62" fmla="*/ 23375 h 323850"/>
                              <a:gd name="connsiteX63" fmla="*/ 89453 w 466725"/>
                              <a:gd name="connsiteY63" fmla="*/ 23375 h 323850"/>
                              <a:gd name="connsiteX64" fmla="*/ 88501 w 466725"/>
                              <a:gd name="connsiteY64" fmla="*/ 24327 h 323850"/>
                              <a:gd name="connsiteX65" fmla="*/ 87548 w 466725"/>
                              <a:gd name="connsiteY65" fmla="*/ 24327 h 323850"/>
                              <a:gd name="connsiteX66" fmla="*/ 86596 w 466725"/>
                              <a:gd name="connsiteY66" fmla="*/ 25280 h 323850"/>
                              <a:gd name="connsiteX67" fmla="*/ 84691 w 466725"/>
                              <a:gd name="connsiteY67" fmla="*/ 26232 h 323850"/>
                              <a:gd name="connsiteX68" fmla="*/ 82786 w 466725"/>
                              <a:gd name="connsiteY68" fmla="*/ 27185 h 323850"/>
                              <a:gd name="connsiteX69" fmla="*/ 79928 w 466725"/>
                              <a:gd name="connsiteY69" fmla="*/ 29090 h 323850"/>
                              <a:gd name="connsiteX70" fmla="*/ 74213 w 466725"/>
                              <a:gd name="connsiteY70" fmla="*/ 32900 h 323850"/>
                              <a:gd name="connsiteX71" fmla="*/ 71356 w 466725"/>
                              <a:gd name="connsiteY71" fmla="*/ 34805 h 323850"/>
                              <a:gd name="connsiteX72" fmla="*/ 68498 w 466725"/>
                              <a:gd name="connsiteY72" fmla="*/ 36710 h 323850"/>
                              <a:gd name="connsiteX73" fmla="*/ 58973 w 466725"/>
                              <a:gd name="connsiteY73" fmla="*/ 45282 h 323850"/>
                              <a:gd name="connsiteX74" fmla="*/ 40876 w 466725"/>
                              <a:gd name="connsiteY74" fmla="*/ 64332 h 323850"/>
                              <a:gd name="connsiteX75" fmla="*/ 15158 w 466725"/>
                              <a:gd name="connsiteY75" fmla="*/ 110052 h 323850"/>
                              <a:gd name="connsiteX76" fmla="*/ 8491 w 466725"/>
                              <a:gd name="connsiteY76" fmla="*/ 135770 h 323850"/>
                              <a:gd name="connsiteX77" fmla="*/ 7538 w 466725"/>
                              <a:gd name="connsiteY77" fmla="*/ 162440 h 323850"/>
                              <a:gd name="connsiteX78" fmla="*/ 11348 w 466725"/>
                              <a:gd name="connsiteY78" fmla="*/ 189110 h 323850"/>
                              <a:gd name="connsiteX79" fmla="*/ 19921 w 466725"/>
                              <a:gd name="connsiteY79" fmla="*/ 213875 h 323850"/>
                              <a:gd name="connsiteX80" fmla="*/ 48496 w 466725"/>
                              <a:gd name="connsiteY80" fmla="*/ 256737 h 323850"/>
                              <a:gd name="connsiteX81" fmla="*/ 85643 w 466725"/>
                              <a:gd name="connsiteY81" fmla="*/ 287217 h 323850"/>
                              <a:gd name="connsiteX82" fmla="*/ 90406 w 466725"/>
                              <a:gd name="connsiteY82" fmla="*/ 290075 h 323850"/>
                              <a:gd name="connsiteX83" fmla="*/ 93263 w 466725"/>
                              <a:gd name="connsiteY83" fmla="*/ 291980 h 323850"/>
                              <a:gd name="connsiteX84" fmla="*/ 95168 w 466725"/>
                              <a:gd name="connsiteY84" fmla="*/ 292932 h 323850"/>
                              <a:gd name="connsiteX85" fmla="*/ 99931 w 466725"/>
                              <a:gd name="connsiteY85" fmla="*/ 295790 h 323850"/>
                              <a:gd name="connsiteX86" fmla="*/ 104693 w 466725"/>
                              <a:gd name="connsiteY86" fmla="*/ 298648 h 323850"/>
                              <a:gd name="connsiteX87" fmla="*/ 115171 w 466725"/>
                              <a:gd name="connsiteY87" fmla="*/ 303410 h 323850"/>
                              <a:gd name="connsiteX88" fmla="*/ 125648 w 466725"/>
                              <a:gd name="connsiteY88" fmla="*/ 307220 h 323850"/>
                              <a:gd name="connsiteX89" fmla="*/ 169463 w 466725"/>
                              <a:gd name="connsiteY89" fmla="*/ 317698 h 323850"/>
                              <a:gd name="connsiteX90" fmla="*/ 250426 w 466725"/>
                              <a:gd name="connsiteY90" fmla="*/ 316745 h 323850"/>
                              <a:gd name="connsiteX91" fmla="*/ 319958 w 466725"/>
                              <a:gd name="connsiteY91" fmla="*/ 306267 h 323850"/>
                              <a:gd name="connsiteX92" fmla="*/ 378061 w 466725"/>
                              <a:gd name="connsiteY92" fmla="*/ 297695 h 323850"/>
                              <a:gd name="connsiteX93" fmla="*/ 422828 w 466725"/>
                              <a:gd name="connsiteY93" fmla="*/ 292932 h 323850"/>
                              <a:gd name="connsiteX94" fmla="*/ 452356 w 466725"/>
                              <a:gd name="connsiteY94" fmla="*/ 291980 h 323850"/>
                              <a:gd name="connsiteX95" fmla="*/ 462833 w 466725"/>
                              <a:gd name="connsiteY95" fmla="*/ 291980 h 323850"/>
                              <a:gd name="connsiteX96" fmla="*/ 452356 w 466725"/>
                              <a:gd name="connsiteY96" fmla="*/ 291027 h 323850"/>
                              <a:gd name="connsiteX97" fmla="*/ 426638 w 466725"/>
                              <a:gd name="connsiteY97" fmla="*/ 292932 h 32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</a:cxnLst>
                            <a:rect l="l" t="t" r="r" b="b"/>
                            <a:pathLst>
                              <a:path w="466725" h="323850">
                                <a:moveTo>
                                  <a:pt x="426638" y="292932"/>
                                </a:moveTo>
                                <a:cubicBezTo>
                                  <a:pt x="414256" y="291980"/>
                                  <a:pt x="399016" y="291980"/>
                                  <a:pt x="380918" y="291980"/>
                                </a:cubicBezTo>
                                <a:cubicBezTo>
                                  <a:pt x="362821" y="291980"/>
                                  <a:pt x="343771" y="292932"/>
                                  <a:pt x="321863" y="294837"/>
                                </a:cubicBezTo>
                                <a:cubicBezTo>
                                  <a:pt x="299956" y="295790"/>
                                  <a:pt x="277096" y="297695"/>
                                  <a:pt x="252331" y="297695"/>
                                </a:cubicBezTo>
                                <a:cubicBezTo>
                                  <a:pt x="228518" y="297695"/>
                                  <a:pt x="202801" y="296742"/>
                                  <a:pt x="178036" y="290075"/>
                                </a:cubicBezTo>
                                <a:cubicBezTo>
                                  <a:pt x="165653" y="287217"/>
                                  <a:pt x="154223" y="282455"/>
                                  <a:pt x="142793" y="277692"/>
                                </a:cubicBezTo>
                                <a:cubicBezTo>
                                  <a:pt x="139936" y="276740"/>
                                  <a:pt x="137078" y="274835"/>
                                  <a:pt x="134221" y="272930"/>
                                </a:cubicBezTo>
                                <a:cubicBezTo>
                                  <a:pt x="131363" y="271025"/>
                                  <a:pt x="129458" y="270073"/>
                                  <a:pt x="126601" y="268167"/>
                                </a:cubicBezTo>
                                <a:cubicBezTo>
                                  <a:pt x="125648" y="267215"/>
                                  <a:pt x="123743" y="266262"/>
                                  <a:pt x="122791" y="265310"/>
                                </a:cubicBezTo>
                                <a:lnTo>
                                  <a:pt x="118028" y="262452"/>
                                </a:lnTo>
                                <a:lnTo>
                                  <a:pt x="116123" y="260548"/>
                                </a:lnTo>
                                <a:cubicBezTo>
                                  <a:pt x="117076" y="261500"/>
                                  <a:pt x="116123" y="260548"/>
                                  <a:pt x="116123" y="260548"/>
                                </a:cubicBezTo>
                                <a:lnTo>
                                  <a:pt x="116123" y="260548"/>
                                </a:lnTo>
                                <a:lnTo>
                                  <a:pt x="116123" y="260548"/>
                                </a:lnTo>
                                <a:lnTo>
                                  <a:pt x="115171" y="259595"/>
                                </a:lnTo>
                                <a:lnTo>
                                  <a:pt x="111361" y="256737"/>
                                </a:lnTo>
                                <a:cubicBezTo>
                                  <a:pt x="101836" y="249117"/>
                                  <a:pt x="92311" y="239592"/>
                                  <a:pt x="85643" y="230067"/>
                                </a:cubicBezTo>
                                <a:cubicBezTo>
                                  <a:pt x="78023" y="220542"/>
                                  <a:pt x="73261" y="210065"/>
                                  <a:pt x="69451" y="198635"/>
                                </a:cubicBezTo>
                                <a:cubicBezTo>
                                  <a:pt x="62783" y="176727"/>
                                  <a:pt x="64688" y="153867"/>
                                  <a:pt x="74213" y="135770"/>
                                </a:cubicBezTo>
                                <a:cubicBezTo>
                                  <a:pt x="78976" y="126245"/>
                                  <a:pt x="85643" y="117673"/>
                                  <a:pt x="92311" y="111005"/>
                                </a:cubicBezTo>
                                <a:cubicBezTo>
                                  <a:pt x="96121" y="107195"/>
                                  <a:pt x="99931" y="104337"/>
                                  <a:pt x="104693" y="101480"/>
                                </a:cubicBezTo>
                                <a:cubicBezTo>
                                  <a:pt x="106598" y="99575"/>
                                  <a:pt x="108503" y="98623"/>
                                  <a:pt x="111361" y="97670"/>
                                </a:cubicBezTo>
                                <a:lnTo>
                                  <a:pt x="113266" y="96717"/>
                                </a:lnTo>
                                <a:lnTo>
                                  <a:pt x="115171" y="95765"/>
                                </a:lnTo>
                                <a:lnTo>
                                  <a:pt x="118028" y="93860"/>
                                </a:lnTo>
                                <a:cubicBezTo>
                                  <a:pt x="118028" y="93860"/>
                                  <a:pt x="118981" y="92907"/>
                                  <a:pt x="119933" y="92907"/>
                                </a:cubicBezTo>
                                <a:lnTo>
                                  <a:pt x="121838" y="91955"/>
                                </a:lnTo>
                                <a:lnTo>
                                  <a:pt x="123743" y="91002"/>
                                </a:lnTo>
                                <a:lnTo>
                                  <a:pt x="124696" y="90050"/>
                                </a:lnTo>
                                <a:lnTo>
                                  <a:pt x="125648" y="90050"/>
                                </a:lnTo>
                                <a:cubicBezTo>
                                  <a:pt x="125648" y="90050"/>
                                  <a:pt x="126601" y="89098"/>
                                  <a:pt x="124696" y="90050"/>
                                </a:cubicBezTo>
                                <a:lnTo>
                                  <a:pt x="124696" y="90050"/>
                                </a:lnTo>
                                <a:lnTo>
                                  <a:pt x="127553" y="89098"/>
                                </a:lnTo>
                                <a:cubicBezTo>
                                  <a:pt x="128506" y="89098"/>
                                  <a:pt x="129458" y="88145"/>
                                  <a:pt x="130411" y="88145"/>
                                </a:cubicBezTo>
                                <a:cubicBezTo>
                                  <a:pt x="132316" y="87192"/>
                                  <a:pt x="134221" y="87192"/>
                                  <a:pt x="136126" y="87192"/>
                                </a:cubicBezTo>
                                <a:lnTo>
                                  <a:pt x="138983" y="86240"/>
                                </a:lnTo>
                                <a:lnTo>
                                  <a:pt x="141841" y="86240"/>
                                </a:lnTo>
                                <a:cubicBezTo>
                                  <a:pt x="150413" y="85287"/>
                                  <a:pt x="158986" y="86240"/>
                                  <a:pt x="167558" y="88145"/>
                                </a:cubicBezTo>
                                <a:cubicBezTo>
                                  <a:pt x="174226" y="90050"/>
                                  <a:pt x="179941" y="91955"/>
                                  <a:pt x="185656" y="93860"/>
                                </a:cubicBezTo>
                                <a:cubicBezTo>
                                  <a:pt x="150413" y="116720"/>
                                  <a:pt x="138983" y="167202"/>
                                  <a:pt x="160891" y="211017"/>
                                </a:cubicBezTo>
                                <a:cubicBezTo>
                                  <a:pt x="183751" y="257690"/>
                                  <a:pt x="236138" y="278645"/>
                                  <a:pt x="277096" y="257690"/>
                                </a:cubicBezTo>
                                <a:cubicBezTo>
                                  <a:pt x="290431" y="251023"/>
                                  <a:pt x="301861" y="239592"/>
                                  <a:pt x="308528" y="227210"/>
                                </a:cubicBezTo>
                                <a:cubicBezTo>
                                  <a:pt x="308528" y="227210"/>
                                  <a:pt x="310433" y="224352"/>
                                  <a:pt x="313291" y="217685"/>
                                </a:cubicBezTo>
                                <a:cubicBezTo>
                                  <a:pt x="313291" y="216732"/>
                                  <a:pt x="314243" y="215780"/>
                                  <a:pt x="314243" y="213875"/>
                                </a:cubicBezTo>
                                <a:cubicBezTo>
                                  <a:pt x="315196" y="212923"/>
                                  <a:pt x="315196" y="211017"/>
                                  <a:pt x="316148" y="209112"/>
                                </a:cubicBezTo>
                                <a:cubicBezTo>
                                  <a:pt x="317101" y="206255"/>
                                  <a:pt x="318053" y="202445"/>
                                  <a:pt x="319006" y="198635"/>
                                </a:cubicBezTo>
                                <a:cubicBezTo>
                                  <a:pt x="319958" y="194825"/>
                                  <a:pt x="320911" y="191967"/>
                                  <a:pt x="321863" y="187205"/>
                                </a:cubicBezTo>
                                <a:cubicBezTo>
                                  <a:pt x="322816" y="183395"/>
                                  <a:pt x="322816" y="178632"/>
                                  <a:pt x="323768" y="173870"/>
                                </a:cubicBezTo>
                                <a:cubicBezTo>
                                  <a:pt x="323768" y="172917"/>
                                  <a:pt x="323768" y="171965"/>
                                  <a:pt x="323768" y="170060"/>
                                </a:cubicBezTo>
                                <a:cubicBezTo>
                                  <a:pt x="323768" y="169107"/>
                                  <a:pt x="323768" y="167202"/>
                                  <a:pt x="323768" y="166250"/>
                                </a:cubicBezTo>
                                <a:cubicBezTo>
                                  <a:pt x="323768" y="163392"/>
                                  <a:pt x="323768" y="161487"/>
                                  <a:pt x="323768" y="158630"/>
                                </a:cubicBezTo>
                                <a:cubicBezTo>
                                  <a:pt x="323768" y="155773"/>
                                  <a:pt x="323768" y="152915"/>
                                  <a:pt x="323768" y="150057"/>
                                </a:cubicBezTo>
                                <a:cubicBezTo>
                                  <a:pt x="323768" y="147200"/>
                                  <a:pt x="323768" y="144342"/>
                                  <a:pt x="322816" y="141485"/>
                                </a:cubicBezTo>
                                <a:cubicBezTo>
                                  <a:pt x="321863" y="130055"/>
                                  <a:pt x="319006" y="117673"/>
                                  <a:pt x="314243" y="105290"/>
                                </a:cubicBezTo>
                                <a:cubicBezTo>
                                  <a:pt x="309481" y="92907"/>
                                  <a:pt x="302813" y="80525"/>
                                  <a:pt x="293288" y="70048"/>
                                </a:cubicBezTo>
                                <a:cubicBezTo>
                                  <a:pt x="284716" y="58617"/>
                                  <a:pt x="274238" y="49092"/>
                                  <a:pt x="261856" y="40520"/>
                                </a:cubicBezTo>
                                <a:cubicBezTo>
                                  <a:pt x="238043" y="23375"/>
                                  <a:pt x="209468" y="11945"/>
                                  <a:pt x="178036" y="8135"/>
                                </a:cubicBezTo>
                                <a:cubicBezTo>
                                  <a:pt x="161843" y="6230"/>
                                  <a:pt x="145651" y="7182"/>
                                  <a:pt x="128506" y="10040"/>
                                </a:cubicBezTo>
                                <a:cubicBezTo>
                                  <a:pt x="126601" y="10040"/>
                                  <a:pt x="124696" y="10992"/>
                                  <a:pt x="121838" y="10992"/>
                                </a:cubicBezTo>
                                <a:cubicBezTo>
                                  <a:pt x="119933" y="11945"/>
                                  <a:pt x="118028" y="11945"/>
                                  <a:pt x="115171" y="12898"/>
                                </a:cubicBezTo>
                                <a:cubicBezTo>
                                  <a:pt x="111361" y="13850"/>
                                  <a:pt x="106598" y="15755"/>
                                  <a:pt x="102788" y="17660"/>
                                </a:cubicBezTo>
                                <a:cubicBezTo>
                                  <a:pt x="100883" y="18612"/>
                                  <a:pt x="98978" y="19565"/>
                                  <a:pt x="96121" y="20517"/>
                                </a:cubicBezTo>
                                <a:cubicBezTo>
                                  <a:pt x="94216" y="21470"/>
                                  <a:pt x="92311" y="22423"/>
                                  <a:pt x="89453" y="23375"/>
                                </a:cubicBezTo>
                                <a:lnTo>
                                  <a:pt x="89453" y="23375"/>
                                </a:lnTo>
                                <a:cubicBezTo>
                                  <a:pt x="87548" y="24327"/>
                                  <a:pt x="88501" y="23375"/>
                                  <a:pt x="88501" y="24327"/>
                                </a:cubicBezTo>
                                <a:lnTo>
                                  <a:pt x="87548" y="24327"/>
                                </a:lnTo>
                                <a:lnTo>
                                  <a:pt x="86596" y="25280"/>
                                </a:lnTo>
                                <a:lnTo>
                                  <a:pt x="84691" y="26232"/>
                                </a:lnTo>
                                <a:lnTo>
                                  <a:pt x="82786" y="27185"/>
                                </a:lnTo>
                                <a:cubicBezTo>
                                  <a:pt x="81833" y="27185"/>
                                  <a:pt x="81833" y="28137"/>
                                  <a:pt x="79928" y="29090"/>
                                </a:cubicBezTo>
                                <a:cubicBezTo>
                                  <a:pt x="78023" y="30042"/>
                                  <a:pt x="76118" y="31948"/>
                                  <a:pt x="74213" y="32900"/>
                                </a:cubicBezTo>
                                <a:lnTo>
                                  <a:pt x="71356" y="34805"/>
                                </a:lnTo>
                                <a:lnTo>
                                  <a:pt x="68498" y="36710"/>
                                </a:lnTo>
                                <a:cubicBezTo>
                                  <a:pt x="64688" y="39567"/>
                                  <a:pt x="61831" y="41473"/>
                                  <a:pt x="58973" y="45282"/>
                                </a:cubicBezTo>
                                <a:cubicBezTo>
                                  <a:pt x="52306" y="50998"/>
                                  <a:pt x="46591" y="57665"/>
                                  <a:pt x="40876" y="64332"/>
                                </a:cubicBezTo>
                                <a:cubicBezTo>
                                  <a:pt x="29446" y="77667"/>
                                  <a:pt x="20873" y="93860"/>
                                  <a:pt x="15158" y="110052"/>
                                </a:cubicBezTo>
                                <a:cubicBezTo>
                                  <a:pt x="12301" y="118625"/>
                                  <a:pt x="10396" y="127198"/>
                                  <a:pt x="8491" y="135770"/>
                                </a:cubicBezTo>
                                <a:cubicBezTo>
                                  <a:pt x="7538" y="144342"/>
                                  <a:pt x="6586" y="153867"/>
                                  <a:pt x="7538" y="162440"/>
                                </a:cubicBezTo>
                                <a:cubicBezTo>
                                  <a:pt x="7538" y="171012"/>
                                  <a:pt x="9443" y="180537"/>
                                  <a:pt x="11348" y="189110"/>
                                </a:cubicBezTo>
                                <a:cubicBezTo>
                                  <a:pt x="13253" y="197682"/>
                                  <a:pt x="16111" y="206255"/>
                                  <a:pt x="19921" y="213875"/>
                                </a:cubicBezTo>
                                <a:cubicBezTo>
                                  <a:pt x="27541" y="230067"/>
                                  <a:pt x="37066" y="244355"/>
                                  <a:pt x="48496" y="256737"/>
                                </a:cubicBezTo>
                                <a:cubicBezTo>
                                  <a:pt x="59926" y="269120"/>
                                  <a:pt x="72308" y="278645"/>
                                  <a:pt x="85643" y="287217"/>
                                </a:cubicBezTo>
                                <a:lnTo>
                                  <a:pt x="90406" y="290075"/>
                                </a:lnTo>
                                <a:lnTo>
                                  <a:pt x="93263" y="291980"/>
                                </a:lnTo>
                                <a:lnTo>
                                  <a:pt x="95168" y="292932"/>
                                </a:lnTo>
                                <a:lnTo>
                                  <a:pt x="99931" y="295790"/>
                                </a:lnTo>
                                <a:cubicBezTo>
                                  <a:pt x="101836" y="296742"/>
                                  <a:pt x="102788" y="297695"/>
                                  <a:pt x="104693" y="298648"/>
                                </a:cubicBezTo>
                                <a:cubicBezTo>
                                  <a:pt x="108503" y="300552"/>
                                  <a:pt x="112313" y="302457"/>
                                  <a:pt x="115171" y="303410"/>
                                </a:cubicBezTo>
                                <a:cubicBezTo>
                                  <a:pt x="118981" y="304362"/>
                                  <a:pt x="121838" y="306267"/>
                                  <a:pt x="125648" y="307220"/>
                                </a:cubicBezTo>
                                <a:cubicBezTo>
                                  <a:pt x="139936" y="311982"/>
                                  <a:pt x="154223" y="315792"/>
                                  <a:pt x="169463" y="317698"/>
                                </a:cubicBezTo>
                                <a:cubicBezTo>
                                  <a:pt x="198038" y="321507"/>
                                  <a:pt x="225661" y="319602"/>
                                  <a:pt x="250426" y="316745"/>
                                </a:cubicBezTo>
                                <a:cubicBezTo>
                                  <a:pt x="275191" y="313887"/>
                                  <a:pt x="299003" y="310077"/>
                                  <a:pt x="319958" y="306267"/>
                                </a:cubicBezTo>
                                <a:cubicBezTo>
                                  <a:pt x="340913" y="302457"/>
                                  <a:pt x="360916" y="299600"/>
                                  <a:pt x="378061" y="297695"/>
                                </a:cubicBezTo>
                                <a:cubicBezTo>
                                  <a:pt x="395206" y="295790"/>
                                  <a:pt x="410446" y="293885"/>
                                  <a:pt x="422828" y="292932"/>
                                </a:cubicBezTo>
                                <a:cubicBezTo>
                                  <a:pt x="435211" y="291980"/>
                                  <a:pt x="445688" y="291980"/>
                                  <a:pt x="452356" y="291980"/>
                                </a:cubicBezTo>
                                <a:cubicBezTo>
                                  <a:pt x="459023" y="291980"/>
                                  <a:pt x="462833" y="291980"/>
                                  <a:pt x="462833" y="291980"/>
                                </a:cubicBezTo>
                                <a:cubicBezTo>
                                  <a:pt x="462833" y="291980"/>
                                  <a:pt x="459023" y="291980"/>
                                  <a:pt x="452356" y="291027"/>
                                </a:cubicBezTo>
                                <a:cubicBezTo>
                                  <a:pt x="449498" y="293885"/>
                                  <a:pt x="439021" y="293885"/>
                                  <a:pt x="426638" y="2929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1" name="Freeform: Shape 1951"/>
                        <wps:cNvSpPr/>
                        <wps:spPr>
                          <a:xfrm>
                            <a:off x="3861104" y="301638"/>
                            <a:ext cx="238125" cy="561975"/>
                          </a:xfrm>
                          <a:custGeom>
                            <a:avLst/>
                            <a:gdLst>
                              <a:gd name="connsiteX0" fmla="*/ 143683 w 238125"/>
                              <a:gd name="connsiteY0" fmla="*/ 14994 h 561975"/>
                              <a:gd name="connsiteX1" fmla="*/ 111298 w 238125"/>
                              <a:gd name="connsiteY1" fmla="*/ 27376 h 561975"/>
                              <a:gd name="connsiteX2" fmla="*/ 81771 w 238125"/>
                              <a:gd name="connsiteY2" fmla="*/ 46426 h 561975"/>
                              <a:gd name="connsiteX3" fmla="*/ 56053 w 238125"/>
                              <a:gd name="connsiteY3" fmla="*/ 70239 h 561975"/>
                              <a:gd name="connsiteX4" fmla="*/ 36051 w 238125"/>
                              <a:gd name="connsiteY4" fmla="*/ 97862 h 561975"/>
                              <a:gd name="connsiteX5" fmla="*/ 12238 w 238125"/>
                              <a:gd name="connsiteY5" fmla="*/ 159774 h 561975"/>
                              <a:gd name="connsiteX6" fmla="*/ 7476 w 238125"/>
                              <a:gd name="connsiteY6" fmla="*/ 222639 h 561975"/>
                              <a:gd name="connsiteX7" fmla="*/ 8428 w 238125"/>
                              <a:gd name="connsiteY7" fmla="*/ 230259 h 561975"/>
                              <a:gd name="connsiteX8" fmla="*/ 8428 w 238125"/>
                              <a:gd name="connsiteY8" fmla="*/ 235021 h 561975"/>
                              <a:gd name="connsiteX9" fmla="*/ 8428 w 238125"/>
                              <a:gd name="connsiteY9" fmla="*/ 238831 h 561975"/>
                              <a:gd name="connsiteX10" fmla="*/ 9381 w 238125"/>
                              <a:gd name="connsiteY10" fmla="*/ 245499 h 561975"/>
                              <a:gd name="connsiteX11" fmla="*/ 10333 w 238125"/>
                              <a:gd name="connsiteY11" fmla="*/ 253119 h 561975"/>
                              <a:gd name="connsiteX12" fmla="*/ 13191 w 238125"/>
                              <a:gd name="connsiteY12" fmla="*/ 268359 h 561975"/>
                              <a:gd name="connsiteX13" fmla="*/ 17001 w 238125"/>
                              <a:gd name="connsiteY13" fmla="*/ 282646 h 561975"/>
                              <a:gd name="connsiteX14" fmla="*/ 38908 w 238125"/>
                              <a:gd name="connsiteY14" fmla="*/ 336939 h 561975"/>
                              <a:gd name="connsiteX15" fmla="*/ 100821 w 238125"/>
                              <a:gd name="connsiteY15" fmla="*/ 422664 h 561975"/>
                              <a:gd name="connsiteX16" fmla="*/ 164638 w 238125"/>
                              <a:gd name="connsiteY16" fmla="*/ 488387 h 561975"/>
                              <a:gd name="connsiteX17" fmla="*/ 217978 w 238125"/>
                              <a:gd name="connsiteY17" fmla="*/ 543631 h 561975"/>
                              <a:gd name="connsiteX18" fmla="*/ 235123 w 238125"/>
                              <a:gd name="connsiteY18" fmla="*/ 562681 h 561975"/>
                              <a:gd name="connsiteX19" fmla="*/ 235123 w 238125"/>
                              <a:gd name="connsiteY19" fmla="*/ 546489 h 561975"/>
                              <a:gd name="connsiteX20" fmla="*/ 227503 w 238125"/>
                              <a:gd name="connsiteY20" fmla="*/ 536012 h 561975"/>
                              <a:gd name="connsiteX21" fmla="*/ 179878 w 238125"/>
                              <a:gd name="connsiteY21" fmla="*/ 475051 h 561975"/>
                              <a:gd name="connsiteX22" fmla="*/ 124633 w 238125"/>
                              <a:gd name="connsiteY22" fmla="*/ 403614 h 561975"/>
                              <a:gd name="connsiteX23" fmla="*/ 77008 w 238125"/>
                              <a:gd name="connsiteY23" fmla="*/ 319794 h 561975"/>
                              <a:gd name="connsiteX24" fmla="*/ 63673 w 238125"/>
                              <a:gd name="connsiteY24" fmla="*/ 272169 h 561975"/>
                              <a:gd name="connsiteX25" fmla="*/ 61768 w 238125"/>
                              <a:gd name="connsiteY25" fmla="*/ 259787 h 561975"/>
                              <a:gd name="connsiteX26" fmla="*/ 60816 w 238125"/>
                              <a:gd name="connsiteY26" fmla="*/ 248356 h 561975"/>
                              <a:gd name="connsiteX27" fmla="*/ 60816 w 238125"/>
                              <a:gd name="connsiteY27" fmla="*/ 241689 h 561975"/>
                              <a:gd name="connsiteX28" fmla="*/ 60816 w 238125"/>
                              <a:gd name="connsiteY28" fmla="*/ 235021 h 561975"/>
                              <a:gd name="connsiteX29" fmla="*/ 60816 w 238125"/>
                              <a:gd name="connsiteY29" fmla="*/ 231212 h 561975"/>
                              <a:gd name="connsiteX30" fmla="*/ 60816 w 238125"/>
                              <a:gd name="connsiteY30" fmla="*/ 231212 h 561975"/>
                              <a:gd name="connsiteX31" fmla="*/ 60816 w 238125"/>
                              <a:gd name="connsiteY31" fmla="*/ 231212 h 561975"/>
                              <a:gd name="connsiteX32" fmla="*/ 60816 w 238125"/>
                              <a:gd name="connsiteY32" fmla="*/ 230259 h 561975"/>
                              <a:gd name="connsiteX33" fmla="*/ 60816 w 238125"/>
                              <a:gd name="connsiteY33" fmla="*/ 228354 h 561975"/>
                              <a:gd name="connsiteX34" fmla="*/ 60816 w 238125"/>
                              <a:gd name="connsiteY34" fmla="*/ 221687 h 561975"/>
                              <a:gd name="connsiteX35" fmla="*/ 69388 w 238125"/>
                              <a:gd name="connsiteY35" fmla="*/ 174062 h 561975"/>
                              <a:gd name="connsiteX36" fmla="*/ 90343 w 238125"/>
                              <a:gd name="connsiteY36" fmla="*/ 133104 h 561975"/>
                              <a:gd name="connsiteX37" fmla="*/ 160828 w 238125"/>
                              <a:gd name="connsiteY37" fmla="*/ 90241 h 561975"/>
                              <a:gd name="connsiteX38" fmla="*/ 201786 w 238125"/>
                              <a:gd name="connsiteY38" fmla="*/ 91194 h 561975"/>
                              <a:gd name="connsiteX39" fmla="*/ 220836 w 238125"/>
                              <a:gd name="connsiteY39" fmla="*/ 96909 h 561975"/>
                              <a:gd name="connsiteX40" fmla="*/ 230361 w 238125"/>
                              <a:gd name="connsiteY40" fmla="*/ 100719 h 561975"/>
                              <a:gd name="connsiteX41" fmla="*/ 232266 w 238125"/>
                              <a:gd name="connsiteY41" fmla="*/ 101671 h 561975"/>
                              <a:gd name="connsiteX42" fmla="*/ 234171 w 238125"/>
                              <a:gd name="connsiteY42" fmla="*/ 102624 h 561975"/>
                              <a:gd name="connsiteX43" fmla="*/ 234171 w 238125"/>
                              <a:gd name="connsiteY43" fmla="*/ 10231 h 561975"/>
                              <a:gd name="connsiteX44" fmla="*/ 211311 w 238125"/>
                              <a:gd name="connsiteY44" fmla="*/ 7374 h 561975"/>
                              <a:gd name="connsiteX45" fmla="*/ 143683 w 238125"/>
                              <a:gd name="connsiteY45" fmla="*/ 14994 h 561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38125" h="561975">
                                <a:moveTo>
                                  <a:pt x="143683" y="14994"/>
                                </a:moveTo>
                                <a:cubicBezTo>
                                  <a:pt x="132253" y="17851"/>
                                  <a:pt x="121776" y="22614"/>
                                  <a:pt x="111298" y="27376"/>
                                </a:cubicBezTo>
                                <a:cubicBezTo>
                                  <a:pt x="100821" y="33091"/>
                                  <a:pt x="91296" y="38806"/>
                                  <a:pt x="81771" y="46426"/>
                                </a:cubicBezTo>
                                <a:cubicBezTo>
                                  <a:pt x="72246" y="54046"/>
                                  <a:pt x="63673" y="61666"/>
                                  <a:pt x="56053" y="70239"/>
                                </a:cubicBezTo>
                                <a:cubicBezTo>
                                  <a:pt x="48433" y="78811"/>
                                  <a:pt x="41766" y="88336"/>
                                  <a:pt x="36051" y="97862"/>
                                </a:cubicBezTo>
                                <a:cubicBezTo>
                                  <a:pt x="24621" y="117864"/>
                                  <a:pt x="17001" y="138819"/>
                                  <a:pt x="12238" y="159774"/>
                                </a:cubicBezTo>
                                <a:cubicBezTo>
                                  <a:pt x="7476" y="180729"/>
                                  <a:pt x="6523" y="202637"/>
                                  <a:pt x="7476" y="222639"/>
                                </a:cubicBezTo>
                                <a:lnTo>
                                  <a:pt x="8428" y="230259"/>
                                </a:lnTo>
                                <a:lnTo>
                                  <a:pt x="8428" y="235021"/>
                                </a:lnTo>
                                <a:lnTo>
                                  <a:pt x="8428" y="238831"/>
                                </a:lnTo>
                                <a:lnTo>
                                  <a:pt x="9381" y="245499"/>
                                </a:lnTo>
                                <a:cubicBezTo>
                                  <a:pt x="9381" y="247404"/>
                                  <a:pt x="10333" y="250262"/>
                                  <a:pt x="10333" y="253119"/>
                                </a:cubicBezTo>
                                <a:cubicBezTo>
                                  <a:pt x="11286" y="257881"/>
                                  <a:pt x="12238" y="263596"/>
                                  <a:pt x="13191" y="268359"/>
                                </a:cubicBezTo>
                                <a:cubicBezTo>
                                  <a:pt x="14143" y="273121"/>
                                  <a:pt x="15096" y="277884"/>
                                  <a:pt x="17001" y="282646"/>
                                </a:cubicBezTo>
                                <a:cubicBezTo>
                                  <a:pt x="22716" y="301696"/>
                                  <a:pt x="29383" y="319794"/>
                                  <a:pt x="38908" y="336939"/>
                                </a:cubicBezTo>
                                <a:cubicBezTo>
                                  <a:pt x="56053" y="370276"/>
                                  <a:pt x="78913" y="398851"/>
                                  <a:pt x="100821" y="422664"/>
                                </a:cubicBezTo>
                                <a:cubicBezTo>
                                  <a:pt x="122728" y="447429"/>
                                  <a:pt x="144636" y="468384"/>
                                  <a:pt x="164638" y="488387"/>
                                </a:cubicBezTo>
                                <a:cubicBezTo>
                                  <a:pt x="184641" y="508389"/>
                                  <a:pt x="202738" y="526487"/>
                                  <a:pt x="217978" y="543631"/>
                                </a:cubicBezTo>
                                <a:cubicBezTo>
                                  <a:pt x="223693" y="550299"/>
                                  <a:pt x="229408" y="556966"/>
                                  <a:pt x="235123" y="562681"/>
                                </a:cubicBezTo>
                                <a:lnTo>
                                  <a:pt x="235123" y="546489"/>
                                </a:lnTo>
                                <a:cubicBezTo>
                                  <a:pt x="232266" y="542679"/>
                                  <a:pt x="230361" y="539821"/>
                                  <a:pt x="227503" y="536012"/>
                                </a:cubicBezTo>
                                <a:cubicBezTo>
                                  <a:pt x="214168" y="516962"/>
                                  <a:pt x="197976" y="496959"/>
                                  <a:pt x="179878" y="475051"/>
                                </a:cubicBezTo>
                                <a:cubicBezTo>
                                  <a:pt x="162733" y="453144"/>
                                  <a:pt x="142731" y="429331"/>
                                  <a:pt x="124633" y="403614"/>
                                </a:cubicBezTo>
                                <a:cubicBezTo>
                                  <a:pt x="106536" y="377896"/>
                                  <a:pt x="88438" y="350274"/>
                                  <a:pt x="77008" y="319794"/>
                                </a:cubicBezTo>
                                <a:cubicBezTo>
                                  <a:pt x="71293" y="304554"/>
                                  <a:pt x="66531" y="288362"/>
                                  <a:pt x="63673" y="272169"/>
                                </a:cubicBezTo>
                                <a:cubicBezTo>
                                  <a:pt x="62721" y="268359"/>
                                  <a:pt x="62721" y="263596"/>
                                  <a:pt x="61768" y="259787"/>
                                </a:cubicBezTo>
                                <a:cubicBezTo>
                                  <a:pt x="60816" y="255976"/>
                                  <a:pt x="60816" y="252166"/>
                                  <a:pt x="60816" y="248356"/>
                                </a:cubicBezTo>
                                <a:cubicBezTo>
                                  <a:pt x="60816" y="246451"/>
                                  <a:pt x="60816" y="244546"/>
                                  <a:pt x="60816" y="241689"/>
                                </a:cubicBezTo>
                                <a:lnTo>
                                  <a:pt x="60816" y="235021"/>
                                </a:lnTo>
                                <a:lnTo>
                                  <a:pt x="60816" y="231212"/>
                                </a:lnTo>
                                <a:cubicBezTo>
                                  <a:pt x="60816" y="232164"/>
                                  <a:pt x="60816" y="231212"/>
                                  <a:pt x="60816" y="231212"/>
                                </a:cubicBezTo>
                                <a:lnTo>
                                  <a:pt x="60816" y="231212"/>
                                </a:lnTo>
                                <a:lnTo>
                                  <a:pt x="60816" y="230259"/>
                                </a:lnTo>
                                <a:lnTo>
                                  <a:pt x="60816" y="228354"/>
                                </a:lnTo>
                                <a:lnTo>
                                  <a:pt x="60816" y="221687"/>
                                </a:lnTo>
                                <a:cubicBezTo>
                                  <a:pt x="61768" y="205494"/>
                                  <a:pt x="64626" y="189301"/>
                                  <a:pt x="69388" y="174062"/>
                                </a:cubicBezTo>
                                <a:cubicBezTo>
                                  <a:pt x="74151" y="158821"/>
                                  <a:pt x="81771" y="145487"/>
                                  <a:pt x="90343" y="133104"/>
                                </a:cubicBezTo>
                                <a:cubicBezTo>
                                  <a:pt x="108441" y="109291"/>
                                  <a:pt x="134158" y="94051"/>
                                  <a:pt x="160828" y="90241"/>
                                </a:cubicBezTo>
                                <a:cubicBezTo>
                                  <a:pt x="174163" y="88336"/>
                                  <a:pt x="188451" y="88336"/>
                                  <a:pt x="201786" y="91194"/>
                                </a:cubicBezTo>
                                <a:cubicBezTo>
                                  <a:pt x="208453" y="93099"/>
                                  <a:pt x="215121" y="94051"/>
                                  <a:pt x="220836" y="96909"/>
                                </a:cubicBezTo>
                                <a:cubicBezTo>
                                  <a:pt x="223693" y="97862"/>
                                  <a:pt x="227503" y="99766"/>
                                  <a:pt x="230361" y="100719"/>
                                </a:cubicBezTo>
                                <a:lnTo>
                                  <a:pt x="232266" y="101671"/>
                                </a:lnTo>
                                <a:lnTo>
                                  <a:pt x="234171" y="102624"/>
                                </a:lnTo>
                                <a:lnTo>
                                  <a:pt x="234171" y="10231"/>
                                </a:lnTo>
                                <a:cubicBezTo>
                                  <a:pt x="226551" y="9279"/>
                                  <a:pt x="218931" y="7374"/>
                                  <a:pt x="211311" y="7374"/>
                                </a:cubicBezTo>
                                <a:cubicBezTo>
                                  <a:pt x="189403" y="6421"/>
                                  <a:pt x="165591" y="8326"/>
                                  <a:pt x="143683" y="1499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2" name="Freeform: Shape 1952"/>
                        <wps:cNvSpPr/>
                        <wps:spPr>
                          <a:xfrm>
                            <a:off x="3985456" y="470460"/>
                            <a:ext cx="114300" cy="247650"/>
                          </a:xfrm>
                          <a:custGeom>
                            <a:avLst/>
                            <a:gdLst>
                              <a:gd name="connsiteX0" fmla="*/ 23140 w 114300"/>
                              <a:gd name="connsiteY0" fmla="*/ 73819 h 247650"/>
                              <a:gd name="connsiteX1" fmla="*/ 60288 w 114300"/>
                              <a:gd name="connsiteY1" fmla="*/ 231934 h 247650"/>
                              <a:gd name="connsiteX2" fmla="*/ 109817 w 114300"/>
                              <a:gd name="connsiteY2" fmla="*/ 243364 h 247650"/>
                              <a:gd name="connsiteX3" fmla="*/ 109817 w 114300"/>
                              <a:gd name="connsiteY3" fmla="*/ 7144 h 247650"/>
                              <a:gd name="connsiteX4" fmla="*/ 23140 w 114300"/>
                              <a:gd name="connsiteY4" fmla="*/ 73819 h 247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4300" h="247650">
                                <a:moveTo>
                                  <a:pt x="23140" y="73819"/>
                                </a:moveTo>
                                <a:cubicBezTo>
                                  <a:pt x="-8292" y="133827"/>
                                  <a:pt x="7900" y="204311"/>
                                  <a:pt x="60288" y="231934"/>
                                </a:cubicBezTo>
                                <a:cubicBezTo>
                                  <a:pt x="75528" y="240506"/>
                                  <a:pt x="92673" y="243364"/>
                                  <a:pt x="109817" y="243364"/>
                                </a:cubicBezTo>
                                <a:lnTo>
                                  <a:pt x="109817" y="7144"/>
                                </a:lnTo>
                                <a:cubicBezTo>
                                  <a:pt x="75528" y="13811"/>
                                  <a:pt x="43142" y="36672"/>
                                  <a:pt x="23140" y="73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3" name="Freeform: Shape 1953"/>
                        <wps:cNvSpPr/>
                        <wps:spPr>
                          <a:xfrm>
                            <a:off x="3572527" y="762534"/>
                            <a:ext cx="447675" cy="190500"/>
                          </a:xfrm>
                          <a:custGeom>
                            <a:avLst/>
                            <a:gdLst>
                              <a:gd name="connsiteX0" fmla="*/ 248427 w 447675"/>
                              <a:gd name="connsiteY0" fmla="*/ 28442 h 190500"/>
                              <a:gd name="connsiteX1" fmla="*/ 237950 w 447675"/>
                              <a:gd name="connsiteY1" fmla="*/ 23680 h 190500"/>
                              <a:gd name="connsiteX2" fmla="*/ 233187 w 447675"/>
                              <a:gd name="connsiteY2" fmla="*/ 21775 h 190500"/>
                              <a:gd name="connsiteX3" fmla="*/ 227472 w 447675"/>
                              <a:gd name="connsiteY3" fmla="*/ 18917 h 190500"/>
                              <a:gd name="connsiteX4" fmla="*/ 178895 w 447675"/>
                              <a:gd name="connsiteY4" fmla="*/ 7487 h 190500"/>
                              <a:gd name="connsiteX5" fmla="*/ 130317 w 447675"/>
                              <a:gd name="connsiteY5" fmla="*/ 11297 h 190500"/>
                              <a:gd name="connsiteX6" fmla="*/ 89360 w 447675"/>
                              <a:gd name="connsiteY6" fmla="*/ 25585 h 190500"/>
                              <a:gd name="connsiteX7" fmla="*/ 57927 w 447675"/>
                              <a:gd name="connsiteY7" fmla="*/ 44635 h 190500"/>
                              <a:gd name="connsiteX8" fmla="*/ 36020 w 447675"/>
                              <a:gd name="connsiteY8" fmla="*/ 62732 h 190500"/>
                              <a:gd name="connsiteX9" fmla="*/ 22685 w 447675"/>
                              <a:gd name="connsiteY9" fmla="*/ 76067 h 190500"/>
                              <a:gd name="connsiteX10" fmla="*/ 18875 w 447675"/>
                              <a:gd name="connsiteY10" fmla="*/ 79878 h 190500"/>
                              <a:gd name="connsiteX11" fmla="*/ 17922 w 447675"/>
                              <a:gd name="connsiteY11" fmla="*/ 80830 h 190500"/>
                              <a:gd name="connsiteX12" fmla="*/ 17922 w 447675"/>
                              <a:gd name="connsiteY12" fmla="*/ 81782 h 190500"/>
                              <a:gd name="connsiteX13" fmla="*/ 17922 w 447675"/>
                              <a:gd name="connsiteY13" fmla="*/ 81782 h 190500"/>
                              <a:gd name="connsiteX14" fmla="*/ 17922 w 447675"/>
                              <a:gd name="connsiteY14" fmla="*/ 81782 h 190500"/>
                              <a:gd name="connsiteX15" fmla="*/ 16017 w 447675"/>
                              <a:gd name="connsiteY15" fmla="*/ 84640 h 190500"/>
                              <a:gd name="connsiteX16" fmla="*/ 27447 w 447675"/>
                              <a:gd name="connsiteY16" fmla="*/ 153220 h 190500"/>
                              <a:gd name="connsiteX17" fmla="*/ 95075 w 447675"/>
                              <a:gd name="connsiteY17" fmla="*/ 140837 h 190500"/>
                              <a:gd name="connsiteX18" fmla="*/ 99837 w 447675"/>
                              <a:gd name="connsiteY18" fmla="*/ 132265 h 190500"/>
                              <a:gd name="connsiteX19" fmla="*/ 103647 w 447675"/>
                              <a:gd name="connsiteY19" fmla="*/ 125597 h 190500"/>
                              <a:gd name="connsiteX20" fmla="*/ 130317 w 447675"/>
                              <a:gd name="connsiteY20" fmla="*/ 96070 h 190500"/>
                              <a:gd name="connsiteX21" fmla="*/ 178895 w 447675"/>
                              <a:gd name="connsiteY21" fmla="*/ 74162 h 190500"/>
                              <a:gd name="connsiteX22" fmla="*/ 211280 w 447675"/>
                              <a:gd name="connsiteY22" fmla="*/ 74162 h 190500"/>
                              <a:gd name="connsiteX23" fmla="*/ 215090 w 447675"/>
                              <a:gd name="connsiteY23" fmla="*/ 75115 h 190500"/>
                              <a:gd name="connsiteX24" fmla="*/ 219852 w 447675"/>
                              <a:gd name="connsiteY24" fmla="*/ 76067 h 190500"/>
                              <a:gd name="connsiteX25" fmla="*/ 229377 w 447675"/>
                              <a:gd name="connsiteY25" fmla="*/ 77972 h 190500"/>
                              <a:gd name="connsiteX26" fmla="*/ 238902 w 447675"/>
                              <a:gd name="connsiteY26" fmla="*/ 80830 h 190500"/>
                              <a:gd name="connsiteX27" fmla="*/ 248427 w 447675"/>
                              <a:gd name="connsiteY27" fmla="*/ 83687 h 190500"/>
                              <a:gd name="connsiteX28" fmla="*/ 285575 w 447675"/>
                              <a:gd name="connsiteY28" fmla="*/ 98928 h 190500"/>
                              <a:gd name="connsiteX29" fmla="*/ 320817 w 447675"/>
                              <a:gd name="connsiteY29" fmla="*/ 117978 h 190500"/>
                              <a:gd name="connsiteX30" fmla="*/ 382730 w 447675"/>
                              <a:gd name="connsiteY30" fmla="*/ 156078 h 190500"/>
                              <a:gd name="connsiteX31" fmla="*/ 408447 w 447675"/>
                              <a:gd name="connsiteY31" fmla="*/ 170365 h 190500"/>
                              <a:gd name="connsiteX32" fmla="*/ 428450 w 447675"/>
                              <a:gd name="connsiteY32" fmla="*/ 180842 h 190500"/>
                              <a:gd name="connsiteX33" fmla="*/ 441785 w 447675"/>
                              <a:gd name="connsiteY33" fmla="*/ 186557 h 190500"/>
                              <a:gd name="connsiteX34" fmla="*/ 446547 w 447675"/>
                              <a:gd name="connsiteY34" fmla="*/ 188462 h 190500"/>
                              <a:gd name="connsiteX35" fmla="*/ 441785 w 447675"/>
                              <a:gd name="connsiteY35" fmla="*/ 185605 h 190500"/>
                              <a:gd name="connsiteX36" fmla="*/ 430355 w 447675"/>
                              <a:gd name="connsiteY36" fmla="*/ 177032 h 190500"/>
                              <a:gd name="connsiteX37" fmla="*/ 413210 w 447675"/>
                              <a:gd name="connsiteY37" fmla="*/ 162745 h 190500"/>
                              <a:gd name="connsiteX38" fmla="*/ 391302 w 447675"/>
                              <a:gd name="connsiteY38" fmla="*/ 143695 h 190500"/>
                              <a:gd name="connsiteX39" fmla="*/ 337962 w 447675"/>
                              <a:gd name="connsiteY39" fmla="*/ 93212 h 190500"/>
                              <a:gd name="connsiteX40" fmla="*/ 305577 w 447675"/>
                              <a:gd name="connsiteY40" fmla="*/ 65590 h 190500"/>
                              <a:gd name="connsiteX41" fmla="*/ 268430 w 447675"/>
                              <a:gd name="connsiteY41" fmla="*/ 39872 h 190500"/>
                              <a:gd name="connsiteX42" fmla="*/ 257952 w 447675"/>
                              <a:gd name="connsiteY42" fmla="*/ 34157 h 190500"/>
                              <a:gd name="connsiteX43" fmla="*/ 248427 w 447675"/>
                              <a:gd name="connsiteY43" fmla="*/ 28442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447675" h="190500">
                                <a:moveTo>
                                  <a:pt x="248427" y="28442"/>
                                </a:moveTo>
                                <a:cubicBezTo>
                                  <a:pt x="244617" y="26537"/>
                                  <a:pt x="240807" y="24632"/>
                                  <a:pt x="237950" y="23680"/>
                                </a:cubicBezTo>
                                <a:lnTo>
                                  <a:pt x="233187" y="21775"/>
                                </a:lnTo>
                                <a:lnTo>
                                  <a:pt x="227472" y="18917"/>
                                </a:lnTo>
                                <a:cubicBezTo>
                                  <a:pt x="212232" y="13203"/>
                                  <a:pt x="195087" y="8440"/>
                                  <a:pt x="178895" y="7487"/>
                                </a:cubicBezTo>
                                <a:cubicBezTo>
                                  <a:pt x="161750" y="6535"/>
                                  <a:pt x="145557" y="7487"/>
                                  <a:pt x="130317" y="11297"/>
                                </a:cubicBezTo>
                                <a:cubicBezTo>
                                  <a:pt x="115077" y="15107"/>
                                  <a:pt x="100790" y="19870"/>
                                  <a:pt x="89360" y="25585"/>
                                </a:cubicBezTo>
                                <a:cubicBezTo>
                                  <a:pt x="76977" y="31300"/>
                                  <a:pt x="67452" y="37967"/>
                                  <a:pt x="57927" y="44635"/>
                                </a:cubicBezTo>
                                <a:cubicBezTo>
                                  <a:pt x="49355" y="51303"/>
                                  <a:pt x="41735" y="57017"/>
                                  <a:pt x="36020" y="62732"/>
                                </a:cubicBezTo>
                                <a:cubicBezTo>
                                  <a:pt x="30305" y="68447"/>
                                  <a:pt x="25542" y="72257"/>
                                  <a:pt x="22685" y="76067"/>
                                </a:cubicBezTo>
                                <a:cubicBezTo>
                                  <a:pt x="20780" y="77972"/>
                                  <a:pt x="19827" y="78925"/>
                                  <a:pt x="18875" y="79878"/>
                                </a:cubicBezTo>
                                <a:cubicBezTo>
                                  <a:pt x="18875" y="80830"/>
                                  <a:pt x="17922" y="80830"/>
                                  <a:pt x="17922" y="80830"/>
                                </a:cubicBezTo>
                                <a:cubicBezTo>
                                  <a:pt x="17922" y="80830"/>
                                  <a:pt x="17922" y="80830"/>
                                  <a:pt x="17922" y="81782"/>
                                </a:cubicBezTo>
                                <a:cubicBezTo>
                                  <a:pt x="17922" y="81782"/>
                                  <a:pt x="17922" y="81782"/>
                                  <a:pt x="17922" y="81782"/>
                                </a:cubicBezTo>
                                <a:lnTo>
                                  <a:pt x="17922" y="81782"/>
                                </a:lnTo>
                                <a:cubicBezTo>
                                  <a:pt x="16970" y="82735"/>
                                  <a:pt x="16017" y="83687"/>
                                  <a:pt x="16017" y="84640"/>
                                </a:cubicBezTo>
                                <a:cubicBezTo>
                                  <a:pt x="777" y="106547"/>
                                  <a:pt x="5540" y="137980"/>
                                  <a:pt x="27447" y="153220"/>
                                </a:cubicBezTo>
                                <a:cubicBezTo>
                                  <a:pt x="49355" y="168460"/>
                                  <a:pt x="79835" y="162745"/>
                                  <a:pt x="95075" y="140837"/>
                                </a:cubicBezTo>
                                <a:cubicBezTo>
                                  <a:pt x="96980" y="137980"/>
                                  <a:pt x="98885" y="135122"/>
                                  <a:pt x="99837" y="132265"/>
                                </a:cubicBezTo>
                                <a:cubicBezTo>
                                  <a:pt x="100790" y="130360"/>
                                  <a:pt x="101742" y="128455"/>
                                  <a:pt x="103647" y="125597"/>
                                </a:cubicBezTo>
                                <a:cubicBezTo>
                                  <a:pt x="109362" y="117978"/>
                                  <a:pt x="117935" y="106547"/>
                                  <a:pt x="130317" y="96070"/>
                                </a:cubicBezTo>
                                <a:cubicBezTo>
                                  <a:pt x="142700" y="85592"/>
                                  <a:pt x="158892" y="77020"/>
                                  <a:pt x="178895" y="74162"/>
                                </a:cubicBezTo>
                                <a:cubicBezTo>
                                  <a:pt x="188420" y="72257"/>
                                  <a:pt x="199850" y="72257"/>
                                  <a:pt x="211280" y="74162"/>
                                </a:cubicBezTo>
                                <a:lnTo>
                                  <a:pt x="215090" y="75115"/>
                                </a:lnTo>
                                <a:lnTo>
                                  <a:pt x="219852" y="76067"/>
                                </a:lnTo>
                                <a:cubicBezTo>
                                  <a:pt x="223662" y="77020"/>
                                  <a:pt x="226520" y="77972"/>
                                  <a:pt x="229377" y="77972"/>
                                </a:cubicBezTo>
                                <a:cubicBezTo>
                                  <a:pt x="232235" y="78925"/>
                                  <a:pt x="236045" y="79878"/>
                                  <a:pt x="238902" y="80830"/>
                                </a:cubicBezTo>
                                <a:cubicBezTo>
                                  <a:pt x="241760" y="81782"/>
                                  <a:pt x="245570" y="82735"/>
                                  <a:pt x="248427" y="83687"/>
                                </a:cubicBezTo>
                                <a:cubicBezTo>
                                  <a:pt x="260810" y="87497"/>
                                  <a:pt x="273192" y="93212"/>
                                  <a:pt x="285575" y="98928"/>
                                </a:cubicBezTo>
                                <a:cubicBezTo>
                                  <a:pt x="297957" y="104642"/>
                                  <a:pt x="309387" y="111310"/>
                                  <a:pt x="320817" y="117978"/>
                                </a:cubicBezTo>
                                <a:cubicBezTo>
                                  <a:pt x="343677" y="131312"/>
                                  <a:pt x="364632" y="144647"/>
                                  <a:pt x="382730" y="156078"/>
                                </a:cubicBezTo>
                                <a:cubicBezTo>
                                  <a:pt x="392255" y="161792"/>
                                  <a:pt x="400827" y="166555"/>
                                  <a:pt x="408447" y="170365"/>
                                </a:cubicBezTo>
                                <a:cubicBezTo>
                                  <a:pt x="416067" y="174175"/>
                                  <a:pt x="422735" y="177985"/>
                                  <a:pt x="428450" y="180842"/>
                                </a:cubicBezTo>
                                <a:cubicBezTo>
                                  <a:pt x="434165" y="183700"/>
                                  <a:pt x="438927" y="185605"/>
                                  <a:pt x="441785" y="186557"/>
                                </a:cubicBezTo>
                                <a:cubicBezTo>
                                  <a:pt x="444642" y="187510"/>
                                  <a:pt x="446547" y="188462"/>
                                  <a:pt x="446547" y="188462"/>
                                </a:cubicBezTo>
                                <a:cubicBezTo>
                                  <a:pt x="446547" y="188462"/>
                                  <a:pt x="444642" y="187510"/>
                                  <a:pt x="441785" y="185605"/>
                                </a:cubicBezTo>
                                <a:cubicBezTo>
                                  <a:pt x="438927" y="183700"/>
                                  <a:pt x="435117" y="180842"/>
                                  <a:pt x="430355" y="177032"/>
                                </a:cubicBezTo>
                                <a:cubicBezTo>
                                  <a:pt x="425592" y="173222"/>
                                  <a:pt x="419877" y="168460"/>
                                  <a:pt x="413210" y="162745"/>
                                </a:cubicBezTo>
                                <a:cubicBezTo>
                                  <a:pt x="406542" y="157030"/>
                                  <a:pt x="399875" y="150362"/>
                                  <a:pt x="391302" y="143695"/>
                                </a:cubicBezTo>
                                <a:cubicBezTo>
                                  <a:pt x="376062" y="129407"/>
                                  <a:pt x="357965" y="111310"/>
                                  <a:pt x="337962" y="93212"/>
                                </a:cubicBezTo>
                                <a:cubicBezTo>
                                  <a:pt x="327485" y="83687"/>
                                  <a:pt x="317007" y="75115"/>
                                  <a:pt x="305577" y="65590"/>
                                </a:cubicBezTo>
                                <a:cubicBezTo>
                                  <a:pt x="294147" y="57017"/>
                                  <a:pt x="281765" y="48445"/>
                                  <a:pt x="268430" y="39872"/>
                                </a:cubicBezTo>
                                <a:cubicBezTo>
                                  <a:pt x="264620" y="37967"/>
                                  <a:pt x="261762" y="36062"/>
                                  <a:pt x="257952" y="34157"/>
                                </a:cubicBezTo>
                                <a:cubicBezTo>
                                  <a:pt x="255095" y="32253"/>
                                  <a:pt x="252237" y="30347"/>
                                  <a:pt x="248427" y="2844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4" name="Freeform: Shape 1954"/>
                        <wps:cNvSpPr/>
                        <wps:spPr>
                          <a:xfrm>
                            <a:off x="3002653" y="757568"/>
                            <a:ext cx="419100" cy="542925"/>
                          </a:xfrm>
                          <a:custGeom>
                            <a:avLst/>
                            <a:gdLst>
                              <a:gd name="connsiteX0" fmla="*/ 404917 w 419100"/>
                              <a:gd name="connsiteY0" fmla="*/ 540139 h 542925"/>
                              <a:gd name="connsiteX1" fmla="*/ 394439 w 419100"/>
                              <a:gd name="connsiteY1" fmla="*/ 539186 h 542925"/>
                              <a:gd name="connsiteX2" fmla="*/ 387771 w 419100"/>
                              <a:gd name="connsiteY2" fmla="*/ 538234 h 542925"/>
                              <a:gd name="connsiteX3" fmla="*/ 381104 w 419100"/>
                              <a:gd name="connsiteY3" fmla="*/ 537281 h 542925"/>
                              <a:gd name="connsiteX4" fmla="*/ 373484 w 419100"/>
                              <a:gd name="connsiteY4" fmla="*/ 536329 h 542925"/>
                              <a:gd name="connsiteX5" fmla="*/ 365864 w 419100"/>
                              <a:gd name="connsiteY5" fmla="*/ 535376 h 542925"/>
                              <a:gd name="connsiteX6" fmla="*/ 329669 w 419100"/>
                              <a:gd name="connsiteY6" fmla="*/ 527756 h 542925"/>
                              <a:gd name="connsiteX7" fmla="*/ 289664 w 419100"/>
                              <a:gd name="connsiteY7" fmla="*/ 513469 h 542925"/>
                              <a:gd name="connsiteX8" fmla="*/ 248707 w 419100"/>
                              <a:gd name="connsiteY8" fmla="*/ 491561 h 542925"/>
                              <a:gd name="connsiteX9" fmla="*/ 210607 w 419100"/>
                              <a:gd name="connsiteY9" fmla="*/ 460129 h 542925"/>
                              <a:gd name="connsiteX10" fmla="*/ 178221 w 419100"/>
                              <a:gd name="connsiteY10" fmla="*/ 422029 h 542925"/>
                              <a:gd name="connsiteX11" fmla="*/ 152504 w 419100"/>
                              <a:gd name="connsiteY11" fmla="*/ 379166 h 542925"/>
                              <a:gd name="connsiteX12" fmla="*/ 133454 w 419100"/>
                              <a:gd name="connsiteY12" fmla="*/ 334398 h 542925"/>
                              <a:gd name="connsiteX13" fmla="*/ 120119 w 419100"/>
                              <a:gd name="connsiteY13" fmla="*/ 290584 h 542925"/>
                              <a:gd name="connsiteX14" fmla="*/ 113451 w 419100"/>
                              <a:gd name="connsiteY14" fmla="*/ 262009 h 542925"/>
                              <a:gd name="connsiteX15" fmla="*/ 202034 w 419100"/>
                              <a:gd name="connsiteY15" fmla="*/ 98179 h 542925"/>
                              <a:gd name="connsiteX16" fmla="*/ 57254 w 419100"/>
                              <a:gd name="connsiteY16" fmla="*/ 25789 h 542925"/>
                              <a:gd name="connsiteX17" fmla="*/ 8676 w 419100"/>
                              <a:gd name="connsiteY17" fmla="*/ 174379 h 542925"/>
                              <a:gd name="connsiteX18" fmla="*/ 10582 w 419100"/>
                              <a:gd name="connsiteY18" fmla="*/ 190571 h 542925"/>
                              <a:gd name="connsiteX19" fmla="*/ 12486 w 419100"/>
                              <a:gd name="connsiteY19" fmla="*/ 202001 h 542925"/>
                              <a:gd name="connsiteX20" fmla="*/ 31536 w 419100"/>
                              <a:gd name="connsiteY20" fmla="*/ 270581 h 542925"/>
                              <a:gd name="connsiteX21" fmla="*/ 48682 w 419100"/>
                              <a:gd name="connsiteY21" fmla="*/ 314396 h 542925"/>
                              <a:gd name="connsiteX22" fmla="*/ 72494 w 419100"/>
                              <a:gd name="connsiteY22" fmla="*/ 361069 h 542925"/>
                              <a:gd name="connsiteX23" fmla="*/ 102974 w 419100"/>
                              <a:gd name="connsiteY23" fmla="*/ 408694 h 542925"/>
                              <a:gd name="connsiteX24" fmla="*/ 141074 w 419100"/>
                              <a:gd name="connsiteY24" fmla="*/ 452509 h 542925"/>
                              <a:gd name="connsiteX25" fmla="*/ 185842 w 419100"/>
                              <a:gd name="connsiteY25" fmla="*/ 489656 h 542925"/>
                              <a:gd name="connsiteX26" fmla="*/ 234419 w 419100"/>
                              <a:gd name="connsiteY26" fmla="*/ 517279 h 542925"/>
                              <a:gd name="connsiteX27" fmla="*/ 282996 w 419100"/>
                              <a:gd name="connsiteY27" fmla="*/ 534423 h 542925"/>
                              <a:gd name="connsiteX28" fmla="*/ 327764 w 419100"/>
                              <a:gd name="connsiteY28" fmla="*/ 542044 h 542925"/>
                              <a:gd name="connsiteX29" fmla="*/ 365864 w 419100"/>
                              <a:gd name="connsiteY29" fmla="*/ 543948 h 542925"/>
                              <a:gd name="connsiteX30" fmla="*/ 374436 w 419100"/>
                              <a:gd name="connsiteY30" fmla="*/ 543948 h 542925"/>
                              <a:gd name="connsiteX31" fmla="*/ 382057 w 419100"/>
                              <a:gd name="connsiteY31" fmla="*/ 543948 h 542925"/>
                              <a:gd name="connsiteX32" fmla="*/ 388724 w 419100"/>
                              <a:gd name="connsiteY32" fmla="*/ 543948 h 542925"/>
                              <a:gd name="connsiteX33" fmla="*/ 395392 w 419100"/>
                              <a:gd name="connsiteY33" fmla="*/ 542996 h 542925"/>
                              <a:gd name="connsiteX34" fmla="*/ 405869 w 419100"/>
                              <a:gd name="connsiteY34" fmla="*/ 542044 h 542925"/>
                              <a:gd name="connsiteX35" fmla="*/ 413489 w 419100"/>
                              <a:gd name="connsiteY35" fmla="*/ 541091 h 542925"/>
                              <a:gd name="connsiteX36" fmla="*/ 420157 w 419100"/>
                              <a:gd name="connsiteY36" fmla="*/ 540139 h 542925"/>
                              <a:gd name="connsiteX37" fmla="*/ 413489 w 419100"/>
                              <a:gd name="connsiteY37" fmla="*/ 540139 h 542925"/>
                              <a:gd name="connsiteX38" fmla="*/ 404917 w 419100"/>
                              <a:gd name="connsiteY38" fmla="*/ 540139 h 542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419100" h="542925">
                                <a:moveTo>
                                  <a:pt x="404917" y="540139"/>
                                </a:moveTo>
                                <a:cubicBezTo>
                                  <a:pt x="402059" y="540139"/>
                                  <a:pt x="398249" y="539186"/>
                                  <a:pt x="394439" y="539186"/>
                                </a:cubicBezTo>
                                <a:cubicBezTo>
                                  <a:pt x="392534" y="539186"/>
                                  <a:pt x="390629" y="539186"/>
                                  <a:pt x="387771" y="538234"/>
                                </a:cubicBezTo>
                                <a:cubicBezTo>
                                  <a:pt x="385867" y="538234"/>
                                  <a:pt x="383009" y="537281"/>
                                  <a:pt x="381104" y="537281"/>
                                </a:cubicBezTo>
                                <a:cubicBezTo>
                                  <a:pt x="379199" y="537281"/>
                                  <a:pt x="376342" y="536329"/>
                                  <a:pt x="373484" y="536329"/>
                                </a:cubicBezTo>
                                <a:cubicBezTo>
                                  <a:pt x="370626" y="536329"/>
                                  <a:pt x="368721" y="535376"/>
                                  <a:pt x="365864" y="535376"/>
                                </a:cubicBezTo>
                                <a:cubicBezTo>
                                  <a:pt x="355386" y="533471"/>
                                  <a:pt x="343004" y="531566"/>
                                  <a:pt x="329669" y="527756"/>
                                </a:cubicBezTo>
                                <a:cubicBezTo>
                                  <a:pt x="316334" y="523946"/>
                                  <a:pt x="302999" y="519184"/>
                                  <a:pt x="289664" y="513469"/>
                                </a:cubicBezTo>
                                <a:cubicBezTo>
                                  <a:pt x="276329" y="507754"/>
                                  <a:pt x="262042" y="500134"/>
                                  <a:pt x="248707" y="491561"/>
                                </a:cubicBezTo>
                                <a:cubicBezTo>
                                  <a:pt x="235371" y="482989"/>
                                  <a:pt x="222036" y="472511"/>
                                  <a:pt x="210607" y="460129"/>
                                </a:cubicBezTo>
                                <a:cubicBezTo>
                                  <a:pt x="198224" y="448698"/>
                                  <a:pt x="187746" y="435364"/>
                                  <a:pt x="178221" y="422029"/>
                                </a:cubicBezTo>
                                <a:cubicBezTo>
                                  <a:pt x="168696" y="408694"/>
                                  <a:pt x="160124" y="393454"/>
                                  <a:pt x="152504" y="379166"/>
                                </a:cubicBezTo>
                                <a:cubicBezTo>
                                  <a:pt x="144884" y="363926"/>
                                  <a:pt x="139169" y="349639"/>
                                  <a:pt x="133454" y="334398"/>
                                </a:cubicBezTo>
                                <a:cubicBezTo>
                                  <a:pt x="127739" y="319159"/>
                                  <a:pt x="123929" y="304871"/>
                                  <a:pt x="120119" y="290584"/>
                                </a:cubicBezTo>
                                <a:cubicBezTo>
                                  <a:pt x="117261" y="281059"/>
                                  <a:pt x="115357" y="270581"/>
                                  <a:pt x="113451" y="262009"/>
                                </a:cubicBezTo>
                                <a:cubicBezTo>
                                  <a:pt x="94401" y="141041"/>
                                  <a:pt x="194414" y="164854"/>
                                  <a:pt x="202034" y="98179"/>
                                </a:cubicBezTo>
                                <a:cubicBezTo>
                                  <a:pt x="210607" y="19121"/>
                                  <a:pt x="119167" y="-18027"/>
                                  <a:pt x="57254" y="25789"/>
                                </a:cubicBezTo>
                                <a:cubicBezTo>
                                  <a:pt x="7724" y="61031"/>
                                  <a:pt x="3914" y="130564"/>
                                  <a:pt x="8676" y="174379"/>
                                </a:cubicBezTo>
                                <a:cubicBezTo>
                                  <a:pt x="8676" y="174379"/>
                                  <a:pt x="10582" y="187714"/>
                                  <a:pt x="10582" y="190571"/>
                                </a:cubicBezTo>
                                <a:cubicBezTo>
                                  <a:pt x="11534" y="195334"/>
                                  <a:pt x="12486" y="199144"/>
                                  <a:pt x="12486" y="202001"/>
                                </a:cubicBezTo>
                                <a:cubicBezTo>
                                  <a:pt x="16296" y="219146"/>
                                  <a:pt x="22011" y="242959"/>
                                  <a:pt x="31536" y="270581"/>
                                </a:cubicBezTo>
                                <a:cubicBezTo>
                                  <a:pt x="36299" y="284869"/>
                                  <a:pt x="42014" y="299156"/>
                                  <a:pt x="48682" y="314396"/>
                                </a:cubicBezTo>
                                <a:cubicBezTo>
                                  <a:pt x="55349" y="329636"/>
                                  <a:pt x="62969" y="345829"/>
                                  <a:pt x="72494" y="361069"/>
                                </a:cubicBezTo>
                                <a:cubicBezTo>
                                  <a:pt x="81067" y="377261"/>
                                  <a:pt x="91544" y="393454"/>
                                  <a:pt x="102974" y="408694"/>
                                </a:cubicBezTo>
                                <a:cubicBezTo>
                                  <a:pt x="114404" y="423934"/>
                                  <a:pt x="126786" y="439173"/>
                                  <a:pt x="141074" y="452509"/>
                                </a:cubicBezTo>
                                <a:cubicBezTo>
                                  <a:pt x="154409" y="466796"/>
                                  <a:pt x="169649" y="479179"/>
                                  <a:pt x="185842" y="489656"/>
                                </a:cubicBezTo>
                                <a:cubicBezTo>
                                  <a:pt x="201082" y="500134"/>
                                  <a:pt x="218226" y="509659"/>
                                  <a:pt x="234419" y="517279"/>
                                </a:cubicBezTo>
                                <a:cubicBezTo>
                                  <a:pt x="250611" y="524898"/>
                                  <a:pt x="266804" y="529661"/>
                                  <a:pt x="282996" y="534423"/>
                                </a:cubicBezTo>
                                <a:cubicBezTo>
                                  <a:pt x="299189" y="538234"/>
                                  <a:pt x="313476" y="541091"/>
                                  <a:pt x="327764" y="542044"/>
                                </a:cubicBezTo>
                                <a:cubicBezTo>
                                  <a:pt x="342051" y="542996"/>
                                  <a:pt x="354434" y="543948"/>
                                  <a:pt x="365864" y="543948"/>
                                </a:cubicBezTo>
                                <a:cubicBezTo>
                                  <a:pt x="368721" y="543948"/>
                                  <a:pt x="371579" y="543948"/>
                                  <a:pt x="374436" y="543948"/>
                                </a:cubicBezTo>
                                <a:cubicBezTo>
                                  <a:pt x="377294" y="543948"/>
                                  <a:pt x="379199" y="543948"/>
                                  <a:pt x="382057" y="543948"/>
                                </a:cubicBezTo>
                                <a:cubicBezTo>
                                  <a:pt x="384914" y="543948"/>
                                  <a:pt x="386819" y="543948"/>
                                  <a:pt x="388724" y="543948"/>
                                </a:cubicBezTo>
                                <a:cubicBezTo>
                                  <a:pt x="390629" y="543948"/>
                                  <a:pt x="393486" y="543948"/>
                                  <a:pt x="395392" y="542996"/>
                                </a:cubicBezTo>
                                <a:cubicBezTo>
                                  <a:pt x="399201" y="542996"/>
                                  <a:pt x="403011" y="542044"/>
                                  <a:pt x="405869" y="542044"/>
                                </a:cubicBezTo>
                                <a:cubicBezTo>
                                  <a:pt x="408726" y="542044"/>
                                  <a:pt x="411584" y="541091"/>
                                  <a:pt x="413489" y="541091"/>
                                </a:cubicBezTo>
                                <a:cubicBezTo>
                                  <a:pt x="417299" y="540139"/>
                                  <a:pt x="420157" y="540139"/>
                                  <a:pt x="420157" y="540139"/>
                                </a:cubicBezTo>
                                <a:cubicBezTo>
                                  <a:pt x="420157" y="540139"/>
                                  <a:pt x="418251" y="540139"/>
                                  <a:pt x="413489" y="540139"/>
                                </a:cubicBezTo>
                                <a:cubicBezTo>
                                  <a:pt x="410632" y="541091"/>
                                  <a:pt x="407774" y="541091"/>
                                  <a:pt x="404917" y="5401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5" name="Freeform: Shape 1955"/>
                        <wps:cNvSpPr/>
                        <wps:spPr>
                          <a:xfrm>
                            <a:off x="2504965" y="1150545"/>
                            <a:ext cx="247650" cy="104775"/>
                          </a:xfrm>
                          <a:custGeom>
                            <a:avLst/>
                            <a:gdLst>
                              <a:gd name="connsiteX0" fmla="*/ 230139 w 247650"/>
                              <a:gd name="connsiteY0" fmla="*/ 51911 h 104775"/>
                              <a:gd name="connsiteX1" fmla="*/ 225377 w 247650"/>
                              <a:gd name="connsiteY1" fmla="*/ 47149 h 104775"/>
                              <a:gd name="connsiteX2" fmla="*/ 219661 w 247650"/>
                              <a:gd name="connsiteY2" fmla="*/ 42386 h 104775"/>
                              <a:gd name="connsiteX3" fmla="*/ 216804 w 247650"/>
                              <a:gd name="connsiteY3" fmla="*/ 39529 h 104775"/>
                              <a:gd name="connsiteX4" fmla="*/ 212994 w 247650"/>
                              <a:gd name="connsiteY4" fmla="*/ 36671 h 104775"/>
                              <a:gd name="connsiteX5" fmla="*/ 205374 w 247650"/>
                              <a:gd name="connsiteY5" fmla="*/ 30956 h 104775"/>
                              <a:gd name="connsiteX6" fmla="*/ 196802 w 247650"/>
                              <a:gd name="connsiteY6" fmla="*/ 26194 h 104775"/>
                              <a:gd name="connsiteX7" fmla="*/ 188229 w 247650"/>
                              <a:gd name="connsiteY7" fmla="*/ 21431 h 104775"/>
                              <a:gd name="connsiteX8" fmla="*/ 178704 w 247650"/>
                              <a:gd name="connsiteY8" fmla="*/ 16669 h 104775"/>
                              <a:gd name="connsiteX9" fmla="*/ 168227 w 247650"/>
                              <a:gd name="connsiteY9" fmla="*/ 12859 h 104775"/>
                              <a:gd name="connsiteX10" fmla="*/ 146319 w 247650"/>
                              <a:gd name="connsiteY10" fmla="*/ 8096 h 104775"/>
                              <a:gd name="connsiteX11" fmla="*/ 123459 w 247650"/>
                              <a:gd name="connsiteY11" fmla="*/ 7144 h 104775"/>
                              <a:gd name="connsiteX12" fmla="*/ 100599 w 247650"/>
                              <a:gd name="connsiteY12" fmla="*/ 10001 h 104775"/>
                              <a:gd name="connsiteX13" fmla="*/ 79644 w 247650"/>
                              <a:gd name="connsiteY13" fmla="*/ 15716 h 104775"/>
                              <a:gd name="connsiteX14" fmla="*/ 61546 w 247650"/>
                              <a:gd name="connsiteY14" fmla="*/ 23336 h 104775"/>
                              <a:gd name="connsiteX15" fmla="*/ 47259 w 247650"/>
                              <a:gd name="connsiteY15" fmla="*/ 30956 h 104775"/>
                              <a:gd name="connsiteX16" fmla="*/ 36782 w 247650"/>
                              <a:gd name="connsiteY16" fmla="*/ 37624 h 104775"/>
                              <a:gd name="connsiteX17" fmla="*/ 30114 w 247650"/>
                              <a:gd name="connsiteY17" fmla="*/ 43339 h 104775"/>
                              <a:gd name="connsiteX18" fmla="*/ 29161 w 247650"/>
                              <a:gd name="connsiteY18" fmla="*/ 44291 h 104775"/>
                              <a:gd name="connsiteX19" fmla="*/ 28209 w 247650"/>
                              <a:gd name="connsiteY19" fmla="*/ 45244 h 104775"/>
                              <a:gd name="connsiteX20" fmla="*/ 27257 w 247650"/>
                              <a:gd name="connsiteY20" fmla="*/ 46196 h 104775"/>
                              <a:gd name="connsiteX21" fmla="*/ 12969 w 247650"/>
                              <a:gd name="connsiteY21" fmla="*/ 96679 h 104775"/>
                              <a:gd name="connsiteX22" fmla="*/ 62499 w 247650"/>
                              <a:gd name="connsiteY22" fmla="*/ 79534 h 104775"/>
                              <a:gd name="connsiteX23" fmla="*/ 64404 w 247650"/>
                              <a:gd name="connsiteY23" fmla="*/ 77629 h 104775"/>
                              <a:gd name="connsiteX24" fmla="*/ 67261 w 247650"/>
                              <a:gd name="connsiteY24" fmla="*/ 73819 h 104775"/>
                              <a:gd name="connsiteX25" fmla="*/ 73929 w 247650"/>
                              <a:gd name="connsiteY25" fmla="*/ 67151 h 104775"/>
                              <a:gd name="connsiteX26" fmla="*/ 83454 w 247650"/>
                              <a:gd name="connsiteY26" fmla="*/ 58579 h 104775"/>
                              <a:gd name="connsiteX27" fmla="*/ 110124 w 247650"/>
                              <a:gd name="connsiteY27" fmla="*/ 42386 h 104775"/>
                              <a:gd name="connsiteX28" fmla="*/ 127269 w 247650"/>
                              <a:gd name="connsiteY28" fmla="*/ 36671 h 104775"/>
                              <a:gd name="connsiteX29" fmla="*/ 145367 w 247650"/>
                              <a:gd name="connsiteY29" fmla="*/ 33814 h 104775"/>
                              <a:gd name="connsiteX30" fmla="*/ 164417 w 247650"/>
                              <a:gd name="connsiteY30" fmla="*/ 33814 h 104775"/>
                              <a:gd name="connsiteX31" fmla="*/ 173942 w 247650"/>
                              <a:gd name="connsiteY31" fmla="*/ 34766 h 104775"/>
                              <a:gd name="connsiteX32" fmla="*/ 183467 w 247650"/>
                              <a:gd name="connsiteY32" fmla="*/ 36671 h 104775"/>
                              <a:gd name="connsiteX33" fmla="*/ 192039 w 247650"/>
                              <a:gd name="connsiteY33" fmla="*/ 39529 h 104775"/>
                              <a:gd name="connsiteX34" fmla="*/ 200611 w 247650"/>
                              <a:gd name="connsiteY34" fmla="*/ 42386 h 104775"/>
                              <a:gd name="connsiteX35" fmla="*/ 208232 w 247650"/>
                              <a:gd name="connsiteY35" fmla="*/ 46196 h 104775"/>
                              <a:gd name="connsiteX36" fmla="*/ 212042 w 247650"/>
                              <a:gd name="connsiteY36" fmla="*/ 48101 h 104775"/>
                              <a:gd name="connsiteX37" fmla="*/ 215852 w 247650"/>
                              <a:gd name="connsiteY37" fmla="*/ 50006 h 104775"/>
                              <a:gd name="connsiteX38" fmla="*/ 222519 w 247650"/>
                              <a:gd name="connsiteY38" fmla="*/ 53816 h 104775"/>
                              <a:gd name="connsiteX39" fmla="*/ 228234 w 247650"/>
                              <a:gd name="connsiteY39" fmla="*/ 57626 h 104775"/>
                              <a:gd name="connsiteX40" fmla="*/ 237759 w 247650"/>
                              <a:gd name="connsiteY40" fmla="*/ 63341 h 104775"/>
                              <a:gd name="connsiteX41" fmla="*/ 245379 w 247650"/>
                              <a:gd name="connsiteY41" fmla="*/ 69056 h 104775"/>
                              <a:gd name="connsiteX42" fmla="*/ 238711 w 247650"/>
                              <a:gd name="connsiteY42" fmla="*/ 62389 h 104775"/>
                              <a:gd name="connsiteX43" fmla="*/ 230139 w 247650"/>
                              <a:gd name="connsiteY43" fmla="*/ 51911 h 1047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47650" h="104775">
                                <a:moveTo>
                                  <a:pt x="230139" y="51911"/>
                                </a:moveTo>
                                <a:cubicBezTo>
                                  <a:pt x="228234" y="50006"/>
                                  <a:pt x="227282" y="49054"/>
                                  <a:pt x="225377" y="47149"/>
                                </a:cubicBezTo>
                                <a:cubicBezTo>
                                  <a:pt x="223471" y="45244"/>
                                  <a:pt x="221567" y="44291"/>
                                  <a:pt x="219661" y="42386"/>
                                </a:cubicBezTo>
                                <a:cubicBezTo>
                                  <a:pt x="218709" y="41434"/>
                                  <a:pt x="217757" y="40481"/>
                                  <a:pt x="216804" y="39529"/>
                                </a:cubicBezTo>
                                <a:cubicBezTo>
                                  <a:pt x="215852" y="38576"/>
                                  <a:pt x="214899" y="37624"/>
                                  <a:pt x="212994" y="36671"/>
                                </a:cubicBezTo>
                                <a:cubicBezTo>
                                  <a:pt x="211089" y="34766"/>
                                  <a:pt x="208232" y="32861"/>
                                  <a:pt x="205374" y="30956"/>
                                </a:cubicBezTo>
                                <a:cubicBezTo>
                                  <a:pt x="202517" y="29051"/>
                                  <a:pt x="199659" y="27146"/>
                                  <a:pt x="196802" y="26194"/>
                                </a:cubicBezTo>
                                <a:cubicBezTo>
                                  <a:pt x="193944" y="24289"/>
                                  <a:pt x="191086" y="23336"/>
                                  <a:pt x="188229" y="21431"/>
                                </a:cubicBezTo>
                                <a:cubicBezTo>
                                  <a:pt x="185371" y="19526"/>
                                  <a:pt x="181561" y="18574"/>
                                  <a:pt x="178704" y="16669"/>
                                </a:cubicBezTo>
                                <a:cubicBezTo>
                                  <a:pt x="174894" y="15716"/>
                                  <a:pt x="172036" y="13811"/>
                                  <a:pt x="168227" y="12859"/>
                                </a:cubicBezTo>
                                <a:cubicBezTo>
                                  <a:pt x="161559" y="10954"/>
                                  <a:pt x="153939" y="9049"/>
                                  <a:pt x="146319" y="8096"/>
                                </a:cubicBezTo>
                                <a:cubicBezTo>
                                  <a:pt x="138699" y="7144"/>
                                  <a:pt x="131079" y="7144"/>
                                  <a:pt x="123459" y="7144"/>
                                </a:cubicBezTo>
                                <a:cubicBezTo>
                                  <a:pt x="115839" y="7144"/>
                                  <a:pt x="108219" y="8096"/>
                                  <a:pt x="100599" y="10001"/>
                                </a:cubicBezTo>
                                <a:cubicBezTo>
                                  <a:pt x="92979" y="11906"/>
                                  <a:pt x="86311" y="13811"/>
                                  <a:pt x="79644" y="15716"/>
                                </a:cubicBezTo>
                                <a:cubicBezTo>
                                  <a:pt x="72976" y="17621"/>
                                  <a:pt x="67261" y="20479"/>
                                  <a:pt x="61546" y="23336"/>
                                </a:cubicBezTo>
                                <a:cubicBezTo>
                                  <a:pt x="55832" y="26194"/>
                                  <a:pt x="51069" y="29051"/>
                                  <a:pt x="47259" y="30956"/>
                                </a:cubicBezTo>
                                <a:cubicBezTo>
                                  <a:pt x="43449" y="33814"/>
                                  <a:pt x="39639" y="35719"/>
                                  <a:pt x="36782" y="37624"/>
                                </a:cubicBezTo>
                                <a:cubicBezTo>
                                  <a:pt x="33924" y="39529"/>
                                  <a:pt x="32019" y="41434"/>
                                  <a:pt x="30114" y="43339"/>
                                </a:cubicBezTo>
                                <a:cubicBezTo>
                                  <a:pt x="30114" y="43339"/>
                                  <a:pt x="29161" y="44291"/>
                                  <a:pt x="29161" y="44291"/>
                                </a:cubicBezTo>
                                <a:cubicBezTo>
                                  <a:pt x="29161" y="44291"/>
                                  <a:pt x="28209" y="45244"/>
                                  <a:pt x="28209" y="45244"/>
                                </a:cubicBezTo>
                                <a:cubicBezTo>
                                  <a:pt x="28209" y="45244"/>
                                  <a:pt x="27257" y="46196"/>
                                  <a:pt x="27257" y="46196"/>
                                </a:cubicBezTo>
                                <a:cubicBezTo>
                                  <a:pt x="9159" y="59531"/>
                                  <a:pt x="586" y="86201"/>
                                  <a:pt x="12969" y="96679"/>
                                </a:cubicBezTo>
                                <a:cubicBezTo>
                                  <a:pt x="27257" y="109061"/>
                                  <a:pt x="47259" y="97631"/>
                                  <a:pt x="62499" y="79534"/>
                                </a:cubicBezTo>
                                <a:cubicBezTo>
                                  <a:pt x="63451" y="78581"/>
                                  <a:pt x="63451" y="77629"/>
                                  <a:pt x="64404" y="77629"/>
                                </a:cubicBezTo>
                                <a:cubicBezTo>
                                  <a:pt x="65357" y="76676"/>
                                  <a:pt x="66309" y="75724"/>
                                  <a:pt x="67261" y="73819"/>
                                </a:cubicBezTo>
                                <a:cubicBezTo>
                                  <a:pt x="69167" y="71914"/>
                                  <a:pt x="71071" y="70009"/>
                                  <a:pt x="73929" y="67151"/>
                                </a:cubicBezTo>
                                <a:cubicBezTo>
                                  <a:pt x="76786" y="64294"/>
                                  <a:pt x="79644" y="61436"/>
                                  <a:pt x="83454" y="58579"/>
                                </a:cubicBezTo>
                                <a:cubicBezTo>
                                  <a:pt x="90121" y="52864"/>
                                  <a:pt x="99646" y="47149"/>
                                  <a:pt x="110124" y="42386"/>
                                </a:cubicBezTo>
                                <a:cubicBezTo>
                                  <a:pt x="114886" y="39529"/>
                                  <a:pt x="120601" y="38576"/>
                                  <a:pt x="127269" y="36671"/>
                                </a:cubicBezTo>
                                <a:cubicBezTo>
                                  <a:pt x="132984" y="35719"/>
                                  <a:pt x="139652" y="33814"/>
                                  <a:pt x="145367" y="33814"/>
                                </a:cubicBezTo>
                                <a:cubicBezTo>
                                  <a:pt x="152034" y="32861"/>
                                  <a:pt x="157749" y="33814"/>
                                  <a:pt x="164417" y="33814"/>
                                </a:cubicBezTo>
                                <a:cubicBezTo>
                                  <a:pt x="167274" y="33814"/>
                                  <a:pt x="171084" y="34766"/>
                                  <a:pt x="173942" y="34766"/>
                                </a:cubicBezTo>
                                <a:cubicBezTo>
                                  <a:pt x="176799" y="35719"/>
                                  <a:pt x="179657" y="35719"/>
                                  <a:pt x="183467" y="36671"/>
                                </a:cubicBezTo>
                                <a:cubicBezTo>
                                  <a:pt x="186324" y="37624"/>
                                  <a:pt x="189182" y="38576"/>
                                  <a:pt x="192039" y="39529"/>
                                </a:cubicBezTo>
                                <a:cubicBezTo>
                                  <a:pt x="194896" y="40481"/>
                                  <a:pt x="197754" y="41434"/>
                                  <a:pt x="200611" y="42386"/>
                                </a:cubicBezTo>
                                <a:cubicBezTo>
                                  <a:pt x="203469" y="43339"/>
                                  <a:pt x="206327" y="44291"/>
                                  <a:pt x="208232" y="46196"/>
                                </a:cubicBezTo>
                                <a:cubicBezTo>
                                  <a:pt x="209184" y="47149"/>
                                  <a:pt x="211089" y="47149"/>
                                  <a:pt x="212042" y="48101"/>
                                </a:cubicBezTo>
                                <a:cubicBezTo>
                                  <a:pt x="212994" y="49054"/>
                                  <a:pt x="213946" y="49054"/>
                                  <a:pt x="215852" y="50006"/>
                                </a:cubicBezTo>
                                <a:cubicBezTo>
                                  <a:pt x="217757" y="50959"/>
                                  <a:pt x="220614" y="51911"/>
                                  <a:pt x="222519" y="53816"/>
                                </a:cubicBezTo>
                                <a:cubicBezTo>
                                  <a:pt x="224424" y="54769"/>
                                  <a:pt x="226329" y="55721"/>
                                  <a:pt x="228234" y="57626"/>
                                </a:cubicBezTo>
                                <a:cubicBezTo>
                                  <a:pt x="232044" y="59531"/>
                                  <a:pt x="234902" y="61436"/>
                                  <a:pt x="237759" y="63341"/>
                                </a:cubicBezTo>
                                <a:cubicBezTo>
                                  <a:pt x="242521" y="67151"/>
                                  <a:pt x="245379" y="69056"/>
                                  <a:pt x="245379" y="69056"/>
                                </a:cubicBezTo>
                                <a:cubicBezTo>
                                  <a:pt x="245379" y="69056"/>
                                  <a:pt x="242521" y="66199"/>
                                  <a:pt x="238711" y="62389"/>
                                </a:cubicBezTo>
                                <a:cubicBezTo>
                                  <a:pt x="235854" y="57626"/>
                                  <a:pt x="232996" y="54769"/>
                                  <a:pt x="230139" y="519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6" name="Freeform: Shape 1956"/>
                        <wps:cNvSpPr/>
                        <wps:spPr>
                          <a:xfrm>
                            <a:off x="3465860" y="617008"/>
                            <a:ext cx="200025" cy="161925"/>
                          </a:xfrm>
                          <a:custGeom>
                            <a:avLst/>
                            <a:gdLst>
                              <a:gd name="connsiteX0" fmla="*/ 156021 w 200025"/>
                              <a:gd name="connsiteY0" fmla="*/ 157776 h 161925"/>
                              <a:gd name="connsiteX1" fmla="*/ 159831 w 200025"/>
                              <a:gd name="connsiteY1" fmla="*/ 157776 h 161925"/>
                              <a:gd name="connsiteX2" fmla="*/ 167451 w 200025"/>
                              <a:gd name="connsiteY2" fmla="*/ 156824 h 161925"/>
                              <a:gd name="connsiteX3" fmla="*/ 174119 w 200025"/>
                              <a:gd name="connsiteY3" fmla="*/ 155871 h 161925"/>
                              <a:gd name="connsiteX4" fmla="*/ 184596 w 200025"/>
                              <a:gd name="connsiteY4" fmla="*/ 153967 h 161925"/>
                              <a:gd name="connsiteX5" fmla="*/ 193169 w 200025"/>
                              <a:gd name="connsiteY5" fmla="*/ 152062 h 161925"/>
                              <a:gd name="connsiteX6" fmla="*/ 183644 w 200025"/>
                              <a:gd name="connsiteY6" fmla="*/ 152062 h 161925"/>
                              <a:gd name="connsiteX7" fmla="*/ 173166 w 200025"/>
                              <a:gd name="connsiteY7" fmla="*/ 152062 h 161925"/>
                              <a:gd name="connsiteX8" fmla="*/ 166499 w 200025"/>
                              <a:gd name="connsiteY8" fmla="*/ 152062 h 161925"/>
                              <a:gd name="connsiteX9" fmla="*/ 159831 w 200025"/>
                              <a:gd name="connsiteY9" fmla="*/ 151109 h 161925"/>
                              <a:gd name="connsiteX10" fmla="*/ 156021 w 200025"/>
                              <a:gd name="connsiteY10" fmla="*/ 151109 h 161925"/>
                              <a:gd name="connsiteX11" fmla="*/ 152211 w 200025"/>
                              <a:gd name="connsiteY11" fmla="*/ 150156 h 161925"/>
                              <a:gd name="connsiteX12" fmla="*/ 144591 w 200025"/>
                              <a:gd name="connsiteY12" fmla="*/ 148251 h 161925"/>
                              <a:gd name="connsiteX13" fmla="*/ 136019 w 200025"/>
                              <a:gd name="connsiteY13" fmla="*/ 146346 h 161925"/>
                              <a:gd name="connsiteX14" fmla="*/ 127446 w 200025"/>
                              <a:gd name="connsiteY14" fmla="*/ 143489 h 161925"/>
                              <a:gd name="connsiteX15" fmla="*/ 118874 w 200025"/>
                              <a:gd name="connsiteY15" fmla="*/ 140631 h 161925"/>
                              <a:gd name="connsiteX16" fmla="*/ 110301 w 200025"/>
                              <a:gd name="connsiteY16" fmla="*/ 136821 h 161925"/>
                              <a:gd name="connsiteX17" fmla="*/ 95061 w 200025"/>
                              <a:gd name="connsiteY17" fmla="*/ 126344 h 161925"/>
                              <a:gd name="connsiteX18" fmla="*/ 82679 w 200025"/>
                              <a:gd name="connsiteY18" fmla="*/ 113962 h 161925"/>
                              <a:gd name="connsiteX19" fmla="*/ 72201 w 200025"/>
                              <a:gd name="connsiteY19" fmla="*/ 100626 h 161925"/>
                              <a:gd name="connsiteX20" fmla="*/ 59819 w 200025"/>
                              <a:gd name="connsiteY20" fmla="*/ 73956 h 161925"/>
                              <a:gd name="connsiteX21" fmla="*/ 56961 w 200025"/>
                              <a:gd name="connsiteY21" fmla="*/ 62526 h 161925"/>
                              <a:gd name="connsiteX22" fmla="*/ 55056 w 200025"/>
                              <a:gd name="connsiteY22" fmla="*/ 53954 h 161925"/>
                              <a:gd name="connsiteX23" fmla="*/ 55056 w 200025"/>
                              <a:gd name="connsiteY23" fmla="*/ 50144 h 161925"/>
                              <a:gd name="connsiteX24" fmla="*/ 55056 w 200025"/>
                              <a:gd name="connsiteY24" fmla="*/ 47287 h 161925"/>
                              <a:gd name="connsiteX25" fmla="*/ 25529 w 200025"/>
                              <a:gd name="connsiteY25" fmla="*/ 7281 h 161925"/>
                              <a:gd name="connsiteX26" fmla="*/ 10289 w 200025"/>
                              <a:gd name="connsiteY26" fmla="*/ 54906 h 161925"/>
                              <a:gd name="connsiteX27" fmla="*/ 10289 w 200025"/>
                              <a:gd name="connsiteY27" fmla="*/ 55859 h 161925"/>
                              <a:gd name="connsiteX28" fmla="*/ 10289 w 200025"/>
                              <a:gd name="connsiteY28" fmla="*/ 56812 h 161925"/>
                              <a:gd name="connsiteX29" fmla="*/ 10289 w 200025"/>
                              <a:gd name="connsiteY29" fmla="*/ 57764 h 161925"/>
                              <a:gd name="connsiteX30" fmla="*/ 13146 w 200025"/>
                              <a:gd name="connsiteY30" fmla="*/ 65384 h 161925"/>
                              <a:gd name="connsiteX31" fmla="*/ 17909 w 200025"/>
                              <a:gd name="connsiteY31" fmla="*/ 76814 h 161925"/>
                              <a:gd name="connsiteX32" fmla="*/ 25529 w 200025"/>
                              <a:gd name="connsiteY32" fmla="*/ 90149 h 161925"/>
                              <a:gd name="connsiteX33" fmla="*/ 36006 w 200025"/>
                              <a:gd name="connsiteY33" fmla="*/ 105389 h 161925"/>
                              <a:gd name="connsiteX34" fmla="*/ 49341 w 200025"/>
                              <a:gd name="connsiteY34" fmla="*/ 120629 h 161925"/>
                              <a:gd name="connsiteX35" fmla="*/ 65534 w 200025"/>
                              <a:gd name="connsiteY35" fmla="*/ 134917 h 161925"/>
                              <a:gd name="connsiteX36" fmla="*/ 84584 w 200025"/>
                              <a:gd name="connsiteY36" fmla="*/ 146346 h 161925"/>
                              <a:gd name="connsiteX37" fmla="*/ 104586 w 200025"/>
                              <a:gd name="connsiteY37" fmla="*/ 153967 h 161925"/>
                              <a:gd name="connsiteX38" fmla="*/ 115064 w 200025"/>
                              <a:gd name="connsiteY38" fmla="*/ 156824 h 161925"/>
                              <a:gd name="connsiteX39" fmla="*/ 124589 w 200025"/>
                              <a:gd name="connsiteY39" fmla="*/ 158729 h 161925"/>
                              <a:gd name="connsiteX40" fmla="*/ 134114 w 200025"/>
                              <a:gd name="connsiteY40" fmla="*/ 159681 h 161925"/>
                              <a:gd name="connsiteX41" fmla="*/ 143639 w 200025"/>
                              <a:gd name="connsiteY41" fmla="*/ 159681 h 161925"/>
                              <a:gd name="connsiteX42" fmla="*/ 152211 w 200025"/>
                              <a:gd name="connsiteY42" fmla="*/ 159681 h 161925"/>
                              <a:gd name="connsiteX43" fmla="*/ 156021 w 200025"/>
                              <a:gd name="connsiteY43" fmla="*/ 157776 h 161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00025" h="161925">
                                <a:moveTo>
                                  <a:pt x="156021" y="157776"/>
                                </a:moveTo>
                                <a:cubicBezTo>
                                  <a:pt x="156974" y="157776"/>
                                  <a:pt x="158879" y="157776"/>
                                  <a:pt x="159831" y="157776"/>
                                </a:cubicBezTo>
                                <a:cubicBezTo>
                                  <a:pt x="162689" y="157776"/>
                                  <a:pt x="164594" y="156824"/>
                                  <a:pt x="167451" y="156824"/>
                                </a:cubicBezTo>
                                <a:cubicBezTo>
                                  <a:pt x="169356" y="156824"/>
                                  <a:pt x="172214" y="155871"/>
                                  <a:pt x="174119" y="155871"/>
                                </a:cubicBezTo>
                                <a:cubicBezTo>
                                  <a:pt x="177929" y="154919"/>
                                  <a:pt x="181739" y="154919"/>
                                  <a:pt x="184596" y="153967"/>
                                </a:cubicBezTo>
                                <a:cubicBezTo>
                                  <a:pt x="190311" y="153014"/>
                                  <a:pt x="193169" y="152062"/>
                                  <a:pt x="193169" y="152062"/>
                                </a:cubicBezTo>
                                <a:cubicBezTo>
                                  <a:pt x="193169" y="152062"/>
                                  <a:pt x="189359" y="152062"/>
                                  <a:pt x="183644" y="152062"/>
                                </a:cubicBezTo>
                                <a:cubicBezTo>
                                  <a:pt x="180786" y="152062"/>
                                  <a:pt x="176976" y="152062"/>
                                  <a:pt x="173166" y="152062"/>
                                </a:cubicBezTo>
                                <a:cubicBezTo>
                                  <a:pt x="171261" y="152062"/>
                                  <a:pt x="169356" y="152062"/>
                                  <a:pt x="166499" y="152062"/>
                                </a:cubicBezTo>
                                <a:cubicBezTo>
                                  <a:pt x="164594" y="152062"/>
                                  <a:pt x="161736" y="151109"/>
                                  <a:pt x="159831" y="151109"/>
                                </a:cubicBezTo>
                                <a:cubicBezTo>
                                  <a:pt x="158879" y="151109"/>
                                  <a:pt x="156974" y="151109"/>
                                  <a:pt x="156021" y="151109"/>
                                </a:cubicBezTo>
                                <a:cubicBezTo>
                                  <a:pt x="155069" y="151109"/>
                                  <a:pt x="153164" y="151109"/>
                                  <a:pt x="152211" y="150156"/>
                                </a:cubicBezTo>
                                <a:cubicBezTo>
                                  <a:pt x="149354" y="149204"/>
                                  <a:pt x="146496" y="149204"/>
                                  <a:pt x="144591" y="148251"/>
                                </a:cubicBezTo>
                                <a:cubicBezTo>
                                  <a:pt x="141734" y="147299"/>
                                  <a:pt x="138876" y="147299"/>
                                  <a:pt x="136019" y="146346"/>
                                </a:cubicBezTo>
                                <a:cubicBezTo>
                                  <a:pt x="133161" y="145394"/>
                                  <a:pt x="130304" y="144442"/>
                                  <a:pt x="127446" y="143489"/>
                                </a:cubicBezTo>
                                <a:cubicBezTo>
                                  <a:pt x="124589" y="142537"/>
                                  <a:pt x="121731" y="141584"/>
                                  <a:pt x="118874" y="140631"/>
                                </a:cubicBezTo>
                                <a:cubicBezTo>
                                  <a:pt x="116016" y="139679"/>
                                  <a:pt x="113159" y="137774"/>
                                  <a:pt x="110301" y="136821"/>
                                </a:cubicBezTo>
                                <a:cubicBezTo>
                                  <a:pt x="104586" y="133964"/>
                                  <a:pt x="99824" y="130154"/>
                                  <a:pt x="95061" y="126344"/>
                                </a:cubicBezTo>
                                <a:cubicBezTo>
                                  <a:pt x="90299" y="122534"/>
                                  <a:pt x="86489" y="118724"/>
                                  <a:pt x="82679" y="113962"/>
                                </a:cubicBezTo>
                                <a:cubicBezTo>
                                  <a:pt x="78869" y="109199"/>
                                  <a:pt x="75059" y="105389"/>
                                  <a:pt x="72201" y="100626"/>
                                </a:cubicBezTo>
                                <a:cubicBezTo>
                                  <a:pt x="66486" y="91101"/>
                                  <a:pt x="62676" y="81576"/>
                                  <a:pt x="59819" y="73956"/>
                                </a:cubicBezTo>
                                <a:cubicBezTo>
                                  <a:pt x="58866" y="70146"/>
                                  <a:pt x="57914" y="66337"/>
                                  <a:pt x="56961" y="62526"/>
                                </a:cubicBezTo>
                                <a:cubicBezTo>
                                  <a:pt x="56009" y="58717"/>
                                  <a:pt x="56009" y="55859"/>
                                  <a:pt x="55056" y="53954"/>
                                </a:cubicBezTo>
                                <a:cubicBezTo>
                                  <a:pt x="55056" y="52049"/>
                                  <a:pt x="55056" y="51096"/>
                                  <a:pt x="55056" y="50144"/>
                                </a:cubicBezTo>
                                <a:cubicBezTo>
                                  <a:pt x="55056" y="49192"/>
                                  <a:pt x="55056" y="48239"/>
                                  <a:pt x="55056" y="47287"/>
                                </a:cubicBezTo>
                                <a:cubicBezTo>
                                  <a:pt x="53151" y="23474"/>
                                  <a:pt x="43626" y="5376"/>
                                  <a:pt x="25529" y="7281"/>
                                </a:cubicBezTo>
                                <a:cubicBezTo>
                                  <a:pt x="9336" y="9187"/>
                                  <a:pt x="2669" y="34904"/>
                                  <a:pt x="10289" y="54906"/>
                                </a:cubicBezTo>
                                <a:cubicBezTo>
                                  <a:pt x="10289" y="54906"/>
                                  <a:pt x="10289" y="54906"/>
                                  <a:pt x="10289" y="55859"/>
                                </a:cubicBezTo>
                                <a:cubicBezTo>
                                  <a:pt x="10289" y="55859"/>
                                  <a:pt x="10289" y="56812"/>
                                  <a:pt x="10289" y="56812"/>
                                </a:cubicBezTo>
                                <a:cubicBezTo>
                                  <a:pt x="10289" y="56812"/>
                                  <a:pt x="10289" y="57764"/>
                                  <a:pt x="10289" y="57764"/>
                                </a:cubicBezTo>
                                <a:cubicBezTo>
                                  <a:pt x="11241" y="59669"/>
                                  <a:pt x="11241" y="62526"/>
                                  <a:pt x="13146" y="65384"/>
                                </a:cubicBezTo>
                                <a:cubicBezTo>
                                  <a:pt x="14099" y="68242"/>
                                  <a:pt x="16004" y="72051"/>
                                  <a:pt x="17909" y="76814"/>
                                </a:cubicBezTo>
                                <a:cubicBezTo>
                                  <a:pt x="19814" y="80624"/>
                                  <a:pt x="21719" y="85387"/>
                                  <a:pt x="25529" y="90149"/>
                                </a:cubicBezTo>
                                <a:cubicBezTo>
                                  <a:pt x="28386" y="94912"/>
                                  <a:pt x="31244" y="100626"/>
                                  <a:pt x="36006" y="105389"/>
                                </a:cubicBezTo>
                                <a:cubicBezTo>
                                  <a:pt x="39816" y="111104"/>
                                  <a:pt x="44579" y="115867"/>
                                  <a:pt x="49341" y="120629"/>
                                </a:cubicBezTo>
                                <a:cubicBezTo>
                                  <a:pt x="54104" y="125392"/>
                                  <a:pt x="59819" y="130154"/>
                                  <a:pt x="65534" y="134917"/>
                                </a:cubicBezTo>
                                <a:cubicBezTo>
                                  <a:pt x="71249" y="138726"/>
                                  <a:pt x="77916" y="143489"/>
                                  <a:pt x="84584" y="146346"/>
                                </a:cubicBezTo>
                                <a:cubicBezTo>
                                  <a:pt x="91251" y="149204"/>
                                  <a:pt x="97919" y="152062"/>
                                  <a:pt x="104586" y="153967"/>
                                </a:cubicBezTo>
                                <a:cubicBezTo>
                                  <a:pt x="108396" y="154919"/>
                                  <a:pt x="111254" y="155871"/>
                                  <a:pt x="115064" y="156824"/>
                                </a:cubicBezTo>
                                <a:cubicBezTo>
                                  <a:pt x="118874" y="157776"/>
                                  <a:pt x="121731" y="157776"/>
                                  <a:pt x="124589" y="158729"/>
                                </a:cubicBezTo>
                                <a:cubicBezTo>
                                  <a:pt x="127446" y="158729"/>
                                  <a:pt x="131256" y="159681"/>
                                  <a:pt x="134114" y="159681"/>
                                </a:cubicBezTo>
                                <a:cubicBezTo>
                                  <a:pt x="136971" y="159681"/>
                                  <a:pt x="140781" y="159681"/>
                                  <a:pt x="143639" y="159681"/>
                                </a:cubicBezTo>
                                <a:cubicBezTo>
                                  <a:pt x="146496" y="159681"/>
                                  <a:pt x="149354" y="159681"/>
                                  <a:pt x="152211" y="159681"/>
                                </a:cubicBezTo>
                                <a:cubicBezTo>
                                  <a:pt x="154116" y="157776"/>
                                  <a:pt x="155069" y="157776"/>
                                  <a:pt x="156021" y="15777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7" name="Freeform: Shape 1957"/>
                        <wps:cNvSpPr/>
                        <wps:spPr>
                          <a:xfrm>
                            <a:off x="3459330" y="782880"/>
                            <a:ext cx="161925" cy="133350"/>
                          </a:xfrm>
                          <a:custGeom>
                            <a:avLst/>
                            <a:gdLst>
                              <a:gd name="connsiteX0" fmla="*/ 138739 w 161925"/>
                              <a:gd name="connsiteY0" fmla="*/ 8096 h 133350"/>
                              <a:gd name="connsiteX1" fmla="*/ 133024 w 161925"/>
                              <a:gd name="connsiteY1" fmla="*/ 7144 h 133350"/>
                              <a:gd name="connsiteX2" fmla="*/ 127309 w 161925"/>
                              <a:gd name="connsiteY2" fmla="*/ 7144 h 133350"/>
                              <a:gd name="connsiteX3" fmla="*/ 124451 w 161925"/>
                              <a:gd name="connsiteY3" fmla="*/ 7144 h 133350"/>
                              <a:gd name="connsiteX4" fmla="*/ 121593 w 161925"/>
                              <a:gd name="connsiteY4" fmla="*/ 7144 h 133350"/>
                              <a:gd name="connsiteX5" fmla="*/ 114926 w 161925"/>
                              <a:gd name="connsiteY5" fmla="*/ 7144 h 133350"/>
                              <a:gd name="connsiteX6" fmla="*/ 107306 w 161925"/>
                              <a:gd name="connsiteY6" fmla="*/ 7144 h 133350"/>
                              <a:gd name="connsiteX7" fmla="*/ 99686 w 161925"/>
                              <a:gd name="connsiteY7" fmla="*/ 8096 h 133350"/>
                              <a:gd name="connsiteX8" fmla="*/ 92066 w 161925"/>
                              <a:gd name="connsiteY8" fmla="*/ 10001 h 133350"/>
                              <a:gd name="connsiteX9" fmla="*/ 83493 w 161925"/>
                              <a:gd name="connsiteY9" fmla="*/ 11906 h 133350"/>
                              <a:gd name="connsiteX10" fmla="*/ 67301 w 161925"/>
                              <a:gd name="connsiteY10" fmla="*/ 18573 h 133350"/>
                              <a:gd name="connsiteX11" fmla="*/ 52061 w 161925"/>
                              <a:gd name="connsiteY11" fmla="*/ 28098 h 133350"/>
                              <a:gd name="connsiteX12" fmla="*/ 38726 w 161925"/>
                              <a:gd name="connsiteY12" fmla="*/ 40481 h 133350"/>
                              <a:gd name="connsiteX13" fmla="*/ 28249 w 161925"/>
                              <a:gd name="connsiteY13" fmla="*/ 53816 h 133350"/>
                              <a:gd name="connsiteX14" fmla="*/ 20629 w 161925"/>
                              <a:gd name="connsiteY14" fmla="*/ 66198 h 133350"/>
                              <a:gd name="connsiteX15" fmla="*/ 14914 w 161925"/>
                              <a:gd name="connsiteY15" fmla="*/ 77628 h 133350"/>
                              <a:gd name="connsiteX16" fmla="*/ 11104 w 161925"/>
                              <a:gd name="connsiteY16" fmla="*/ 87153 h 133350"/>
                              <a:gd name="connsiteX17" fmla="*/ 9199 w 161925"/>
                              <a:gd name="connsiteY17" fmla="*/ 93821 h 133350"/>
                              <a:gd name="connsiteX18" fmla="*/ 9199 w 161925"/>
                              <a:gd name="connsiteY18" fmla="*/ 94773 h 133350"/>
                              <a:gd name="connsiteX19" fmla="*/ 9199 w 161925"/>
                              <a:gd name="connsiteY19" fmla="*/ 95726 h 133350"/>
                              <a:gd name="connsiteX20" fmla="*/ 9199 w 161925"/>
                              <a:gd name="connsiteY20" fmla="*/ 96678 h 133350"/>
                              <a:gd name="connsiteX21" fmla="*/ 23486 w 161925"/>
                              <a:gd name="connsiteY21" fmla="*/ 134778 h 133350"/>
                              <a:gd name="connsiteX22" fmla="*/ 47299 w 161925"/>
                              <a:gd name="connsiteY22" fmla="*/ 101441 h 133350"/>
                              <a:gd name="connsiteX23" fmla="*/ 47299 w 161925"/>
                              <a:gd name="connsiteY23" fmla="*/ 99536 h 133350"/>
                              <a:gd name="connsiteX24" fmla="*/ 47299 w 161925"/>
                              <a:gd name="connsiteY24" fmla="*/ 95726 h 133350"/>
                              <a:gd name="connsiteX25" fmla="*/ 48251 w 161925"/>
                              <a:gd name="connsiteY25" fmla="*/ 88106 h 133350"/>
                              <a:gd name="connsiteX26" fmla="*/ 50156 w 161925"/>
                              <a:gd name="connsiteY26" fmla="*/ 78581 h 133350"/>
                              <a:gd name="connsiteX27" fmla="*/ 59681 w 161925"/>
                              <a:gd name="connsiteY27" fmla="*/ 56673 h 133350"/>
                              <a:gd name="connsiteX28" fmla="*/ 67301 w 161925"/>
                              <a:gd name="connsiteY28" fmla="*/ 45244 h 133350"/>
                              <a:gd name="connsiteX29" fmla="*/ 77779 w 161925"/>
                              <a:gd name="connsiteY29" fmla="*/ 34766 h 133350"/>
                              <a:gd name="connsiteX30" fmla="*/ 90161 w 161925"/>
                              <a:gd name="connsiteY30" fmla="*/ 26194 h 133350"/>
                              <a:gd name="connsiteX31" fmla="*/ 96829 w 161925"/>
                              <a:gd name="connsiteY31" fmla="*/ 22384 h 133350"/>
                              <a:gd name="connsiteX32" fmla="*/ 103496 w 161925"/>
                              <a:gd name="connsiteY32" fmla="*/ 19526 h 133350"/>
                              <a:gd name="connsiteX33" fmla="*/ 110164 w 161925"/>
                              <a:gd name="connsiteY33" fmla="*/ 16669 h 133350"/>
                              <a:gd name="connsiteX34" fmla="*/ 116831 w 161925"/>
                              <a:gd name="connsiteY34" fmla="*/ 14764 h 133350"/>
                              <a:gd name="connsiteX35" fmla="*/ 123499 w 161925"/>
                              <a:gd name="connsiteY35" fmla="*/ 13811 h 133350"/>
                              <a:gd name="connsiteX36" fmla="*/ 126356 w 161925"/>
                              <a:gd name="connsiteY36" fmla="*/ 12859 h 133350"/>
                              <a:gd name="connsiteX37" fmla="*/ 129214 w 161925"/>
                              <a:gd name="connsiteY37" fmla="*/ 12859 h 133350"/>
                              <a:gd name="connsiteX38" fmla="*/ 134929 w 161925"/>
                              <a:gd name="connsiteY38" fmla="*/ 11906 h 133350"/>
                              <a:gd name="connsiteX39" fmla="*/ 139691 w 161925"/>
                              <a:gd name="connsiteY39" fmla="*/ 11906 h 133350"/>
                              <a:gd name="connsiteX40" fmla="*/ 148264 w 161925"/>
                              <a:gd name="connsiteY40" fmla="*/ 11906 h 133350"/>
                              <a:gd name="connsiteX41" fmla="*/ 155884 w 161925"/>
                              <a:gd name="connsiteY41" fmla="*/ 11906 h 133350"/>
                              <a:gd name="connsiteX42" fmla="*/ 148264 w 161925"/>
                              <a:gd name="connsiteY42" fmla="*/ 10001 h 133350"/>
                              <a:gd name="connsiteX43" fmla="*/ 138739 w 161925"/>
                              <a:gd name="connsiteY43" fmla="*/ 8096 h 1333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61925" h="133350">
                                <a:moveTo>
                                  <a:pt x="138739" y="8096"/>
                                </a:moveTo>
                                <a:cubicBezTo>
                                  <a:pt x="136834" y="8096"/>
                                  <a:pt x="134929" y="7144"/>
                                  <a:pt x="133024" y="7144"/>
                                </a:cubicBezTo>
                                <a:cubicBezTo>
                                  <a:pt x="131118" y="7144"/>
                                  <a:pt x="129214" y="7144"/>
                                  <a:pt x="127309" y="7144"/>
                                </a:cubicBezTo>
                                <a:cubicBezTo>
                                  <a:pt x="126356" y="7144"/>
                                  <a:pt x="125404" y="7144"/>
                                  <a:pt x="124451" y="7144"/>
                                </a:cubicBezTo>
                                <a:cubicBezTo>
                                  <a:pt x="123499" y="7144"/>
                                  <a:pt x="122546" y="7144"/>
                                  <a:pt x="121593" y="7144"/>
                                </a:cubicBezTo>
                                <a:cubicBezTo>
                                  <a:pt x="119689" y="7144"/>
                                  <a:pt x="116831" y="7144"/>
                                  <a:pt x="114926" y="7144"/>
                                </a:cubicBezTo>
                                <a:cubicBezTo>
                                  <a:pt x="112068" y="7144"/>
                                  <a:pt x="110164" y="7144"/>
                                  <a:pt x="107306" y="7144"/>
                                </a:cubicBezTo>
                                <a:cubicBezTo>
                                  <a:pt x="104449" y="7144"/>
                                  <a:pt x="102543" y="8096"/>
                                  <a:pt x="99686" y="8096"/>
                                </a:cubicBezTo>
                                <a:cubicBezTo>
                                  <a:pt x="96829" y="8096"/>
                                  <a:pt x="93971" y="9048"/>
                                  <a:pt x="92066" y="10001"/>
                                </a:cubicBezTo>
                                <a:cubicBezTo>
                                  <a:pt x="89209" y="10953"/>
                                  <a:pt x="86351" y="11906"/>
                                  <a:pt x="83493" y="11906"/>
                                </a:cubicBezTo>
                                <a:cubicBezTo>
                                  <a:pt x="77779" y="13811"/>
                                  <a:pt x="72064" y="15716"/>
                                  <a:pt x="67301" y="18573"/>
                                </a:cubicBezTo>
                                <a:cubicBezTo>
                                  <a:pt x="61586" y="21431"/>
                                  <a:pt x="56824" y="24289"/>
                                  <a:pt x="52061" y="28098"/>
                                </a:cubicBezTo>
                                <a:cubicBezTo>
                                  <a:pt x="47299" y="31909"/>
                                  <a:pt x="42536" y="35719"/>
                                  <a:pt x="38726" y="40481"/>
                                </a:cubicBezTo>
                                <a:cubicBezTo>
                                  <a:pt x="34916" y="44291"/>
                                  <a:pt x="31106" y="49053"/>
                                  <a:pt x="28249" y="53816"/>
                                </a:cubicBezTo>
                                <a:cubicBezTo>
                                  <a:pt x="25391" y="58578"/>
                                  <a:pt x="22534" y="62389"/>
                                  <a:pt x="20629" y="66198"/>
                                </a:cubicBezTo>
                                <a:cubicBezTo>
                                  <a:pt x="18724" y="70009"/>
                                  <a:pt x="16818" y="73819"/>
                                  <a:pt x="14914" y="77628"/>
                                </a:cubicBezTo>
                                <a:cubicBezTo>
                                  <a:pt x="13009" y="81439"/>
                                  <a:pt x="12056" y="84296"/>
                                  <a:pt x="11104" y="87153"/>
                                </a:cubicBezTo>
                                <a:cubicBezTo>
                                  <a:pt x="10151" y="90011"/>
                                  <a:pt x="9199" y="91916"/>
                                  <a:pt x="9199" y="93821"/>
                                </a:cubicBezTo>
                                <a:cubicBezTo>
                                  <a:pt x="9199" y="93821"/>
                                  <a:pt x="9199" y="94773"/>
                                  <a:pt x="9199" y="94773"/>
                                </a:cubicBezTo>
                                <a:cubicBezTo>
                                  <a:pt x="9199" y="94773"/>
                                  <a:pt x="9199" y="95726"/>
                                  <a:pt x="9199" y="95726"/>
                                </a:cubicBezTo>
                                <a:cubicBezTo>
                                  <a:pt x="9199" y="95726"/>
                                  <a:pt x="9199" y="96678"/>
                                  <a:pt x="9199" y="96678"/>
                                </a:cubicBezTo>
                                <a:cubicBezTo>
                                  <a:pt x="3484" y="112871"/>
                                  <a:pt x="10151" y="133826"/>
                                  <a:pt x="23486" y="134778"/>
                                </a:cubicBezTo>
                                <a:cubicBezTo>
                                  <a:pt x="38726" y="135731"/>
                                  <a:pt x="45393" y="120491"/>
                                  <a:pt x="47299" y="101441"/>
                                </a:cubicBezTo>
                                <a:cubicBezTo>
                                  <a:pt x="47299" y="100489"/>
                                  <a:pt x="47299" y="99536"/>
                                  <a:pt x="47299" y="99536"/>
                                </a:cubicBezTo>
                                <a:cubicBezTo>
                                  <a:pt x="47299" y="98584"/>
                                  <a:pt x="47299" y="97631"/>
                                  <a:pt x="47299" y="95726"/>
                                </a:cubicBezTo>
                                <a:cubicBezTo>
                                  <a:pt x="47299" y="93821"/>
                                  <a:pt x="48251" y="90964"/>
                                  <a:pt x="48251" y="88106"/>
                                </a:cubicBezTo>
                                <a:cubicBezTo>
                                  <a:pt x="49204" y="85248"/>
                                  <a:pt x="49204" y="82391"/>
                                  <a:pt x="50156" y="78581"/>
                                </a:cubicBezTo>
                                <a:cubicBezTo>
                                  <a:pt x="52061" y="71914"/>
                                  <a:pt x="54918" y="64294"/>
                                  <a:pt x="59681" y="56673"/>
                                </a:cubicBezTo>
                                <a:cubicBezTo>
                                  <a:pt x="61586" y="52864"/>
                                  <a:pt x="64443" y="49053"/>
                                  <a:pt x="67301" y="45244"/>
                                </a:cubicBezTo>
                                <a:cubicBezTo>
                                  <a:pt x="70159" y="41434"/>
                                  <a:pt x="73968" y="37623"/>
                                  <a:pt x="77779" y="34766"/>
                                </a:cubicBezTo>
                                <a:cubicBezTo>
                                  <a:pt x="81589" y="31909"/>
                                  <a:pt x="85399" y="29051"/>
                                  <a:pt x="90161" y="26194"/>
                                </a:cubicBezTo>
                                <a:cubicBezTo>
                                  <a:pt x="92066" y="25241"/>
                                  <a:pt x="94924" y="24289"/>
                                  <a:pt x="96829" y="22384"/>
                                </a:cubicBezTo>
                                <a:cubicBezTo>
                                  <a:pt x="98734" y="21431"/>
                                  <a:pt x="101591" y="20478"/>
                                  <a:pt x="103496" y="19526"/>
                                </a:cubicBezTo>
                                <a:cubicBezTo>
                                  <a:pt x="105401" y="18573"/>
                                  <a:pt x="108259" y="17621"/>
                                  <a:pt x="110164" y="16669"/>
                                </a:cubicBezTo>
                                <a:cubicBezTo>
                                  <a:pt x="112068" y="15716"/>
                                  <a:pt x="114926" y="15716"/>
                                  <a:pt x="116831" y="14764"/>
                                </a:cubicBezTo>
                                <a:cubicBezTo>
                                  <a:pt x="118736" y="13811"/>
                                  <a:pt x="121593" y="13811"/>
                                  <a:pt x="123499" y="13811"/>
                                </a:cubicBezTo>
                                <a:cubicBezTo>
                                  <a:pt x="124451" y="13811"/>
                                  <a:pt x="125404" y="13811"/>
                                  <a:pt x="126356" y="12859"/>
                                </a:cubicBezTo>
                                <a:cubicBezTo>
                                  <a:pt x="127309" y="12859"/>
                                  <a:pt x="128261" y="12859"/>
                                  <a:pt x="129214" y="12859"/>
                                </a:cubicBezTo>
                                <a:cubicBezTo>
                                  <a:pt x="131118" y="12859"/>
                                  <a:pt x="133024" y="11906"/>
                                  <a:pt x="134929" y="11906"/>
                                </a:cubicBezTo>
                                <a:cubicBezTo>
                                  <a:pt x="136834" y="11906"/>
                                  <a:pt x="138739" y="11906"/>
                                  <a:pt x="139691" y="11906"/>
                                </a:cubicBezTo>
                                <a:cubicBezTo>
                                  <a:pt x="142549" y="11906"/>
                                  <a:pt x="145406" y="10953"/>
                                  <a:pt x="148264" y="11906"/>
                                </a:cubicBezTo>
                                <a:cubicBezTo>
                                  <a:pt x="153026" y="11906"/>
                                  <a:pt x="155884" y="11906"/>
                                  <a:pt x="155884" y="11906"/>
                                </a:cubicBezTo>
                                <a:cubicBezTo>
                                  <a:pt x="155884" y="11906"/>
                                  <a:pt x="153026" y="10953"/>
                                  <a:pt x="148264" y="10001"/>
                                </a:cubicBezTo>
                                <a:cubicBezTo>
                                  <a:pt x="144454" y="8096"/>
                                  <a:pt x="141596" y="8096"/>
                                  <a:pt x="138739" y="809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8" name="Freeform: Shape 1958"/>
                        <wps:cNvSpPr/>
                        <wps:spPr>
                          <a:xfrm>
                            <a:off x="3634884" y="45285"/>
                            <a:ext cx="152400" cy="257175"/>
                          </a:xfrm>
                          <a:custGeom>
                            <a:avLst/>
                            <a:gdLst>
                              <a:gd name="connsiteX0" fmla="*/ 140350 w 152400"/>
                              <a:gd name="connsiteY0" fmla="*/ 105611 h 257175"/>
                              <a:gd name="connsiteX1" fmla="*/ 129872 w 152400"/>
                              <a:gd name="connsiteY1" fmla="*/ 82751 h 257175"/>
                              <a:gd name="connsiteX2" fmla="*/ 116537 w 152400"/>
                              <a:gd name="connsiteY2" fmla="*/ 62749 h 257175"/>
                              <a:gd name="connsiteX3" fmla="*/ 102250 w 152400"/>
                              <a:gd name="connsiteY3" fmla="*/ 46556 h 257175"/>
                              <a:gd name="connsiteX4" fmla="*/ 88915 w 152400"/>
                              <a:gd name="connsiteY4" fmla="*/ 34174 h 257175"/>
                              <a:gd name="connsiteX5" fmla="*/ 77485 w 152400"/>
                              <a:gd name="connsiteY5" fmla="*/ 25601 h 257175"/>
                              <a:gd name="connsiteX6" fmla="*/ 69865 w 152400"/>
                              <a:gd name="connsiteY6" fmla="*/ 19886 h 257175"/>
                              <a:gd name="connsiteX7" fmla="*/ 68912 w 152400"/>
                              <a:gd name="connsiteY7" fmla="*/ 18934 h 257175"/>
                              <a:gd name="connsiteX8" fmla="*/ 67960 w 152400"/>
                              <a:gd name="connsiteY8" fmla="*/ 17981 h 257175"/>
                              <a:gd name="connsiteX9" fmla="*/ 67007 w 152400"/>
                              <a:gd name="connsiteY9" fmla="*/ 17981 h 257175"/>
                              <a:gd name="connsiteX10" fmla="*/ 8905 w 152400"/>
                              <a:gd name="connsiteY10" fmla="*/ 19886 h 257175"/>
                              <a:gd name="connsiteX11" fmla="*/ 44147 w 152400"/>
                              <a:gd name="connsiteY11" fmla="*/ 66559 h 257175"/>
                              <a:gd name="connsiteX12" fmla="*/ 47005 w 152400"/>
                              <a:gd name="connsiteY12" fmla="*/ 67511 h 257175"/>
                              <a:gd name="connsiteX13" fmla="*/ 51767 w 152400"/>
                              <a:gd name="connsiteY13" fmla="*/ 69416 h 257175"/>
                              <a:gd name="connsiteX14" fmla="*/ 61292 w 152400"/>
                              <a:gd name="connsiteY14" fmla="*/ 74179 h 257175"/>
                              <a:gd name="connsiteX15" fmla="*/ 72722 w 152400"/>
                              <a:gd name="connsiteY15" fmla="*/ 80846 h 257175"/>
                              <a:gd name="connsiteX16" fmla="*/ 99392 w 152400"/>
                              <a:gd name="connsiteY16" fmla="*/ 103706 h 257175"/>
                              <a:gd name="connsiteX17" fmla="*/ 111775 w 152400"/>
                              <a:gd name="connsiteY17" fmla="*/ 118946 h 257175"/>
                              <a:gd name="connsiteX18" fmla="*/ 121300 w 152400"/>
                              <a:gd name="connsiteY18" fmla="*/ 137044 h 257175"/>
                              <a:gd name="connsiteX19" fmla="*/ 127967 w 152400"/>
                              <a:gd name="connsiteY19" fmla="*/ 157046 h 257175"/>
                              <a:gd name="connsiteX20" fmla="*/ 129872 w 152400"/>
                              <a:gd name="connsiteY20" fmla="*/ 167524 h 257175"/>
                              <a:gd name="connsiteX21" fmla="*/ 130825 w 152400"/>
                              <a:gd name="connsiteY21" fmla="*/ 178001 h 257175"/>
                              <a:gd name="connsiteX22" fmla="*/ 130825 w 152400"/>
                              <a:gd name="connsiteY22" fmla="*/ 188479 h 257175"/>
                              <a:gd name="connsiteX23" fmla="*/ 130825 w 152400"/>
                              <a:gd name="connsiteY23" fmla="*/ 198004 h 257175"/>
                              <a:gd name="connsiteX24" fmla="*/ 129872 w 152400"/>
                              <a:gd name="connsiteY24" fmla="*/ 207529 h 257175"/>
                              <a:gd name="connsiteX25" fmla="*/ 129872 w 152400"/>
                              <a:gd name="connsiteY25" fmla="*/ 212291 h 257175"/>
                              <a:gd name="connsiteX26" fmla="*/ 128920 w 152400"/>
                              <a:gd name="connsiteY26" fmla="*/ 217054 h 257175"/>
                              <a:gd name="connsiteX27" fmla="*/ 127967 w 152400"/>
                              <a:gd name="connsiteY27" fmla="*/ 225626 h 257175"/>
                              <a:gd name="connsiteX28" fmla="*/ 126062 w 152400"/>
                              <a:gd name="connsiteY28" fmla="*/ 233246 h 257175"/>
                              <a:gd name="connsiteX29" fmla="*/ 123205 w 152400"/>
                              <a:gd name="connsiteY29" fmla="*/ 244676 h 257175"/>
                              <a:gd name="connsiteX30" fmla="*/ 120347 w 152400"/>
                              <a:gd name="connsiteY30" fmla="*/ 255154 h 257175"/>
                              <a:gd name="connsiteX31" fmla="*/ 125110 w 152400"/>
                              <a:gd name="connsiteY31" fmla="*/ 245629 h 257175"/>
                              <a:gd name="connsiteX32" fmla="*/ 130825 w 152400"/>
                              <a:gd name="connsiteY32" fmla="*/ 234199 h 257175"/>
                              <a:gd name="connsiteX33" fmla="*/ 133682 w 152400"/>
                              <a:gd name="connsiteY33" fmla="*/ 227531 h 257175"/>
                              <a:gd name="connsiteX34" fmla="*/ 136540 w 152400"/>
                              <a:gd name="connsiteY34" fmla="*/ 219911 h 257175"/>
                              <a:gd name="connsiteX35" fmla="*/ 138445 w 152400"/>
                              <a:gd name="connsiteY35" fmla="*/ 216101 h 257175"/>
                              <a:gd name="connsiteX36" fmla="*/ 140350 w 152400"/>
                              <a:gd name="connsiteY36" fmla="*/ 211339 h 257175"/>
                              <a:gd name="connsiteX37" fmla="*/ 143207 w 152400"/>
                              <a:gd name="connsiteY37" fmla="*/ 201814 h 257175"/>
                              <a:gd name="connsiteX38" fmla="*/ 146065 w 152400"/>
                              <a:gd name="connsiteY38" fmla="*/ 191336 h 257175"/>
                              <a:gd name="connsiteX39" fmla="*/ 147970 w 152400"/>
                              <a:gd name="connsiteY39" fmla="*/ 179906 h 257175"/>
                              <a:gd name="connsiteX40" fmla="*/ 148922 w 152400"/>
                              <a:gd name="connsiteY40" fmla="*/ 168476 h 257175"/>
                              <a:gd name="connsiteX41" fmla="*/ 148922 w 152400"/>
                              <a:gd name="connsiteY41" fmla="*/ 156094 h 257175"/>
                              <a:gd name="connsiteX42" fmla="*/ 147017 w 152400"/>
                              <a:gd name="connsiteY42" fmla="*/ 131329 h 257175"/>
                              <a:gd name="connsiteX43" fmla="*/ 140350 w 152400"/>
                              <a:gd name="connsiteY43" fmla="*/ 105611 h 2571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52400" h="257175">
                                <a:moveTo>
                                  <a:pt x="140350" y="105611"/>
                                </a:moveTo>
                                <a:cubicBezTo>
                                  <a:pt x="137492" y="97991"/>
                                  <a:pt x="133682" y="89419"/>
                                  <a:pt x="129872" y="82751"/>
                                </a:cubicBezTo>
                                <a:cubicBezTo>
                                  <a:pt x="126062" y="76084"/>
                                  <a:pt x="121300" y="69416"/>
                                  <a:pt x="116537" y="62749"/>
                                </a:cubicBezTo>
                                <a:cubicBezTo>
                                  <a:pt x="111775" y="57034"/>
                                  <a:pt x="107012" y="51319"/>
                                  <a:pt x="102250" y="46556"/>
                                </a:cubicBezTo>
                                <a:cubicBezTo>
                                  <a:pt x="97487" y="41794"/>
                                  <a:pt x="92725" y="37984"/>
                                  <a:pt x="88915" y="34174"/>
                                </a:cubicBezTo>
                                <a:cubicBezTo>
                                  <a:pt x="85105" y="30364"/>
                                  <a:pt x="81295" y="27506"/>
                                  <a:pt x="77485" y="25601"/>
                                </a:cubicBezTo>
                                <a:cubicBezTo>
                                  <a:pt x="74627" y="23696"/>
                                  <a:pt x="71770" y="21791"/>
                                  <a:pt x="69865" y="19886"/>
                                </a:cubicBezTo>
                                <a:cubicBezTo>
                                  <a:pt x="68912" y="19886"/>
                                  <a:pt x="68912" y="18934"/>
                                  <a:pt x="68912" y="18934"/>
                                </a:cubicBezTo>
                                <a:cubicBezTo>
                                  <a:pt x="67960" y="18934"/>
                                  <a:pt x="67960" y="17981"/>
                                  <a:pt x="67960" y="17981"/>
                                </a:cubicBezTo>
                                <a:cubicBezTo>
                                  <a:pt x="67007" y="17981"/>
                                  <a:pt x="67007" y="17981"/>
                                  <a:pt x="67007" y="17981"/>
                                </a:cubicBezTo>
                                <a:cubicBezTo>
                                  <a:pt x="47005" y="3694"/>
                                  <a:pt x="15572" y="2741"/>
                                  <a:pt x="8905" y="19886"/>
                                </a:cubicBezTo>
                                <a:cubicBezTo>
                                  <a:pt x="1285" y="39889"/>
                                  <a:pt x="19382" y="56081"/>
                                  <a:pt x="44147" y="66559"/>
                                </a:cubicBezTo>
                                <a:cubicBezTo>
                                  <a:pt x="45100" y="66559"/>
                                  <a:pt x="46052" y="67511"/>
                                  <a:pt x="47005" y="67511"/>
                                </a:cubicBezTo>
                                <a:cubicBezTo>
                                  <a:pt x="47957" y="67511"/>
                                  <a:pt x="49862" y="68464"/>
                                  <a:pt x="51767" y="69416"/>
                                </a:cubicBezTo>
                                <a:cubicBezTo>
                                  <a:pt x="54625" y="70369"/>
                                  <a:pt x="57482" y="72274"/>
                                  <a:pt x="61292" y="74179"/>
                                </a:cubicBezTo>
                                <a:cubicBezTo>
                                  <a:pt x="65102" y="76084"/>
                                  <a:pt x="68912" y="77989"/>
                                  <a:pt x="72722" y="80846"/>
                                </a:cubicBezTo>
                                <a:cubicBezTo>
                                  <a:pt x="81295" y="86561"/>
                                  <a:pt x="90820" y="94181"/>
                                  <a:pt x="99392" y="103706"/>
                                </a:cubicBezTo>
                                <a:cubicBezTo>
                                  <a:pt x="104155" y="108469"/>
                                  <a:pt x="107965" y="113231"/>
                                  <a:pt x="111775" y="118946"/>
                                </a:cubicBezTo>
                                <a:cubicBezTo>
                                  <a:pt x="115585" y="124661"/>
                                  <a:pt x="118442" y="130376"/>
                                  <a:pt x="121300" y="137044"/>
                                </a:cubicBezTo>
                                <a:cubicBezTo>
                                  <a:pt x="124157" y="143711"/>
                                  <a:pt x="126062" y="150379"/>
                                  <a:pt x="127967" y="157046"/>
                                </a:cubicBezTo>
                                <a:cubicBezTo>
                                  <a:pt x="128920" y="160856"/>
                                  <a:pt x="128920" y="163714"/>
                                  <a:pt x="129872" y="167524"/>
                                </a:cubicBezTo>
                                <a:cubicBezTo>
                                  <a:pt x="129872" y="171334"/>
                                  <a:pt x="130825" y="174191"/>
                                  <a:pt x="130825" y="178001"/>
                                </a:cubicBezTo>
                                <a:cubicBezTo>
                                  <a:pt x="130825" y="181811"/>
                                  <a:pt x="130825" y="184669"/>
                                  <a:pt x="130825" y="188479"/>
                                </a:cubicBezTo>
                                <a:cubicBezTo>
                                  <a:pt x="130825" y="192289"/>
                                  <a:pt x="130825" y="195146"/>
                                  <a:pt x="130825" y="198004"/>
                                </a:cubicBezTo>
                                <a:cubicBezTo>
                                  <a:pt x="130825" y="200861"/>
                                  <a:pt x="129872" y="204671"/>
                                  <a:pt x="129872" y="207529"/>
                                </a:cubicBezTo>
                                <a:cubicBezTo>
                                  <a:pt x="129872" y="209434"/>
                                  <a:pt x="129872" y="210386"/>
                                  <a:pt x="129872" y="212291"/>
                                </a:cubicBezTo>
                                <a:cubicBezTo>
                                  <a:pt x="129872" y="214196"/>
                                  <a:pt x="128920" y="215149"/>
                                  <a:pt x="128920" y="217054"/>
                                </a:cubicBezTo>
                                <a:cubicBezTo>
                                  <a:pt x="127967" y="219911"/>
                                  <a:pt x="127967" y="222769"/>
                                  <a:pt x="127967" y="225626"/>
                                </a:cubicBezTo>
                                <a:cubicBezTo>
                                  <a:pt x="127967" y="228484"/>
                                  <a:pt x="127015" y="230389"/>
                                  <a:pt x="126062" y="233246"/>
                                </a:cubicBezTo>
                                <a:cubicBezTo>
                                  <a:pt x="125110" y="238009"/>
                                  <a:pt x="124157" y="241819"/>
                                  <a:pt x="123205" y="244676"/>
                                </a:cubicBezTo>
                                <a:cubicBezTo>
                                  <a:pt x="121300" y="251344"/>
                                  <a:pt x="120347" y="255154"/>
                                  <a:pt x="120347" y="255154"/>
                                </a:cubicBezTo>
                                <a:cubicBezTo>
                                  <a:pt x="120347" y="255154"/>
                                  <a:pt x="122252" y="251344"/>
                                  <a:pt x="125110" y="245629"/>
                                </a:cubicBezTo>
                                <a:cubicBezTo>
                                  <a:pt x="127015" y="242771"/>
                                  <a:pt x="128920" y="238961"/>
                                  <a:pt x="130825" y="234199"/>
                                </a:cubicBezTo>
                                <a:cubicBezTo>
                                  <a:pt x="131777" y="232294"/>
                                  <a:pt x="132730" y="229436"/>
                                  <a:pt x="133682" y="227531"/>
                                </a:cubicBezTo>
                                <a:cubicBezTo>
                                  <a:pt x="134635" y="224674"/>
                                  <a:pt x="135587" y="222769"/>
                                  <a:pt x="136540" y="219911"/>
                                </a:cubicBezTo>
                                <a:cubicBezTo>
                                  <a:pt x="137492" y="218959"/>
                                  <a:pt x="137492" y="217054"/>
                                  <a:pt x="138445" y="216101"/>
                                </a:cubicBezTo>
                                <a:cubicBezTo>
                                  <a:pt x="139397" y="214196"/>
                                  <a:pt x="139397" y="213244"/>
                                  <a:pt x="140350" y="211339"/>
                                </a:cubicBezTo>
                                <a:cubicBezTo>
                                  <a:pt x="141302" y="208481"/>
                                  <a:pt x="142255" y="204671"/>
                                  <a:pt x="143207" y="201814"/>
                                </a:cubicBezTo>
                                <a:cubicBezTo>
                                  <a:pt x="144160" y="198004"/>
                                  <a:pt x="145112" y="195146"/>
                                  <a:pt x="146065" y="191336"/>
                                </a:cubicBezTo>
                                <a:cubicBezTo>
                                  <a:pt x="147017" y="187526"/>
                                  <a:pt x="147017" y="183716"/>
                                  <a:pt x="147970" y="179906"/>
                                </a:cubicBezTo>
                                <a:cubicBezTo>
                                  <a:pt x="148922" y="176096"/>
                                  <a:pt x="148922" y="172286"/>
                                  <a:pt x="148922" y="168476"/>
                                </a:cubicBezTo>
                                <a:cubicBezTo>
                                  <a:pt x="148922" y="164666"/>
                                  <a:pt x="148922" y="160856"/>
                                  <a:pt x="148922" y="156094"/>
                                </a:cubicBezTo>
                                <a:cubicBezTo>
                                  <a:pt x="148922" y="147521"/>
                                  <a:pt x="147970" y="138949"/>
                                  <a:pt x="147017" y="131329"/>
                                </a:cubicBezTo>
                                <a:cubicBezTo>
                                  <a:pt x="145112" y="121804"/>
                                  <a:pt x="143207" y="114184"/>
                                  <a:pt x="140350" y="1056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9" name="Freeform: Shape 1959"/>
                        <wps:cNvSpPr/>
                        <wps:spPr>
                          <a:xfrm>
                            <a:off x="3791903" y="0"/>
                            <a:ext cx="190500" cy="219075"/>
                          </a:xfrm>
                          <a:custGeom>
                            <a:avLst/>
                            <a:gdLst>
                              <a:gd name="connsiteX0" fmla="*/ 8096 w 190500"/>
                              <a:gd name="connsiteY0" fmla="*/ 176614 h 219075"/>
                              <a:gd name="connsiteX1" fmla="*/ 8096 w 190500"/>
                              <a:gd name="connsiteY1" fmla="*/ 181377 h 219075"/>
                              <a:gd name="connsiteX2" fmla="*/ 9049 w 190500"/>
                              <a:gd name="connsiteY2" fmla="*/ 189949 h 219075"/>
                              <a:gd name="connsiteX3" fmla="*/ 10001 w 190500"/>
                              <a:gd name="connsiteY3" fmla="*/ 197570 h 219075"/>
                              <a:gd name="connsiteX4" fmla="*/ 11906 w 190500"/>
                              <a:gd name="connsiteY4" fmla="*/ 209952 h 219075"/>
                              <a:gd name="connsiteX5" fmla="*/ 13811 w 190500"/>
                              <a:gd name="connsiteY5" fmla="*/ 220430 h 219075"/>
                              <a:gd name="connsiteX6" fmla="*/ 13811 w 190500"/>
                              <a:gd name="connsiteY6" fmla="*/ 209952 h 219075"/>
                              <a:gd name="connsiteX7" fmla="*/ 14764 w 190500"/>
                              <a:gd name="connsiteY7" fmla="*/ 197570 h 219075"/>
                              <a:gd name="connsiteX8" fmla="*/ 15716 w 190500"/>
                              <a:gd name="connsiteY8" fmla="*/ 189949 h 219075"/>
                              <a:gd name="connsiteX9" fmla="*/ 16669 w 190500"/>
                              <a:gd name="connsiteY9" fmla="*/ 181377 h 219075"/>
                              <a:gd name="connsiteX10" fmla="*/ 17621 w 190500"/>
                              <a:gd name="connsiteY10" fmla="*/ 176614 h 219075"/>
                              <a:gd name="connsiteX11" fmla="*/ 18574 w 190500"/>
                              <a:gd name="connsiteY11" fmla="*/ 171852 h 219075"/>
                              <a:gd name="connsiteX12" fmla="*/ 20479 w 190500"/>
                              <a:gd name="connsiteY12" fmla="*/ 162327 h 219075"/>
                              <a:gd name="connsiteX13" fmla="*/ 23336 w 190500"/>
                              <a:gd name="connsiteY13" fmla="*/ 152802 h 219075"/>
                              <a:gd name="connsiteX14" fmla="*/ 26194 w 190500"/>
                              <a:gd name="connsiteY14" fmla="*/ 143277 h 219075"/>
                              <a:gd name="connsiteX15" fmla="*/ 30004 w 190500"/>
                              <a:gd name="connsiteY15" fmla="*/ 133752 h 219075"/>
                              <a:gd name="connsiteX16" fmla="*/ 34766 w 190500"/>
                              <a:gd name="connsiteY16" fmla="*/ 124227 h 219075"/>
                              <a:gd name="connsiteX17" fmla="*/ 47149 w 190500"/>
                              <a:gd name="connsiteY17" fmla="*/ 107082 h 219075"/>
                              <a:gd name="connsiteX18" fmla="*/ 61436 w 190500"/>
                              <a:gd name="connsiteY18" fmla="*/ 92795 h 219075"/>
                              <a:gd name="connsiteX19" fmla="*/ 77629 w 190500"/>
                              <a:gd name="connsiteY19" fmla="*/ 81364 h 219075"/>
                              <a:gd name="connsiteX20" fmla="*/ 109061 w 190500"/>
                              <a:gd name="connsiteY20" fmla="*/ 68030 h 219075"/>
                              <a:gd name="connsiteX21" fmla="*/ 122396 w 190500"/>
                              <a:gd name="connsiteY21" fmla="*/ 65172 h 219075"/>
                              <a:gd name="connsiteX22" fmla="*/ 132874 w 190500"/>
                              <a:gd name="connsiteY22" fmla="*/ 63267 h 219075"/>
                              <a:gd name="connsiteX23" fmla="*/ 137636 w 190500"/>
                              <a:gd name="connsiteY23" fmla="*/ 63267 h 219075"/>
                              <a:gd name="connsiteX24" fmla="*/ 140494 w 190500"/>
                              <a:gd name="connsiteY24" fmla="*/ 63267 h 219075"/>
                              <a:gd name="connsiteX25" fmla="*/ 188119 w 190500"/>
                              <a:gd name="connsiteY25" fmla="*/ 28977 h 219075"/>
                              <a:gd name="connsiteX26" fmla="*/ 132874 w 190500"/>
                              <a:gd name="connsiteY26" fmla="*/ 9927 h 219075"/>
                              <a:gd name="connsiteX27" fmla="*/ 131921 w 190500"/>
                              <a:gd name="connsiteY27" fmla="*/ 9927 h 219075"/>
                              <a:gd name="connsiteX28" fmla="*/ 130969 w 190500"/>
                              <a:gd name="connsiteY28" fmla="*/ 9927 h 219075"/>
                              <a:gd name="connsiteX29" fmla="*/ 129064 w 190500"/>
                              <a:gd name="connsiteY29" fmla="*/ 9927 h 219075"/>
                              <a:gd name="connsiteX30" fmla="*/ 119539 w 190500"/>
                              <a:gd name="connsiteY30" fmla="*/ 12784 h 219075"/>
                              <a:gd name="connsiteX31" fmla="*/ 106204 w 190500"/>
                              <a:gd name="connsiteY31" fmla="*/ 17547 h 219075"/>
                              <a:gd name="connsiteX32" fmla="*/ 90011 w 190500"/>
                              <a:gd name="connsiteY32" fmla="*/ 25167 h 219075"/>
                              <a:gd name="connsiteX33" fmla="*/ 71914 w 190500"/>
                              <a:gd name="connsiteY33" fmla="*/ 36597 h 219075"/>
                              <a:gd name="connsiteX34" fmla="*/ 53816 w 190500"/>
                              <a:gd name="connsiteY34" fmla="*/ 51837 h 219075"/>
                              <a:gd name="connsiteX35" fmla="*/ 36671 w 190500"/>
                              <a:gd name="connsiteY35" fmla="*/ 70887 h 219075"/>
                              <a:gd name="connsiteX36" fmla="*/ 23336 w 190500"/>
                              <a:gd name="connsiteY36" fmla="*/ 92795 h 219075"/>
                              <a:gd name="connsiteX37" fmla="*/ 13811 w 190500"/>
                              <a:gd name="connsiteY37" fmla="*/ 116607 h 219075"/>
                              <a:gd name="connsiteX38" fmla="*/ 10954 w 190500"/>
                              <a:gd name="connsiteY38" fmla="*/ 128037 h 219075"/>
                              <a:gd name="connsiteX39" fmla="*/ 9049 w 190500"/>
                              <a:gd name="connsiteY39" fmla="*/ 139467 h 219075"/>
                              <a:gd name="connsiteX40" fmla="*/ 8096 w 190500"/>
                              <a:gd name="connsiteY40" fmla="*/ 150897 h 219075"/>
                              <a:gd name="connsiteX41" fmla="*/ 7144 w 190500"/>
                              <a:gd name="connsiteY41" fmla="*/ 161374 h 219075"/>
                              <a:gd name="connsiteX42" fmla="*/ 7144 w 190500"/>
                              <a:gd name="connsiteY42" fmla="*/ 171852 h 219075"/>
                              <a:gd name="connsiteX43" fmla="*/ 8096 w 190500"/>
                              <a:gd name="connsiteY43" fmla="*/ 176614 h 219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90500" h="219075">
                                <a:moveTo>
                                  <a:pt x="8096" y="176614"/>
                                </a:moveTo>
                                <a:cubicBezTo>
                                  <a:pt x="8096" y="178520"/>
                                  <a:pt x="8096" y="179472"/>
                                  <a:pt x="8096" y="181377"/>
                                </a:cubicBezTo>
                                <a:cubicBezTo>
                                  <a:pt x="8096" y="184234"/>
                                  <a:pt x="9049" y="187092"/>
                                  <a:pt x="9049" y="189949"/>
                                </a:cubicBezTo>
                                <a:cubicBezTo>
                                  <a:pt x="9049" y="192807"/>
                                  <a:pt x="10001" y="194712"/>
                                  <a:pt x="10001" y="197570"/>
                                </a:cubicBezTo>
                                <a:cubicBezTo>
                                  <a:pt x="10954" y="202332"/>
                                  <a:pt x="10954" y="206142"/>
                                  <a:pt x="11906" y="209952"/>
                                </a:cubicBezTo>
                                <a:cubicBezTo>
                                  <a:pt x="12859" y="216620"/>
                                  <a:pt x="13811" y="220430"/>
                                  <a:pt x="13811" y="220430"/>
                                </a:cubicBezTo>
                                <a:cubicBezTo>
                                  <a:pt x="13811" y="220430"/>
                                  <a:pt x="13811" y="216620"/>
                                  <a:pt x="13811" y="209952"/>
                                </a:cubicBezTo>
                                <a:cubicBezTo>
                                  <a:pt x="13811" y="206142"/>
                                  <a:pt x="13811" y="202332"/>
                                  <a:pt x="14764" y="197570"/>
                                </a:cubicBezTo>
                                <a:cubicBezTo>
                                  <a:pt x="14764" y="195664"/>
                                  <a:pt x="14764" y="192807"/>
                                  <a:pt x="15716" y="189949"/>
                                </a:cubicBezTo>
                                <a:cubicBezTo>
                                  <a:pt x="15716" y="187092"/>
                                  <a:pt x="16669" y="184234"/>
                                  <a:pt x="16669" y="181377"/>
                                </a:cubicBezTo>
                                <a:cubicBezTo>
                                  <a:pt x="16669" y="180424"/>
                                  <a:pt x="16669" y="178520"/>
                                  <a:pt x="17621" y="176614"/>
                                </a:cubicBezTo>
                                <a:cubicBezTo>
                                  <a:pt x="17621" y="174709"/>
                                  <a:pt x="18574" y="173757"/>
                                  <a:pt x="18574" y="171852"/>
                                </a:cubicBezTo>
                                <a:cubicBezTo>
                                  <a:pt x="19526" y="168995"/>
                                  <a:pt x="19526" y="166137"/>
                                  <a:pt x="20479" y="162327"/>
                                </a:cubicBezTo>
                                <a:cubicBezTo>
                                  <a:pt x="21431" y="159470"/>
                                  <a:pt x="22384" y="155659"/>
                                  <a:pt x="23336" y="152802"/>
                                </a:cubicBezTo>
                                <a:cubicBezTo>
                                  <a:pt x="24289" y="149945"/>
                                  <a:pt x="25241" y="146134"/>
                                  <a:pt x="26194" y="143277"/>
                                </a:cubicBezTo>
                                <a:cubicBezTo>
                                  <a:pt x="27146" y="140420"/>
                                  <a:pt x="29051" y="136609"/>
                                  <a:pt x="30004" y="133752"/>
                                </a:cubicBezTo>
                                <a:cubicBezTo>
                                  <a:pt x="31909" y="130895"/>
                                  <a:pt x="32861" y="127084"/>
                                  <a:pt x="34766" y="124227"/>
                                </a:cubicBezTo>
                                <a:cubicBezTo>
                                  <a:pt x="38576" y="118512"/>
                                  <a:pt x="42386" y="111845"/>
                                  <a:pt x="47149" y="107082"/>
                                </a:cubicBezTo>
                                <a:cubicBezTo>
                                  <a:pt x="51911" y="101367"/>
                                  <a:pt x="56674" y="96605"/>
                                  <a:pt x="61436" y="92795"/>
                                </a:cubicBezTo>
                                <a:cubicBezTo>
                                  <a:pt x="67151" y="88984"/>
                                  <a:pt x="71914" y="84222"/>
                                  <a:pt x="77629" y="81364"/>
                                </a:cubicBezTo>
                                <a:cubicBezTo>
                                  <a:pt x="88106" y="74697"/>
                                  <a:pt x="99536" y="69934"/>
                                  <a:pt x="109061" y="68030"/>
                                </a:cubicBezTo>
                                <a:cubicBezTo>
                                  <a:pt x="113824" y="66124"/>
                                  <a:pt x="118586" y="65172"/>
                                  <a:pt x="122396" y="65172"/>
                                </a:cubicBezTo>
                                <a:cubicBezTo>
                                  <a:pt x="126206" y="64220"/>
                                  <a:pt x="130016" y="64220"/>
                                  <a:pt x="132874" y="63267"/>
                                </a:cubicBezTo>
                                <a:cubicBezTo>
                                  <a:pt x="134779" y="63267"/>
                                  <a:pt x="136684" y="63267"/>
                                  <a:pt x="137636" y="63267"/>
                                </a:cubicBezTo>
                                <a:cubicBezTo>
                                  <a:pt x="138589" y="63267"/>
                                  <a:pt x="139541" y="63267"/>
                                  <a:pt x="140494" y="63267"/>
                                </a:cubicBezTo>
                                <a:cubicBezTo>
                                  <a:pt x="168116" y="61362"/>
                                  <a:pt x="190024" y="50884"/>
                                  <a:pt x="188119" y="28977"/>
                                </a:cubicBezTo>
                                <a:cubicBezTo>
                                  <a:pt x="186214" y="10880"/>
                                  <a:pt x="156686" y="2307"/>
                                  <a:pt x="132874" y="9927"/>
                                </a:cubicBezTo>
                                <a:cubicBezTo>
                                  <a:pt x="132874" y="9927"/>
                                  <a:pt x="132874" y="9927"/>
                                  <a:pt x="131921" y="9927"/>
                                </a:cubicBezTo>
                                <a:cubicBezTo>
                                  <a:pt x="131921" y="9927"/>
                                  <a:pt x="130969" y="9927"/>
                                  <a:pt x="130969" y="9927"/>
                                </a:cubicBezTo>
                                <a:cubicBezTo>
                                  <a:pt x="130969" y="9927"/>
                                  <a:pt x="130016" y="9927"/>
                                  <a:pt x="129064" y="9927"/>
                                </a:cubicBezTo>
                                <a:cubicBezTo>
                                  <a:pt x="127159" y="10880"/>
                                  <a:pt x="123349" y="11832"/>
                                  <a:pt x="119539" y="12784"/>
                                </a:cubicBezTo>
                                <a:cubicBezTo>
                                  <a:pt x="115729" y="13737"/>
                                  <a:pt x="110966" y="15642"/>
                                  <a:pt x="106204" y="17547"/>
                                </a:cubicBezTo>
                                <a:cubicBezTo>
                                  <a:pt x="101441" y="19452"/>
                                  <a:pt x="95726" y="22309"/>
                                  <a:pt x="90011" y="25167"/>
                                </a:cubicBezTo>
                                <a:cubicBezTo>
                                  <a:pt x="84296" y="28024"/>
                                  <a:pt x="78581" y="31834"/>
                                  <a:pt x="71914" y="36597"/>
                                </a:cubicBezTo>
                                <a:cubicBezTo>
                                  <a:pt x="66199" y="41359"/>
                                  <a:pt x="59531" y="46122"/>
                                  <a:pt x="53816" y="51837"/>
                                </a:cubicBezTo>
                                <a:cubicBezTo>
                                  <a:pt x="48101" y="57552"/>
                                  <a:pt x="42386" y="64220"/>
                                  <a:pt x="36671" y="70887"/>
                                </a:cubicBezTo>
                                <a:cubicBezTo>
                                  <a:pt x="31909" y="77555"/>
                                  <a:pt x="27146" y="85174"/>
                                  <a:pt x="23336" y="92795"/>
                                </a:cubicBezTo>
                                <a:cubicBezTo>
                                  <a:pt x="19526" y="100414"/>
                                  <a:pt x="16669" y="108034"/>
                                  <a:pt x="13811" y="116607"/>
                                </a:cubicBezTo>
                                <a:cubicBezTo>
                                  <a:pt x="12859" y="120417"/>
                                  <a:pt x="11906" y="124227"/>
                                  <a:pt x="10954" y="128037"/>
                                </a:cubicBezTo>
                                <a:cubicBezTo>
                                  <a:pt x="10001" y="131847"/>
                                  <a:pt x="9049" y="135657"/>
                                  <a:pt x="9049" y="139467"/>
                                </a:cubicBezTo>
                                <a:cubicBezTo>
                                  <a:pt x="9049" y="143277"/>
                                  <a:pt x="8096" y="147087"/>
                                  <a:pt x="8096" y="150897"/>
                                </a:cubicBezTo>
                                <a:cubicBezTo>
                                  <a:pt x="8096" y="154707"/>
                                  <a:pt x="8096" y="158517"/>
                                  <a:pt x="7144" y="161374"/>
                                </a:cubicBezTo>
                                <a:cubicBezTo>
                                  <a:pt x="7144" y="165184"/>
                                  <a:pt x="7144" y="168042"/>
                                  <a:pt x="7144" y="171852"/>
                                </a:cubicBezTo>
                                <a:cubicBezTo>
                                  <a:pt x="8096" y="173757"/>
                                  <a:pt x="8096" y="174709"/>
                                  <a:pt x="8096" y="17661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" name="Freeform: Shape 1960"/>
                        <wps:cNvSpPr/>
                        <wps:spPr>
                          <a:xfrm>
                            <a:off x="2697480" y="883698"/>
                            <a:ext cx="219075" cy="409575"/>
                          </a:xfrm>
                          <a:custGeom>
                            <a:avLst/>
                            <a:gdLst>
                              <a:gd name="connsiteX0" fmla="*/ 145256 w 219075"/>
                              <a:gd name="connsiteY0" fmla="*/ 347333 h 409575"/>
                              <a:gd name="connsiteX1" fmla="*/ 125254 w 219075"/>
                              <a:gd name="connsiteY1" fmla="*/ 321616 h 409575"/>
                              <a:gd name="connsiteX2" fmla="*/ 123349 w 219075"/>
                              <a:gd name="connsiteY2" fmla="*/ 317805 h 409575"/>
                              <a:gd name="connsiteX3" fmla="*/ 121444 w 219075"/>
                              <a:gd name="connsiteY3" fmla="*/ 313996 h 409575"/>
                              <a:gd name="connsiteX4" fmla="*/ 116681 w 219075"/>
                              <a:gd name="connsiteY4" fmla="*/ 306376 h 409575"/>
                              <a:gd name="connsiteX5" fmla="*/ 112871 w 219075"/>
                              <a:gd name="connsiteY5" fmla="*/ 298755 h 409575"/>
                              <a:gd name="connsiteX6" fmla="*/ 109061 w 219075"/>
                              <a:gd name="connsiteY6" fmla="*/ 291135 h 409575"/>
                              <a:gd name="connsiteX7" fmla="*/ 105251 w 219075"/>
                              <a:gd name="connsiteY7" fmla="*/ 283516 h 409575"/>
                              <a:gd name="connsiteX8" fmla="*/ 102394 w 219075"/>
                              <a:gd name="connsiteY8" fmla="*/ 275896 h 409575"/>
                              <a:gd name="connsiteX9" fmla="*/ 96679 w 219075"/>
                              <a:gd name="connsiteY9" fmla="*/ 259703 h 409575"/>
                              <a:gd name="connsiteX10" fmla="*/ 94774 w 219075"/>
                              <a:gd name="connsiteY10" fmla="*/ 251130 h 409575"/>
                              <a:gd name="connsiteX11" fmla="*/ 92869 w 219075"/>
                              <a:gd name="connsiteY11" fmla="*/ 242558 h 409575"/>
                              <a:gd name="connsiteX12" fmla="*/ 91916 w 219075"/>
                              <a:gd name="connsiteY12" fmla="*/ 238748 h 409575"/>
                              <a:gd name="connsiteX13" fmla="*/ 90964 w 219075"/>
                              <a:gd name="connsiteY13" fmla="*/ 234938 h 409575"/>
                              <a:gd name="connsiteX14" fmla="*/ 90011 w 219075"/>
                              <a:gd name="connsiteY14" fmla="*/ 226366 h 409575"/>
                              <a:gd name="connsiteX15" fmla="*/ 87154 w 219075"/>
                              <a:gd name="connsiteY15" fmla="*/ 193028 h 409575"/>
                              <a:gd name="connsiteX16" fmla="*/ 88106 w 219075"/>
                              <a:gd name="connsiteY16" fmla="*/ 161596 h 409575"/>
                              <a:gd name="connsiteX17" fmla="*/ 110966 w 219075"/>
                              <a:gd name="connsiteY17" fmla="*/ 65393 h 409575"/>
                              <a:gd name="connsiteX18" fmla="*/ 69056 w 219075"/>
                              <a:gd name="connsiteY18" fmla="*/ 8243 h 409575"/>
                              <a:gd name="connsiteX19" fmla="*/ 9049 w 219075"/>
                              <a:gd name="connsiteY19" fmla="*/ 46343 h 409575"/>
                              <a:gd name="connsiteX20" fmla="*/ 7144 w 219075"/>
                              <a:gd name="connsiteY20" fmla="*/ 82538 h 409575"/>
                              <a:gd name="connsiteX21" fmla="*/ 7144 w 219075"/>
                              <a:gd name="connsiteY21" fmla="*/ 105398 h 409575"/>
                              <a:gd name="connsiteX22" fmla="*/ 9049 w 219075"/>
                              <a:gd name="connsiteY22" fmla="*/ 133973 h 409575"/>
                              <a:gd name="connsiteX23" fmla="*/ 13811 w 219075"/>
                              <a:gd name="connsiteY23" fmla="*/ 167310 h 409575"/>
                              <a:gd name="connsiteX24" fmla="*/ 22384 w 219075"/>
                              <a:gd name="connsiteY24" fmla="*/ 204458 h 409575"/>
                              <a:gd name="connsiteX25" fmla="*/ 35719 w 219075"/>
                              <a:gd name="connsiteY25" fmla="*/ 242558 h 409575"/>
                              <a:gd name="connsiteX26" fmla="*/ 39529 w 219075"/>
                              <a:gd name="connsiteY26" fmla="*/ 252083 h 409575"/>
                              <a:gd name="connsiteX27" fmla="*/ 41434 w 219075"/>
                              <a:gd name="connsiteY27" fmla="*/ 256846 h 409575"/>
                              <a:gd name="connsiteX28" fmla="*/ 43339 w 219075"/>
                              <a:gd name="connsiteY28" fmla="*/ 261608 h 409575"/>
                              <a:gd name="connsiteX29" fmla="*/ 48101 w 219075"/>
                              <a:gd name="connsiteY29" fmla="*/ 271133 h 409575"/>
                              <a:gd name="connsiteX30" fmla="*/ 52864 w 219075"/>
                              <a:gd name="connsiteY30" fmla="*/ 280658 h 409575"/>
                              <a:gd name="connsiteX31" fmla="*/ 64294 w 219075"/>
                              <a:gd name="connsiteY31" fmla="*/ 297803 h 409575"/>
                              <a:gd name="connsiteX32" fmla="*/ 70009 w 219075"/>
                              <a:gd name="connsiteY32" fmla="*/ 306376 h 409575"/>
                              <a:gd name="connsiteX33" fmla="*/ 75724 w 219075"/>
                              <a:gd name="connsiteY33" fmla="*/ 314948 h 409575"/>
                              <a:gd name="connsiteX34" fmla="*/ 82391 w 219075"/>
                              <a:gd name="connsiteY34" fmla="*/ 322568 h 409575"/>
                              <a:gd name="connsiteX35" fmla="*/ 89059 w 219075"/>
                              <a:gd name="connsiteY35" fmla="*/ 330188 h 409575"/>
                              <a:gd name="connsiteX36" fmla="*/ 95726 w 219075"/>
                              <a:gd name="connsiteY36" fmla="*/ 336855 h 409575"/>
                              <a:gd name="connsiteX37" fmla="*/ 99536 w 219075"/>
                              <a:gd name="connsiteY37" fmla="*/ 340666 h 409575"/>
                              <a:gd name="connsiteX38" fmla="*/ 103346 w 219075"/>
                              <a:gd name="connsiteY38" fmla="*/ 343523 h 409575"/>
                              <a:gd name="connsiteX39" fmla="*/ 131921 w 219075"/>
                              <a:gd name="connsiteY39" fmla="*/ 366383 h 409575"/>
                              <a:gd name="connsiteX40" fmla="*/ 146209 w 219075"/>
                              <a:gd name="connsiteY40" fmla="*/ 374955 h 409575"/>
                              <a:gd name="connsiteX41" fmla="*/ 159544 w 219075"/>
                              <a:gd name="connsiteY41" fmla="*/ 382576 h 409575"/>
                              <a:gd name="connsiteX42" fmla="*/ 171926 w 219075"/>
                              <a:gd name="connsiteY42" fmla="*/ 388291 h 409575"/>
                              <a:gd name="connsiteX43" fmla="*/ 183356 w 219075"/>
                              <a:gd name="connsiteY43" fmla="*/ 393053 h 409575"/>
                              <a:gd name="connsiteX44" fmla="*/ 193834 w 219075"/>
                              <a:gd name="connsiteY44" fmla="*/ 396863 h 409575"/>
                              <a:gd name="connsiteX45" fmla="*/ 198596 w 219075"/>
                              <a:gd name="connsiteY45" fmla="*/ 398768 h 409575"/>
                              <a:gd name="connsiteX46" fmla="*/ 202406 w 219075"/>
                              <a:gd name="connsiteY46" fmla="*/ 399721 h 409575"/>
                              <a:gd name="connsiteX47" fmla="*/ 219551 w 219075"/>
                              <a:gd name="connsiteY47" fmla="*/ 404483 h 409575"/>
                              <a:gd name="connsiteX48" fmla="*/ 204311 w 219075"/>
                              <a:gd name="connsiteY48" fmla="*/ 395910 h 409575"/>
                              <a:gd name="connsiteX49" fmla="*/ 200501 w 219075"/>
                              <a:gd name="connsiteY49" fmla="*/ 394005 h 409575"/>
                              <a:gd name="connsiteX50" fmla="*/ 196691 w 219075"/>
                              <a:gd name="connsiteY50" fmla="*/ 391148 h 409575"/>
                              <a:gd name="connsiteX51" fmla="*/ 188119 w 219075"/>
                              <a:gd name="connsiteY51" fmla="*/ 385433 h 409575"/>
                              <a:gd name="connsiteX52" fmla="*/ 178594 w 219075"/>
                              <a:gd name="connsiteY52" fmla="*/ 377813 h 409575"/>
                              <a:gd name="connsiteX53" fmla="*/ 168116 w 219075"/>
                              <a:gd name="connsiteY53" fmla="*/ 369241 h 409575"/>
                              <a:gd name="connsiteX54" fmla="*/ 157639 w 219075"/>
                              <a:gd name="connsiteY54" fmla="*/ 359716 h 409575"/>
                              <a:gd name="connsiteX55" fmla="*/ 145256 w 219075"/>
                              <a:gd name="connsiteY55" fmla="*/ 347333 h 40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219075" h="409575">
                                <a:moveTo>
                                  <a:pt x="145256" y="347333"/>
                                </a:moveTo>
                                <a:cubicBezTo>
                                  <a:pt x="138589" y="339713"/>
                                  <a:pt x="131921" y="331141"/>
                                  <a:pt x="125254" y="321616"/>
                                </a:cubicBezTo>
                                <a:cubicBezTo>
                                  <a:pt x="124301" y="320663"/>
                                  <a:pt x="123349" y="319710"/>
                                  <a:pt x="123349" y="317805"/>
                                </a:cubicBezTo>
                                <a:cubicBezTo>
                                  <a:pt x="122396" y="316853"/>
                                  <a:pt x="121444" y="314948"/>
                                  <a:pt x="121444" y="313996"/>
                                </a:cubicBezTo>
                                <a:cubicBezTo>
                                  <a:pt x="120491" y="311138"/>
                                  <a:pt x="118586" y="309233"/>
                                  <a:pt x="116681" y="306376"/>
                                </a:cubicBezTo>
                                <a:cubicBezTo>
                                  <a:pt x="114776" y="304471"/>
                                  <a:pt x="113824" y="301613"/>
                                  <a:pt x="112871" y="298755"/>
                                </a:cubicBezTo>
                                <a:cubicBezTo>
                                  <a:pt x="111919" y="295898"/>
                                  <a:pt x="110014" y="293993"/>
                                  <a:pt x="109061" y="291135"/>
                                </a:cubicBezTo>
                                <a:cubicBezTo>
                                  <a:pt x="108109" y="288278"/>
                                  <a:pt x="107156" y="285421"/>
                                  <a:pt x="105251" y="283516"/>
                                </a:cubicBezTo>
                                <a:cubicBezTo>
                                  <a:pt x="104299" y="280658"/>
                                  <a:pt x="103346" y="277801"/>
                                  <a:pt x="102394" y="275896"/>
                                </a:cubicBezTo>
                                <a:cubicBezTo>
                                  <a:pt x="100489" y="270180"/>
                                  <a:pt x="98584" y="265418"/>
                                  <a:pt x="96679" y="259703"/>
                                </a:cubicBezTo>
                                <a:lnTo>
                                  <a:pt x="94774" y="251130"/>
                                </a:lnTo>
                                <a:cubicBezTo>
                                  <a:pt x="93821" y="248273"/>
                                  <a:pt x="93821" y="245416"/>
                                  <a:pt x="92869" y="242558"/>
                                </a:cubicBezTo>
                                <a:lnTo>
                                  <a:pt x="91916" y="238748"/>
                                </a:lnTo>
                                <a:lnTo>
                                  <a:pt x="90964" y="234938"/>
                                </a:lnTo>
                                <a:cubicBezTo>
                                  <a:pt x="90964" y="232080"/>
                                  <a:pt x="90011" y="229223"/>
                                  <a:pt x="90011" y="226366"/>
                                </a:cubicBezTo>
                                <a:cubicBezTo>
                                  <a:pt x="88106" y="214935"/>
                                  <a:pt x="87154" y="204458"/>
                                  <a:pt x="87154" y="193028"/>
                                </a:cubicBezTo>
                                <a:cubicBezTo>
                                  <a:pt x="87154" y="182551"/>
                                  <a:pt x="87154" y="172073"/>
                                  <a:pt x="88106" y="161596"/>
                                </a:cubicBezTo>
                                <a:cubicBezTo>
                                  <a:pt x="89059" y="116828"/>
                                  <a:pt x="110014" y="72060"/>
                                  <a:pt x="110966" y="65393"/>
                                </a:cubicBezTo>
                                <a:cubicBezTo>
                                  <a:pt x="115729" y="39676"/>
                                  <a:pt x="96679" y="13958"/>
                                  <a:pt x="69056" y="8243"/>
                                </a:cubicBezTo>
                                <a:cubicBezTo>
                                  <a:pt x="40481" y="2528"/>
                                  <a:pt x="13811" y="19673"/>
                                  <a:pt x="9049" y="46343"/>
                                </a:cubicBezTo>
                                <a:cubicBezTo>
                                  <a:pt x="8096" y="52058"/>
                                  <a:pt x="8096" y="75871"/>
                                  <a:pt x="7144" y="82538"/>
                                </a:cubicBezTo>
                                <a:cubicBezTo>
                                  <a:pt x="7144" y="89205"/>
                                  <a:pt x="7144" y="96826"/>
                                  <a:pt x="7144" y="105398"/>
                                </a:cubicBezTo>
                                <a:cubicBezTo>
                                  <a:pt x="7144" y="113971"/>
                                  <a:pt x="8096" y="123496"/>
                                  <a:pt x="9049" y="133973"/>
                                </a:cubicBezTo>
                                <a:cubicBezTo>
                                  <a:pt x="10001" y="144451"/>
                                  <a:pt x="11906" y="155880"/>
                                  <a:pt x="13811" y="167310"/>
                                </a:cubicBezTo>
                                <a:cubicBezTo>
                                  <a:pt x="15716" y="178741"/>
                                  <a:pt x="18574" y="191123"/>
                                  <a:pt x="22384" y="204458"/>
                                </a:cubicBezTo>
                                <a:cubicBezTo>
                                  <a:pt x="26194" y="216841"/>
                                  <a:pt x="30004" y="230176"/>
                                  <a:pt x="35719" y="242558"/>
                                </a:cubicBezTo>
                                <a:cubicBezTo>
                                  <a:pt x="36671" y="245416"/>
                                  <a:pt x="38576" y="249226"/>
                                  <a:pt x="39529" y="252083"/>
                                </a:cubicBezTo>
                                <a:lnTo>
                                  <a:pt x="41434" y="256846"/>
                                </a:lnTo>
                                <a:lnTo>
                                  <a:pt x="43339" y="261608"/>
                                </a:lnTo>
                                <a:cubicBezTo>
                                  <a:pt x="45244" y="264466"/>
                                  <a:pt x="46196" y="268276"/>
                                  <a:pt x="48101" y="271133"/>
                                </a:cubicBezTo>
                                <a:lnTo>
                                  <a:pt x="52864" y="280658"/>
                                </a:lnTo>
                                <a:cubicBezTo>
                                  <a:pt x="55721" y="286373"/>
                                  <a:pt x="60484" y="292088"/>
                                  <a:pt x="64294" y="297803"/>
                                </a:cubicBezTo>
                                <a:cubicBezTo>
                                  <a:pt x="66199" y="300660"/>
                                  <a:pt x="68104" y="303518"/>
                                  <a:pt x="70009" y="306376"/>
                                </a:cubicBezTo>
                                <a:cubicBezTo>
                                  <a:pt x="71914" y="309233"/>
                                  <a:pt x="73819" y="312091"/>
                                  <a:pt x="75724" y="314948"/>
                                </a:cubicBezTo>
                                <a:cubicBezTo>
                                  <a:pt x="77629" y="317805"/>
                                  <a:pt x="80486" y="319710"/>
                                  <a:pt x="82391" y="322568"/>
                                </a:cubicBezTo>
                                <a:cubicBezTo>
                                  <a:pt x="84296" y="325426"/>
                                  <a:pt x="86201" y="327330"/>
                                  <a:pt x="89059" y="330188"/>
                                </a:cubicBezTo>
                                <a:cubicBezTo>
                                  <a:pt x="90964" y="332093"/>
                                  <a:pt x="93821" y="334951"/>
                                  <a:pt x="95726" y="336855"/>
                                </a:cubicBezTo>
                                <a:cubicBezTo>
                                  <a:pt x="96679" y="337808"/>
                                  <a:pt x="97631" y="338760"/>
                                  <a:pt x="99536" y="340666"/>
                                </a:cubicBezTo>
                                <a:cubicBezTo>
                                  <a:pt x="100489" y="341618"/>
                                  <a:pt x="102394" y="342571"/>
                                  <a:pt x="103346" y="343523"/>
                                </a:cubicBezTo>
                                <a:cubicBezTo>
                                  <a:pt x="112871" y="352096"/>
                                  <a:pt x="122396" y="359716"/>
                                  <a:pt x="131921" y="366383"/>
                                </a:cubicBezTo>
                                <a:cubicBezTo>
                                  <a:pt x="136684" y="369241"/>
                                  <a:pt x="141446" y="373051"/>
                                  <a:pt x="146209" y="374955"/>
                                </a:cubicBezTo>
                                <a:cubicBezTo>
                                  <a:pt x="150971" y="377813"/>
                                  <a:pt x="155734" y="379718"/>
                                  <a:pt x="159544" y="382576"/>
                                </a:cubicBezTo>
                                <a:cubicBezTo>
                                  <a:pt x="164306" y="384480"/>
                                  <a:pt x="168116" y="386385"/>
                                  <a:pt x="171926" y="388291"/>
                                </a:cubicBezTo>
                                <a:cubicBezTo>
                                  <a:pt x="175736" y="390196"/>
                                  <a:pt x="179546" y="392101"/>
                                  <a:pt x="183356" y="393053"/>
                                </a:cubicBezTo>
                                <a:cubicBezTo>
                                  <a:pt x="187166" y="394005"/>
                                  <a:pt x="190024" y="395910"/>
                                  <a:pt x="193834" y="396863"/>
                                </a:cubicBezTo>
                                <a:cubicBezTo>
                                  <a:pt x="195739" y="397816"/>
                                  <a:pt x="196691" y="397816"/>
                                  <a:pt x="198596" y="398768"/>
                                </a:cubicBezTo>
                                <a:cubicBezTo>
                                  <a:pt x="200501" y="399721"/>
                                  <a:pt x="201454" y="399721"/>
                                  <a:pt x="202406" y="399721"/>
                                </a:cubicBezTo>
                                <a:cubicBezTo>
                                  <a:pt x="212884" y="402578"/>
                                  <a:pt x="219551" y="404483"/>
                                  <a:pt x="219551" y="404483"/>
                                </a:cubicBezTo>
                                <a:cubicBezTo>
                                  <a:pt x="219551" y="404483"/>
                                  <a:pt x="213836" y="401626"/>
                                  <a:pt x="204311" y="395910"/>
                                </a:cubicBezTo>
                                <a:cubicBezTo>
                                  <a:pt x="203359" y="394958"/>
                                  <a:pt x="201454" y="394958"/>
                                  <a:pt x="200501" y="394005"/>
                                </a:cubicBezTo>
                                <a:cubicBezTo>
                                  <a:pt x="199549" y="393053"/>
                                  <a:pt x="197644" y="392101"/>
                                  <a:pt x="196691" y="391148"/>
                                </a:cubicBezTo>
                                <a:cubicBezTo>
                                  <a:pt x="193834" y="389243"/>
                                  <a:pt x="190976" y="387338"/>
                                  <a:pt x="188119" y="385433"/>
                                </a:cubicBezTo>
                                <a:cubicBezTo>
                                  <a:pt x="185261" y="383528"/>
                                  <a:pt x="181451" y="380671"/>
                                  <a:pt x="178594" y="377813"/>
                                </a:cubicBezTo>
                                <a:cubicBezTo>
                                  <a:pt x="175736" y="374955"/>
                                  <a:pt x="171926" y="372098"/>
                                  <a:pt x="168116" y="369241"/>
                                </a:cubicBezTo>
                                <a:cubicBezTo>
                                  <a:pt x="164306" y="366383"/>
                                  <a:pt x="161449" y="362573"/>
                                  <a:pt x="157639" y="359716"/>
                                </a:cubicBezTo>
                                <a:cubicBezTo>
                                  <a:pt x="151924" y="354953"/>
                                  <a:pt x="149066" y="350191"/>
                                  <a:pt x="145256" y="3473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1" name="Freeform: Shape 1961"/>
                        <wps:cNvSpPr/>
                        <wps:spPr>
                          <a:xfrm>
                            <a:off x="3840319" y="921945"/>
                            <a:ext cx="257175" cy="161925"/>
                          </a:xfrm>
                          <a:custGeom>
                            <a:avLst/>
                            <a:gdLst>
                              <a:gd name="connsiteX0" fmla="*/ 241620 w 257175"/>
                              <a:gd name="connsiteY0" fmla="*/ 103346 h 161925"/>
                              <a:gd name="connsiteX1" fmla="*/ 239715 w 257175"/>
                              <a:gd name="connsiteY1" fmla="*/ 100489 h 161925"/>
                              <a:gd name="connsiteX2" fmla="*/ 237810 w 257175"/>
                              <a:gd name="connsiteY2" fmla="*/ 97631 h 161925"/>
                              <a:gd name="connsiteX3" fmla="*/ 233047 w 257175"/>
                              <a:gd name="connsiteY3" fmla="*/ 91916 h 161925"/>
                              <a:gd name="connsiteX4" fmla="*/ 228285 w 257175"/>
                              <a:gd name="connsiteY4" fmla="*/ 86201 h 161925"/>
                              <a:gd name="connsiteX5" fmla="*/ 223522 w 257175"/>
                              <a:gd name="connsiteY5" fmla="*/ 80486 h 161925"/>
                              <a:gd name="connsiteX6" fmla="*/ 218760 w 257175"/>
                              <a:gd name="connsiteY6" fmla="*/ 75724 h 161925"/>
                              <a:gd name="connsiteX7" fmla="*/ 213045 w 257175"/>
                              <a:gd name="connsiteY7" fmla="*/ 70961 h 161925"/>
                              <a:gd name="connsiteX8" fmla="*/ 201615 w 257175"/>
                              <a:gd name="connsiteY8" fmla="*/ 61436 h 161925"/>
                              <a:gd name="connsiteX9" fmla="*/ 195900 w 257175"/>
                              <a:gd name="connsiteY9" fmla="*/ 56674 h 161925"/>
                              <a:gd name="connsiteX10" fmla="*/ 189232 w 257175"/>
                              <a:gd name="connsiteY10" fmla="*/ 52864 h 161925"/>
                              <a:gd name="connsiteX11" fmla="*/ 186375 w 257175"/>
                              <a:gd name="connsiteY11" fmla="*/ 50959 h 161925"/>
                              <a:gd name="connsiteX12" fmla="*/ 183517 w 257175"/>
                              <a:gd name="connsiteY12" fmla="*/ 49054 h 161925"/>
                              <a:gd name="connsiteX13" fmla="*/ 176850 w 257175"/>
                              <a:gd name="connsiteY13" fmla="*/ 45244 h 161925"/>
                              <a:gd name="connsiteX14" fmla="*/ 151132 w 257175"/>
                              <a:gd name="connsiteY14" fmla="*/ 31909 h 161925"/>
                              <a:gd name="connsiteX15" fmla="*/ 125415 w 257175"/>
                              <a:gd name="connsiteY15" fmla="*/ 22384 h 161925"/>
                              <a:gd name="connsiteX16" fmla="*/ 101603 w 257175"/>
                              <a:gd name="connsiteY16" fmla="*/ 15716 h 161925"/>
                              <a:gd name="connsiteX17" fmla="*/ 81600 w 257175"/>
                              <a:gd name="connsiteY17" fmla="*/ 11906 h 161925"/>
                              <a:gd name="connsiteX18" fmla="*/ 65407 w 257175"/>
                              <a:gd name="connsiteY18" fmla="*/ 10001 h 161925"/>
                              <a:gd name="connsiteX19" fmla="*/ 39690 w 257175"/>
                              <a:gd name="connsiteY19" fmla="*/ 7144 h 161925"/>
                              <a:gd name="connsiteX20" fmla="*/ 7305 w 257175"/>
                              <a:gd name="connsiteY20" fmla="*/ 46196 h 161925"/>
                              <a:gd name="connsiteX21" fmla="*/ 43500 w 257175"/>
                              <a:gd name="connsiteY21" fmla="*/ 81439 h 161925"/>
                              <a:gd name="connsiteX22" fmla="*/ 114938 w 257175"/>
                              <a:gd name="connsiteY22" fmla="*/ 74771 h 161925"/>
                              <a:gd name="connsiteX23" fmla="*/ 136845 w 257175"/>
                              <a:gd name="connsiteY23" fmla="*/ 77629 h 161925"/>
                              <a:gd name="connsiteX24" fmla="*/ 160657 w 257175"/>
                              <a:gd name="connsiteY24" fmla="*/ 83344 h 161925"/>
                              <a:gd name="connsiteX25" fmla="*/ 166372 w 257175"/>
                              <a:gd name="connsiteY25" fmla="*/ 85249 h 161925"/>
                              <a:gd name="connsiteX26" fmla="*/ 169230 w 257175"/>
                              <a:gd name="connsiteY26" fmla="*/ 86201 h 161925"/>
                              <a:gd name="connsiteX27" fmla="*/ 172088 w 257175"/>
                              <a:gd name="connsiteY27" fmla="*/ 87154 h 161925"/>
                              <a:gd name="connsiteX28" fmla="*/ 177803 w 257175"/>
                              <a:gd name="connsiteY28" fmla="*/ 89059 h 161925"/>
                              <a:gd name="connsiteX29" fmla="*/ 183517 w 257175"/>
                              <a:gd name="connsiteY29" fmla="*/ 91916 h 161925"/>
                              <a:gd name="connsiteX30" fmla="*/ 194947 w 257175"/>
                              <a:gd name="connsiteY30" fmla="*/ 97631 h 161925"/>
                              <a:gd name="connsiteX31" fmla="*/ 200663 w 257175"/>
                              <a:gd name="connsiteY31" fmla="*/ 100489 h 161925"/>
                              <a:gd name="connsiteX32" fmla="*/ 206378 w 257175"/>
                              <a:gd name="connsiteY32" fmla="*/ 103346 h 161925"/>
                              <a:gd name="connsiteX33" fmla="*/ 211140 w 257175"/>
                              <a:gd name="connsiteY33" fmla="*/ 107156 h 161925"/>
                              <a:gd name="connsiteX34" fmla="*/ 215903 w 257175"/>
                              <a:gd name="connsiteY34" fmla="*/ 110966 h 161925"/>
                              <a:gd name="connsiteX35" fmla="*/ 220665 w 257175"/>
                              <a:gd name="connsiteY35" fmla="*/ 114776 h 161925"/>
                              <a:gd name="connsiteX36" fmla="*/ 223522 w 257175"/>
                              <a:gd name="connsiteY36" fmla="*/ 116681 h 161925"/>
                              <a:gd name="connsiteX37" fmla="*/ 225428 w 257175"/>
                              <a:gd name="connsiteY37" fmla="*/ 118586 h 161925"/>
                              <a:gd name="connsiteX38" fmla="*/ 241620 w 257175"/>
                              <a:gd name="connsiteY38" fmla="*/ 135731 h 161925"/>
                              <a:gd name="connsiteX39" fmla="*/ 248288 w 257175"/>
                              <a:gd name="connsiteY39" fmla="*/ 144304 h 161925"/>
                              <a:gd name="connsiteX40" fmla="*/ 254003 w 257175"/>
                              <a:gd name="connsiteY40" fmla="*/ 152876 h 161925"/>
                              <a:gd name="connsiteX41" fmla="*/ 255907 w 257175"/>
                              <a:gd name="connsiteY41" fmla="*/ 155734 h 161925"/>
                              <a:gd name="connsiteX42" fmla="*/ 255907 w 257175"/>
                              <a:gd name="connsiteY42" fmla="*/ 129064 h 161925"/>
                              <a:gd name="connsiteX43" fmla="*/ 254955 w 257175"/>
                              <a:gd name="connsiteY43" fmla="*/ 127159 h 161925"/>
                              <a:gd name="connsiteX44" fmla="*/ 241620 w 257175"/>
                              <a:gd name="connsiteY44" fmla="*/ 103346 h 161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</a:cxnLst>
                            <a:rect l="l" t="t" r="r" b="b"/>
                            <a:pathLst>
                              <a:path w="257175" h="161925">
                                <a:moveTo>
                                  <a:pt x="241620" y="103346"/>
                                </a:moveTo>
                                <a:cubicBezTo>
                                  <a:pt x="240667" y="102394"/>
                                  <a:pt x="240667" y="101441"/>
                                  <a:pt x="239715" y="100489"/>
                                </a:cubicBezTo>
                                <a:cubicBezTo>
                                  <a:pt x="238763" y="99536"/>
                                  <a:pt x="238763" y="98584"/>
                                  <a:pt x="237810" y="97631"/>
                                </a:cubicBezTo>
                                <a:cubicBezTo>
                                  <a:pt x="236857" y="95726"/>
                                  <a:pt x="234953" y="93821"/>
                                  <a:pt x="233047" y="91916"/>
                                </a:cubicBezTo>
                                <a:cubicBezTo>
                                  <a:pt x="232095" y="90011"/>
                                  <a:pt x="230190" y="88106"/>
                                  <a:pt x="228285" y="86201"/>
                                </a:cubicBezTo>
                                <a:cubicBezTo>
                                  <a:pt x="226380" y="84296"/>
                                  <a:pt x="225428" y="82391"/>
                                  <a:pt x="223522" y="80486"/>
                                </a:cubicBezTo>
                                <a:cubicBezTo>
                                  <a:pt x="221617" y="78581"/>
                                  <a:pt x="219713" y="76676"/>
                                  <a:pt x="218760" y="75724"/>
                                </a:cubicBezTo>
                                <a:cubicBezTo>
                                  <a:pt x="216855" y="73819"/>
                                  <a:pt x="214950" y="71914"/>
                                  <a:pt x="213045" y="70961"/>
                                </a:cubicBezTo>
                                <a:cubicBezTo>
                                  <a:pt x="209235" y="68104"/>
                                  <a:pt x="205425" y="64294"/>
                                  <a:pt x="201615" y="61436"/>
                                </a:cubicBezTo>
                                <a:lnTo>
                                  <a:pt x="195900" y="56674"/>
                                </a:lnTo>
                                <a:cubicBezTo>
                                  <a:pt x="193995" y="55721"/>
                                  <a:pt x="192090" y="53816"/>
                                  <a:pt x="189232" y="52864"/>
                                </a:cubicBezTo>
                                <a:lnTo>
                                  <a:pt x="186375" y="50959"/>
                                </a:lnTo>
                                <a:lnTo>
                                  <a:pt x="183517" y="49054"/>
                                </a:lnTo>
                                <a:cubicBezTo>
                                  <a:pt x="181613" y="48101"/>
                                  <a:pt x="179707" y="46196"/>
                                  <a:pt x="176850" y="45244"/>
                                </a:cubicBezTo>
                                <a:cubicBezTo>
                                  <a:pt x="168278" y="40481"/>
                                  <a:pt x="159705" y="35719"/>
                                  <a:pt x="151132" y="31909"/>
                                </a:cubicBezTo>
                                <a:cubicBezTo>
                                  <a:pt x="142560" y="28099"/>
                                  <a:pt x="133988" y="25241"/>
                                  <a:pt x="125415" y="22384"/>
                                </a:cubicBezTo>
                                <a:cubicBezTo>
                                  <a:pt x="116842" y="19526"/>
                                  <a:pt x="109222" y="17621"/>
                                  <a:pt x="101603" y="15716"/>
                                </a:cubicBezTo>
                                <a:cubicBezTo>
                                  <a:pt x="93982" y="13811"/>
                                  <a:pt x="87315" y="12859"/>
                                  <a:pt x="81600" y="11906"/>
                                </a:cubicBezTo>
                                <a:cubicBezTo>
                                  <a:pt x="75885" y="10954"/>
                                  <a:pt x="70170" y="10001"/>
                                  <a:pt x="65407" y="10001"/>
                                </a:cubicBezTo>
                                <a:cubicBezTo>
                                  <a:pt x="60645" y="10001"/>
                                  <a:pt x="43500" y="7144"/>
                                  <a:pt x="39690" y="7144"/>
                                </a:cubicBezTo>
                                <a:cubicBezTo>
                                  <a:pt x="20640" y="8096"/>
                                  <a:pt x="5400" y="25241"/>
                                  <a:pt x="7305" y="46196"/>
                                </a:cubicBezTo>
                                <a:cubicBezTo>
                                  <a:pt x="8257" y="67151"/>
                                  <a:pt x="24450" y="82391"/>
                                  <a:pt x="43500" y="81439"/>
                                </a:cubicBezTo>
                                <a:cubicBezTo>
                                  <a:pt x="49215" y="81439"/>
                                  <a:pt x="82553" y="70961"/>
                                  <a:pt x="114938" y="74771"/>
                                </a:cubicBezTo>
                                <a:cubicBezTo>
                                  <a:pt x="121605" y="75724"/>
                                  <a:pt x="129225" y="75724"/>
                                  <a:pt x="136845" y="77629"/>
                                </a:cubicBezTo>
                                <a:cubicBezTo>
                                  <a:pt x="144465" y="78581"/>
                                  <a:pt x="152085" y="80486"/>
                                  <a:pt x="160657" y="83344"/>
                                </a:cubicBezTo>
                                <a:cubicBezTo>
                                  <a:pt x="162563" y="84296"/>
                                  <a:pt x="164467" y="84296"/>
                                  <a:pt x="166372" y="85249"/>
                                </a:cubicBezTo>
                                <a:lnTo>
                                  <a:pt x="169230" y="86201"/>
                                </a:lnTo>
                                <a:lnTo>
                                  <a:pt x="172088" y="87154"/>
                                </a:lnTo>
                                <a:cubicBezTo>
                                  <a:pt x="173992" y="88106"/>
                                  <a:pt x="175897" y="89059"/>
                                  <a:pt x="177803" y="89059"/>
                                </a:cubicBezTo>
                                <a:lnTo>
                                  <a:pt x="183517" y="91916"/>
                                </a:lnTo>
                                <a:cubicBezTo>
                                  <a:pt x="187328" y="93821"/>
                                  <a:pt x="191138" y="95726"/>
                                  <a:pt x="194947" y="97631"/>
                                </a:cubicBezTo>
                                <a:cubicBezTo>
                                  <a:pt x="196853" y="98584"/>
                                  <a:pt x="198757" y="99536"/>
                                  <a:pt x="200663" y="100489"/>
                                </a:cubicBezTo>
                                <a:cubicBezTo>
                                  <a:pt x="202567" y="101441"/>
                                  <a:pt x="204472" y="102394"/>
                                  <a:pt x="206378" y="103346"/>
                                </a:cubicBezTo>
                                <a:cubicBezTo>
                                  <a:pt x="208282" y="104299"/>
                                  <a:pt x="210188" y="105251"/>
                                  <a:pt x="211140" y="107156"/>
                                </a:cubicBezTo>
                                <a:cubicBezTo>
                                  <a:pt x="213045" y="108109"/>
                                  <a:pt x="214950" y="109061"/>
                                  <a:pt x="215903" y="110966"/>
                                </a:cubicBezTo>
                                <a:cubicBezTo>
                                  <a:pt x="217807" y="111919"/>
                                  <a:pt x="218760" y="113824"/>
                                  <a:pt x="220665" y="114776"/>
                                </a:cubicBezTo>
                                <a:cubicBezTo>
                                  <a:pt x="221617" y="115729"/>
                                  <a:pt x="222570" y="115729"/>
                                  <a:pt x="223522" y="116681"/>
                                </a:cubicBezTo>
                                <a:cubicBezTo>
                                  <a:pt x="224475" y="117634"/>
                                  <a:pt x="225428" y="117634"/>
                                  <a:pt x="225428" y="118586"/>
                                </a:cubicBezTo>
                                <a:cubicBezTo>
                                  <a:pt x="231142" y="124301"/>
                                  <a:pt x="236857" y="130016"/>
                                  <a:pt x="241620" y="135731"/>
                                </a:cubicBezTo>
                                <a:cubicBezTo>
                                  <a:pt x="243525" y="138589"/>
                                  <a:pt x="246382" y="141446"/>
                                  <a:pt x="248288" y="144304"/>
                                </a:cubicBezTo>
                                <a:cubicBezTo>
                                  <a:pt x="250192" y="147161"/>
                                  <a:pt x="252097" y="150019"/>
                                  <a:pt x="254003" y="152876"/>
                                </a:cubicBezTo>
                                <a:cubicBezTo>
                                  <a:pt x="254955" y="153829"/>
                                  <a:pt x="254955" y="154781"/>
                                  <a:pt x="255907" y="155734"/>
                                </a:cubicBezTo>
                                <a:lnTo>
                                  <a:pt x="255907" y="129064"/>
                                </a:lnTo>
                                <a:cubicBezTo>
                                  <a:pt x="255907" y="128111"/>
                                  <a:pt x="254955" y="127159"/>
                                  <a:pt x="254955" y="127159"/>
                                </a:cubicBezTo>
                                <a:cubicBezTo>
                                  <a:pt x="251145" y="118586"/>
                                  <a:pt x="246382" y="110966"/>
                                  <a:pt x="241620" y="1033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2" name="Freeform: Shape 1962"/>
                        <wps:cNvSpPr/>
                        <wps:spPr>
                          <a:xfrm>
                            <a:off x="3566274" y="227573"/>
                            <a:ext cx="85725" cy="180975"/>
                          </a:xfrm>
                          <a:custGeom>
                            <a:avLst/>
                            <a:gdLst>
                              <a:gd name="connsiteX0" fmla="*/ 67990 w 85725"/>
                              <a:gd name="connsiteY0" fmla="*/ 56674 h 180975"/>
                              <a:gd name="connsiteX1" fmla="*/ 67990 w 85725"/>
                              <a:gd name="connsiteY1" fmla="*/ 60484 h 180975"/>
                              <a:gd name="connsiteX2" fmla="*/ 67990 w 85725"/>
                              <a:gd name="connsiteY2" fmla="*/ 64294 h 180975"/>
                              <a:gd name="connsiteX3" fmla="*/ 67037 w 85725"/>
                              <a:gd name="connsiteY3" fmla="*/ 68104 h 180975"/>
                              <a:gd name="connsiteX4" fmla="*/ 66085 w 85725"/>
                              <a:gd name="connsiteY4" fmla="*/ 71914 h 180975"/>
                              <a:gd name="connsiteX5" fmla="*/ 65133 w 85725"/>
                              <a:gd name="connsiteY5" fmla="*/ 75724 h 180975"/>
                              <a:gd name="connsiteX6" fmla="*/ 63227 w 85725"/>
                              <a:gd name="connsiteY6" fmla="*/ 82391 h 180975"/>
                              <a:gd name="connsiteX7" fmla="*/ 62275 w 85725"/>
                              <a:gd name="connsiteY7" fmla="*/ 86201 h 180975"/>
                              <a:gd name="connsiteX8" fmla="*/ 61323 w 85725"/>
                              <a:gd name="connsiteY8" fmla="*/ 89059 h 180975"/>
                              <a:gd name="connsiteX9" fmla="*/ 60370 w 85725"/>
                              <a:gd name="connsiteY9" fmla="*/ 90964 h 180975"/>
                              <a:gd name="connsiteX10" fmla="*/ 59418 w 85725"/>
                              <a:gd name="connsiteY10" fmla="*/ 92869 h 180975"/>
                              <a:gd name="connsiteX11" fmla="*/ 57512 w 85725"/>
                              <a:gd name="connsiteY11" fmla="*/ 95726 h 180975"/>
                              <a:gd name="connsiteX12" fmla="*/ 50845 w 85725"/>
                              <a:gd name="connsiteY12" fmla="*/ 107156 h 180975"/>
                              <a:gd name="connsiteX13" fmla="*/ 43225 w 85725"/>
                              <a:gd name="connsiteY13" fmla="*/ 117634 h 180975"/>
                              <a:gd name="connsiteX14" fmla="*/ 12745 w 85725"/>
                              <a:gd name="connsiteY14" fmla="*/ 145256 h 180975"/>
                              <a:gd name="connsiteX15" fmla="*/ 13698 w 85725"/>
                              <a:gd name="connsiteY15" fmla="*/ 174784 h 180975"/>
                              <a:gd name="connsiteX16" fmla="*/ 43225 w 85725"/>
                              <a:gd name="connsiteY16" fmla="*/ 175736 h 180975"/>
                              <a:gd name="connsiteX17" fmla="*/ 51798 w 85725"/>
                              <a:gd name="connsiteY17" fmla="*/ 164306 h 180975"/>
                              <a:gd name="connsiteX18" fmla="*/ 57512 w 85725"/>
                              <a:gd name="connsiteY18" fmla="*/ 156686 h 180975"/>
                              <a:gd name="connsiteX19" fmla="*/ 64180 w 85725"/>
                              <a:gd name="connsiteY19" fmla="*/ 146209 h 180975"/>
                              <a:gd name="connsiteX20" fmla="*/ 70848 w 85725"/>
                              <a:gd name="connsiteY20" fmla="*/ 133826 h 180975"/>
                              <a:gd name="connsiteX21" fmla="*/ 76562 w 85725"/>
                              <a:gd name="connsiteY21" fmla="*/ 119539 h 180975"/>
                              <a:gd name="connsiteX22" fmla="*/ 81325 w 85725"/>
                              <a:gd name="connsiteY22" fmla="*/ 103346 h 180975"/>
                              <a:gd name="connsiteX23" fmla="*/ 82277 w 85725"/>
                              <a:gd name="connsiteY23" fmla="*/ 99536 h 180975"/>
                              <a:gd name="connsiteX24" fmla="*/ 82277 w 85725"/>
                              <a:gd name="connsiteY24" fmla="*/ 97631 h 180975"/>
                              <a:gd name="connsiteX25" fmla="*/ 82277 w 85725"/>
                              <a:gd name="connsiteY25" fmla="*/ 95726 h 180975"/>
                              <a:gd name="connsiteX26" fmla="*/ 83230 w 85725"/>
                              <a:gd name="connsiteY26" fmla="*/ 91916 h 180975"/>
                              <a:gd name="connsiteX27" fmla="*/ 83230 w 85725"/>
                              <a:gd name="connsiteY27" fmla="*/ 88106 h 180975"/>
                              <a:gd name="connsiteX28" fmla="*/ 83230 w 85725"/>
                              <a:gd name="connsiteY28" fmla="*/ 79534 h 180975"/>
                              <a:gd name="connsiteX29" fmla="*/ 83230 w 85725"/>
                              <a:gd name="connsiteY29" fmla="*/ 75724 h 180975"/>
                              <a:gd name="connsiteX30" fmla="*/ 83230 w 85725"/>
                              <a:gd name="connsiteY30" fmla="*/ 71914 h 180975"/>
                              <a:gd name="connsiteX31" fmla="*/ 83230 w 85725"/>
                              <a:gd name="connsiteY31" fmla="*/ 68104 h 180975"/>
                              <a:gd name="connsiteX32" fmla="*/ 83230 w 85725"/>
                              <a:gd name="connsiteY32" fmla="*/ 64294 h 180975"/>
                              <a:gd name="connsiteX33" fmla="*/ 82277 w 85725"/>
                              <a:gd name="connsiteY33" fmla="*/ 60484 h 180975"/>
                              <a:gd name="connsiteX34" fmla="*/ 82277 w 85725"/>
                              <a:gd name="connsiteY34" fmla="*/ 58579 h 180975"/>
                              <a:gd name="connsiteX35" fmla="*/ 82277 w 85725"/>
                              <a:gd name="connsiteY35" fmla="*/ 56674 h 180975"/>
                              <a:gd name="connsiteX36" fmla="*/ 78468 w 85725"/>
                              <a:gd name="connsiteY36" fmla="*/ 42386 h 180975"/>
                              <a:gd name="connsiteX37" fmla="*/ 75610 w 85725"/>
                              <a:gd name="connsiteY37" fmla="*/ 35719 h 180975"/>
                              <a:gd name="connsiteX38" fmla="*/ 72752 w 85725"/>
                              <a:gd name="connsiteY38" fmla="*/ 30004 h 180975"/>
                              <a:gd name="connsiteX39" fmla="*/ 69895 w 85725"/>
                              <a:gd name="connsiteY39" fmla="*/ 25241 h 180975"/>
                              <a:gd name="connsiteX40" fmla="*/ 67037 w 85725"/>
                              <a:gd name="connsiteY40" fmla="*/ 20479 h 180975"/>
                              <a:gd name="connsiteX41" fmla="*/ 64180 w 85725"/>
                              <a:gd name="connsiteY41" fmla="*/ 16669 h 180975"/>
                              <a:gd name="connsiteX42" fmla="*/ 63227 w 85725"/>
                              <a:gd name="connsiteY42" fmla="*/ 14764 h 180975"/>
                              <a:gd name="connsiteX43" fmla="*/ 62275 w 85725"/>
                              <a:gd name="connsiteY43" fmla="*/ 12859 h 180975"/>
                              <a:gd name="connsiteX44" fmla="*/ 57512 w 85725"/>
                              <a:gd name="connsiteY44" fmla="*/ 7144 h 180975"/>
                              <a:gd name="connsiteX45" fmla="*/ 60370 w 85725"/>
                              <a:gd name="connsiteY45" fmla="*/ 13811 h 180975"/>
                              <a:gd name="connsiteX46" fmla="*/ 61323 w 85725"/>
                              <a:gd name="connsiteY46" fmla="*/ 15716 h 180975"/>
                              <a:gd name="connsiteX47" fmla="*/ 62275 w 85725"/>
                              <a:gd name="connsiteY47" fmla="*/ 17621 h 180975"/>
                              <a:gd name="connsiteX48" fmla="*/ 64180 w 85725"/>
                              <a:gd name="connsiteY48" fmla="*/ 21431 h 180975"/>
                              <a:gd name="connsiteX49" fmla="*/ 66085 w 85725"/>
                              <a:gd name="connsiteY49" fmla="*/ 26194 h 180975"/>
                              <a:gd name="connsiteX50" fmla="*/ 67990 w 85725"/>
                              <a:gd name="connsiteY50" fmla="*/ 31909 h 180975"/>
                              <a:gd name="connsiteX51" fmla="*/ 68943 w 85725"/>
                              <a:gd name="connsiteY51" fmla="*/ 37624 h 180975"/>
                              <a:gd name="connsiteX52" fmla="*/ 69895 w 85725"/>
                              <a:gd name="connsiteY52" fmla="*/ 44291 h 180975"/>
                              <a:gd name="connsiteX53" fmla="*/ 70848 w 85725"/>
                              <a:gd name="connsiteY53" fmla="*/ 57626 h 180975"/>
                              <a:gd name="connsiteX54" fmla="*/ 70848 w 85725"/>
                              <a:gd name="connsiteY54" fmla="*/ 59531 h 180975"/>
                              <a:gd name="connsiteX55" fmla="*/ 67990 w 85725"/>
                              <a:gd name="connsiteY55" fmla="*/ 56674 h 180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85725" h="180975">
                                <a:moveTo>
                                  <a:pt x="67990" y="56674"/>
                                </a:moveTo>
                                <a:cubicBezTo>
                                  <a:pt x="67990" y="57626"/>
                                  <a:pt x="67990" y="58579"/>
                                  <a:pt x="67990" y="60484"/>
                                </a:cubicBezTo>
                                <a:cubicBezTo>
                                  <a:pt x="67990" y="61436"/>
                                  <a:pt x="67990" y="62389"/>
                                  <a:pt x="67990" y="64294"/>
                                </a:cubicBezTo>
                                <a:cubicBezTo>
                                  <a:pt x="67990" y="65246"/>
                                  <a:pt x="67990" y="66199"/>
                                  <a:pt x="67037" y="68104"/>
                                </a:cubicBezTo>
                                <a:cubicBezTo>
                                  <a:pt x="67037" y="69056"/>
                                  <a:pt x="66085" y="70009"/>
                                  <a:pt x="66085" y="71914"/>
                                </a:cubicBezTo>
                                <a:cubicBezTo>
                                  <a:pt x="66085" y="72866"/>
                                  <a:pt x="66085" y="73819"/>
                                  <a:pt x="65133" y="75724"/>
                                </a:cubicBezTo>
                                <a:cubicBezTo>
                                  <a:pt x="64180" y="77629"/>
                                  <a:pt x="64180" y="80486"/>
                                  <a:pt x="63227" y="82391"/>
                                </a:cubicBezTo>
                                <a:lnTo>
                                  <a:pt x="62275" y="86201"/>
                                </a:lnTo>
                                <a:cubicBezTo>
                                  <a:pt x="62275" y="87154"/>
                                  <a:pt x="61323" y="88106"/>
                                  <a:pt x="61323" y="89059"/>
                                </a:cubicBezTo>
                                <a:lnTo>
                                  <a:pt x="60370" y="90964"/>
                                </a:lnTo>
                                <a:lnTo>
                                  <a:pt x="59418" y="92869"/>
                                </a:lnTo>
                                <a:cubicBezTo>
                                  <a:pt x="58465" y="93821"/>
                                  <a:pt x="58465" y="94774"/>
                                  <a:pt x="57512" y="95726"/>
                                </a:cubicBezTo>
                                <a:cubicBezTo>
                                  <a:pt x="55608" y="99536"/>
                                  <a:pt x="52750" y="104299"/>
                                  <a:pt x="50845" y="107156"/>
                                </a:cubicBezTo>
                                <a:cubicBezTo>
                                  <a:pt x="47987" y="110966"/>
                                  <a:pt x="46083" y="113824"/>
                                  <a:pt x="43225" y="117634"/>
                                </a:cubicBezTo>
                                <a:cubicBezTo>
                                  <a:pt x="31795" y="132874"/>
                                  <a:pt x="14650" y="142399"/>
                                  <a:pt x="12745" y="145256"/>
                                </a:cubicBezTo>
                                <a:cubicBezTo>
                                  <a:pt x="5125" y="152876"/>
                                  <a:pt x="5125" y="166211"/>
                                  <a:pt x="13698" y="174784"/>
                                </a:cubicBezTo>
                                <a:cubicBezTo>
                                  <a:pt x="22270" y="183356"/>
                                  <a:pt x="34652" y="183356"/>
                                  <a:pt x="43225" y="175736"/>
                                </a:cubicBezTo>
                                <a:cubicBezTo>
                                  <a:pt x="45130" y="173831"/>
                                  <a:pt x="50845" y="166211"/>
                                  <a:pt x="51798" y="164306"/>
                                </a:cubicBezTo>
                                <a:cubicBezTo>
                                  <a:pt x="53702" y="162401"/>
                                  <a:pt x="55608" y="159544"/>
                                  <a:pt x="57512" y="156686"/>
                                </a:cubicBezTo>
                                <a:cubicBezTo>
                                  <a:pt x="59418" y="153829"/>
                                  <a:pt x="61323" y="150019"/>
                                  <a:pt x="64180" y="146209"/>
                                </a:cubicBezTo>
                                <a:cubicBezTo>
                                  <a:pt x="66085" y="142399"/>
                                  <a:pt x="67990" y="138589"/>
                                  <a:pt x="70848" y="133826"/>
                                </a:cubicBezTo>
                                <a:cubicBezTo>
                                  <a:pt x="72752" y="129064"/>
                                  <a:pt x="74658" y="124301"/>
                                  <a:pt x="76562" y="119539"/>
                                </a:cubicBezTo>
                                <a:cubicBezTo>
                                  <a:pt x="78468" y="114776"/>
                                  <a:pt x="79420" y="109061"/>
                                  <a:pt x="81325" y="103346"/>
                                </a:cubicBezTo>
                                <a:cubicBezTo>
                                  <a:pt x="81325" y="102394"/>
                                  <a:pt x="82277" y="100489"/>
                                  <a:pt x="82277" y="99536"/>
                                </a:cubicBezTo>
                                <a:lnTo>
                                  <a:pt x="82277" y="97631"/>
                                </a:lnTo>
                                <a:lnTo>
                                  <a:pt x="82277" y="95726"/>
                                </a:lnTo>
                                <a:cubicBezTo>
                                  <a:pt x="82277" y="94774"/>
                                  <a:pt x="82277" y="92869"/>
                                  <a:pt x="83230" y="91916"/>
                                </a:cubicBezTo>
                                <a:lnTo>
                                  <a:pt x="83230" y="88106"/>
                                </a:lnTo>
                                <a:cubicBezTo>
                                  <a:pt x="83230" y="85249"/>
                                  <a:pt x="83230" y="82391"/>
                                  <a:pt x="83230" y="79534"/>
                                </a:cubicBezTo>
                                <a:cubicBezTo>
                                  <a:pt x="83230" y="78581"/>
                                  <a:pt x="83230" y="76676"/>
                                  <a:pt x="83230" y="75724"/>
                                </a:cubicBezTo>
                                <a:cubicBezTo>
                                  <a:pt x="83230" y="74771"/>
                                  <a:pt x="83230" y="72866"/>
                                  <a:pt x="83230" y="71914"/>
                                </a:cubicBezTo>
                                <a:cubicBezTo>
                                  <a:pt x="83230" y="70961"/>
                                  <a:pt x="83230" y="69056"/>
                                  <a:pt x="83230" y="68104"/>
                                </a:cubicBezTo>
                                <a:cubicBezTo>
                                  <a:pt x="83230" y="67151"/>
                                  <a:pt x="83230" y="65246"/>
                                  <a:pt x="83230" y="64294"/>
                                </a:cubicBezTo>
                                <a:cubicBezTo>
                                  <a:pt x="83230" y="63341"/>
                                  <a:pt x="83230" y="61436"/>
                                  <a:pt x="82277" y="60484"/>
                                </a:cubicBezTo>
                                <a:cubicBezTo>
                                  <a:pt x="82277" y="59531"/>
                                  <a:pt x="82277" y="59531"/>
                                  <a:pt x="82277" y="58579"/>
                                </a:cubicBezTo>
                                <a:cubicBezTo>
                                  <a:pt x="82277" y="57626"/>
                                  <a:pt x="82277" y="57626"/>
                                  <a:pt x="82277" y="56674"/>
                                </a:cubicBezTo>
                                <a:cubicBezTo>
                                  <a:pt x="81325" y="51911"/>
                                  <a:pt x="79420" y="47149"/>
                                  <a:pt x="78468" y="42386"/>
                                </a:cubicBezTo>
                                <a:cubicBezTo>
                                  <a:pt x="77515" y="40481"/>
                                  <a:pt x="76562" y="37624"/>
                                  <a:pt x="75610" y="35719"/>
                                </a:cubicBezTo>
                                <a:cubicBezTo>
                                  <a:pt x="74658" y="33814"/>
                                  <a:pt x="73705" y="31909"/>
                                  <a:pt x="72752" y="30004"/>
                                </a:cubicBezTo>
                                <a:cubicBezTo>
                                  <a:pt x="71800" y="28099"/>
                                  <a:pt x="70848" y="26194"/>
                                  <a:pt x="69895" y="25241"/>
                                </a:cubicBezTo>
                                <a:cubicBezTo>
                                  <a:pt x="68943" y="23336"/>
                                  <a:pt x="67990" y="22384"/>
                                  <a:pt x="67037" y="20479"/>
                                </a:cubicBezTo>
                                <a:cubicBezTo>
                                  <a:pt x="66085" y="19526"/>
                                  <a:pt x="65133" y="17621"/>
                                  <a:pt x="64180" y="16669"/>
                                </a:cubicBezTo>
                                <a:cubicBezTo>
                                  <a:pt x="64180" y="15716"/>
                                  <a:pt x="63227" y="15716"/>
                                  <a:pt x="63227" y="14764"/>
                                </a:cubicBezTo>
                                <a:cubicBezTo>
                                  <a:pt x="63227" y="13811"/>
                                  <a:pt x="62275" y="13811"/>
                                  <a:pt x="62275" y="12859"/>
                                </a:cubicBezTo>
                                <a:cubicBezTo>
                                  <a:pt x="59418" y="9049"/>
                                  <a:pt x="57512" y="7144"/>
                                  <a:pt x="57512" y="7144"/>
                                </a:cubicBezTo>
                                <a:cubicBezTo>
                                  <a:pt x="57512" y="7144"/>
                                  <a:pt x="58465" y="9049"/>
                                  <a:pt x="60370" y="13811"/>
                                </a:cubicBezTo>
                                <a:cubicBezTo>
                                  <a:pt x="60370" y="14764"/>
                                  <a:pt x="61323" y="14764"/>
                                  <a:pt x="61323" y="15716"/>
                                </a:cubicBezTo>
                                <a:cubicBezTo>
                                  <a:pt x="61323" y="16669"/>
                                  <a:pt x="61323" y="16669"/>
                                  <a:pt x="62275" y="17621"/>
                                </a:cubicBezTo>
                                <a:cubicBezTo>
                                  <a:pt x="63227" y="18574"/>
                                  <a:pt x="63227" y="20479"/>
                                  <a:pt x="64180" y="21431"/>
                                </a:cubicBezTo>
                                <a:cubicBezTo>
                                  <a:pt x="65133" y="23336"/>
                                  <a:pt x="65133" y="24289"/>
                                  <a:pt x="66085" y="26194"/>
                                </a:cubicBezTo>
                                <a:cubicBezTo>
                                  <a:pt x="67037" y="28099"/>
                                  <a:pt x="67037" y="30004"/>
                                  <a:pt x="67990" y="31909"/>
                                </a:cubicBezTo>
                                <a:cubicBezTo>
                                  <a:pt x="67990" y="33814"/>
                                  <a:pt x="68943" y="35719"/>
                                  <a:pt x="68943" y="37624"/>
                                </a:cubicBezTo>
                                <a:cubicBezTo>
                                  <a:pt x="68943" y="39529"/>
                                  <a:pt x="69895" y="41434"/>
                                  <a:pt x="69895" y="44291"/>
                                </a:cubicBezTo>
                                <a:cubicBezTo>
                                  <a:pt x="70848" y="48101"/>
                                  <a:pt x="70848" y="52864"/>
                                  <a:pt x="70848" y="57626"/>
                                </a:cubicBezTo>
                                <a:cubicBezTo>
                                  <a:pt x="70848" y="58579"/>
                                  <a:pt x="70848" y="58579"/>
                                  <a:pt x="70848" y="59531"/>
                                </a:cubicBezTo>
                                <a:cubicBezTo>
                                  <a:pt x="67990" y="55721"/>
                                  <a:pt x="67990" y="56674"/>
                                  <a:pt x="67990" y="5667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3" name="Freeform: Shape 1963"/>
                        <wps:cNvSpPr/>
                        <wps:spPr>
                          <a:xfrm>
                            <a:off x="3390496" y="287091"/>
                            <a:ext cx="180975" cy="76200"/>
                          </a:xfrm>
                          <a:custGeom>
                            <a:avLst/>
                            <a:gdLst>
                              <a:gd name="connsiteX0" fmla="*/ 178998 w 180975"/>
                              <a:gd name="connsiteY0" fmla="*/ 44780 h 76200"/>
                              <a:gd name="connsiteX1" fmla="*/ 177093 w 180975"/>
                              <a:gd name="connsiteY1" fmla="*/ 45733 h 76200"/>
                              <a:gd name="connsiteX2" fmla="*/ 173283 w 180975"/>
                              <a:gd name="connsiteY2" fmla="*/ 47638 h 76200"/>
                              <a:gd name="connsiteX3" fmla="*/ 168521 w 180975"/>
                              <a:gd name="connsiteY3" fmla="*/ 49542 h 76200"/>
                              <a:gd name="connsiteX4" fmla="*/ 163758 w 180975"/>
                              <a:gd name="connsiteY4" fmla="*/ 51448 h 76200"/>
                              <a:gd name="connsiteX5" fmla="*/ 158043 w 180975"/>
                              <a:gd name="connsiteY5" fmla="*/ 53353 h 76200"/>
                              <a:gd name="connsiteX6" fmla="*/ 152328 w 180975"/>
                              <a:gd name="connsiteY6" fmla="*/ 55258 h 76200"/>
                              <a:gd name="connsiteX7" fmla="*/ 138993 w 180975"/>
                              <a:gd name="connsiteY7" fmla="*/ 57163 h 76200"/>
                              <a:gd name="connsiteX8" fmla="*/ 137088 w 180975"/>
                              <a:gd name="connsiteY8" fmla="*/ 57163 h 76200"/>
                              <a:gd name="connsiteX9" fmla="*/ 135183 w 180975"/>
                              <a:gd name="connsiteY9" fmla="*/ 57163 h 76200"/>
                              <a:gd name="connsiteX10" fmla="*/ 131373 w 180975"/>
                              <a:gd name="connsiteY10" fmla="*/ 57163 h 76200"/>
                              <a:gd name="connsiteX11" fmla="*/ 127563 w 180975"/>
                              <a:gd name="connsiteY11" fmla="*/ 57163 h 76200"/>
                              <a:gd name="connsiteX12" fmla="*/ 123753 w 180975"/>
                              <a:gd name="connsiteY12" fmla="*/ 57163 h 76200"/>
                              <a:gd name="connsiteX13" fmla="*/ 119943 w 180975"/>
                              <a:gd name="connsiteY13" fmla="*/ 57163 h 76200"/>
                              <a:gd name="connsiteX14" fmla="*/ 116133 w 180975"/>
                              <a:gd name="connsiteY14" fmla="*/ 57163 h 76200"/>
                              <a:gd name="connsiteX15" fmla="*/ 109466 w 180975"/>
                              <a:gd name="connsiteY15" fmla="*/ 56210 h 76200"/>
                              <a:gd name="connsiteX16" fmla="*/ 105656 w 180975"/>
                              <a:gd name="connsiteY16" fmla="*/ 55258 h 76200"/>
                              <a:gd name="connsiteX17" fmla="*/ 101846 w 180975"/>
                              <a:gd name="connsiteY17" fmla="*/ 54305 h 76200"/>
                              <a:gd name="connsiteX18" fmla="*/ 99941 w 180975"/>
                              <a:gd name="connsiteY18" fmla="*/ 53353 h 76200"/>
                              <a:gd name="connsiteX19" fmla="*/ 98036 w 180975"/>
                              <a:gd name="connsiteY19" fmla="*/ 52400 h 76200"/>
                              <a:gd name="connsiteX20" fmla="*/ 95178 w 180975"/>
                              <a:gd name="connsiteY20" fmla="*/ 51448 h 76200"/>
                              <a:gd name="connsiteX21" fmla="*/ 82796 w 180975"/>
                              <a:gd name="connsiteY21" fmla="*/ 45733 h 76200"/>
                              <a:gd name="connsiteX22" fmla="*/ 71366 w 180975"/>
                              <a:gd name="connsiteY22" fmla="*/ 39065 h 76200"/>
                              <a:gd name="connsiteX23" fmla="*/ 40886 w 180975"/>
                              <a:gd name="connsiteY23" fmla="*/ 11442 h 76200"/>
                              <a:gd name="connsiteX24" fmla="*/ 12311 w 180975"/>
                              <a:gd name="connsiteY24" fmla="*/ 15253 h 76200"/>
                              <a:gd name="connsiteX25" fmla="*/ 14216 w 180975"/>
                              <a:gd name="connsiteY25" fmla="*/ 44780 h 76200"/>
                              <a:gd name="connsiteX26" fmla="*/ 26598 w 180975"/>
                              <a:gd name="connsiteY26" fmla="*/ 52400 h 76200"/>
                              <a:gd name="connsiteX27" fmla="*/ 35171 w 180975"/>
                              <a:gd name="connsiteY27" fmla="*/ 57163 h 76200"/>
                              <a:gd name="connsiteX28" fmla="*/ 45648 w 180975"/>
                              <a:gd name="connsiteY28" fmla="*/ 61925 h 76200"/>
                              <a:gd name="connsiteX29" fmla="*/ 58983 w 180975"/>
                              <a:gd name="connsiteY29" fmla="*/ 66688 h 76200"/>
                              <a:gd name="connsiteX30" fmla="*/ 74223 w 180975"/>
                              <a:gd name="connsiteY30" fmla="*/ 71450 h 76200"/>
                              <a:gd name="connsiteX31" fmla="*/ 90416 w 180975"/>
                              <a:gd name="connsiteY31" fmla="*/ 74308 h 76200"/>
                              <a:gd name="connsiteX32" fmla="*/ 94226 w 180975"/>
                              <a:gd name="connsiteY32" fmla="*/ 74308 h 76200"/>
                              <a:gd name="connsiteX33" fmla="*/ 96131 w 180975"/>
                              <a:gd name="connsiteY33" fmla="*/ 74308 h 76200"/>
                              <a:gd name="connsiteX34" fmla="*/ 98036 w 180975"/>
                              <a:gd name="connsiteY34" fmla="*/ 74308 h 76200"/>
                              <a:gd name="connsiteX35" fmla="*/ 102798 w 180975"/>
                              <a:gd name="connsiteY35" fmla="*/ 74308 h 76200"/>
                              <a:gd name="connsiteX36" fmla="*/ 106608 w 180975"/>
                              <a:gd name="connsiteY36" fmla="*/ 74308 h 76200"/>
                              <a:gd name="connsiteX37" fmla="*/ 115181 w 180975"/>
                              <a:gd name="connsiteY37" fmla="*/ 74308 h 76200"/>
                              <a:gd name="connsiteX38" fmla="*/ 118991 w 180975"/>
                              <a:gd name="connsiteY38" fmla="*/ 74308 h 76200"/>
                              <a:gd name="connsiteX39" fmla="*/ 122801 w 180975"/>
                              <a:gd name="connsiteY39" fmla="*/ 73355 h 76200"/>
                              <a:gd name="connsiteX40" fmla="*/ 126611 w 180975"/>
                              <a:gd name="connsiteY40" fmla="*/ 72403 h 76200"/>
                              <a:gd name="connsiteX41" fmla="*/ 130421 w 180975"/>
                              <a:gd name="connsiteY41" fmla="*/ 71450 h 76200"/>
                              <a:gd name="connsiteX42" fmla="*/ 134231 w 180975"/>
                              <a:gd name="connsiteY42" fmla="*/ 70498 h 76200"/>
                              <a:gd name="connsiteX43" fmla="*/ 136136 w 180975"/>
                              <a:gd name="connsiteY43" fmla="*/ 69545 h 76200"/>
                              <a:gd name="connsiteX44" fmla="*/ 138041 w 180975"/>
                              <a:gd name="connsiteY44" fmla="*/ 68592 h 76200"/>
                              <a:gd name="connsiteX45" fmla="*/ 151376 w 180975"/>
                              <a:gd name="connsiteY45" fmla="*/ 62878 h 76200"/>
                              <a:gd name="connsiteX46" fmla="*/ 157091 w 180975"/>
                              <a:gd name="connsiteY46" fmla="*/ 60020 h 76200"/>
                              <a:gd name="connsiteX47" fmla="*/ 162806 w 180975"/>
                              <a:gd name="connsiteY47" fmla="*/ 56210 h 76200"/>
                              <a:gd name="connsiteX48" fmla="*/ 167568 w 180975"/>
                              <a:gd name="connsiteY48" fmla="*/ 52400 h 76200"/>
                              <a:gd name="connsiteX49" fmla="*/ 171378 w 180975"/>
                              <a:gd name="connsiteY49" fmla="*/ 49542 h 76200"/>
                              <a:gd name="connsiteX50" fmla="*/ 175188 w 180975"/>
                              <a:gd name="connsiteY50" fmla="*/ 46685 h 76200"/>
                              <a:gd name="connsiteX51" fmla="*/ 177093 w 180975"/>
                              <a:gd name="connsiteY51" fmla="*/ 45733 h 76200"/>
                              <a:gd name="connsiteX52" fmla="*/ 178046 w 180975"/>
                              <a:gd name="connsiteY52" fmla="*/ 44780 h 76200"/>
                              <a:gd name="connsiteX53" fmla="*/ 182808 w 180975"/>
                              <a:gd name="connsiteY53" fmla="*/ 40017 h 76200"/>
                              <a:gd name="connsiteX54" fmla="*/ 177093 w 180975"/>
                              <a:gd name="connsiteY54" fmla="*/ 43828 h 76200"/>
                              <a:gd name="connsiteX55" fmla="*/ 178998 w 180975"/>
                              <a:gd name="connsiteY55" fmla="*/ 44780 h 76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180975" h="76200">
                                <a:moveTo>
                                  <a:pt x="178998" y="44780"/>
                                </a:moveTo>
                                <a:cubicBezTo>
                                  <a:pt x="178046" y="44780"/>
                                  <a:pt x="178046" y="45733"/>
                                  <a:pt x="177093" y="45733"/>
                                </a:cubicBezTo>
                                <a:cubicBezTo>
                                  <a:pt x="176141" y="46685"/>
                                  <a:pt x="174236" y="46685"/>
                                  <a:pt x="173283" y="47638"/>
                                </a:cubicBezTo>
                                <a:cubicBezTo>
                                  <a:pt x="172331" y="48590"/>
                                  <a:pt x="170426" y="48590"/>
                                  <a:pt x="168521" y="49542"/>
                                </a:cubicBezTo>
                                <a:cubicBezTo>
                                  <a:pt x="166616" y="50495"/>
                                  <a:pt x="165663" y="50495"/>
                                  <a:pt x="163758" y="51448"/>
                                </a:cubicBezTo>
                                <a:cubicBezTo>
                                  <a:pt x="161853" y="52400"/>
                                  <a:pt x="159948" y="52400"/>
                                  <a:pt x="158043" y="53353"/>
                                </a:cubicBezTo>
                                <a:cubicBezTo>
                                  <a:pt x="156138" y="54305"/>
                                  <a:pt x="154233" y="54305"/>
                                  <a:pt x="152328" y="55258"/>
                                </a:cubicBezTo>
                                <a:cubicBezTo>
                                  <a:pt x="148518" y="56210"/>
                                  <a:pt x="143756" y="57163"/>
                                  <a:pt x="138993" y="57163"/>
                                </a:cubicBezTo>
                                <a:cubicBezTo>
                                  <a:pt x="138041" y="57163"/>
                                  <a:pt x="138041" y="57163"/>
                                  <a:pt x="137088" y="57163"/>
                                </a:cubicBezTo>
                                <a:cubicBezTo>
                                  <a:pt x="136136" y="57163"/>
                                  <a:pt x="136136" y="57163"/>
                                  <a:pt x="135183" y="57163"/>
                                </a:cubicBezTo>
                                <a:cubicBezTo>
                                  <a:pt x="134231" y="57163"/>
                                  <a:pt x="133278" y="57163"/>
                                  <a:pt x="131373" y="57163"/>
                                </a:cubicBezTo>
                                <a:cubicBezTo>
                                  <a:pt x="130421" y="57163"/>
                                  <a:pt x="129468" y="57163"/>
                                  <a:pt x="127563" y="57163"/>
                                </a:cubicBezTo>
                                <a:cubicBezTo>
                                  <a:pt x="126611" y="57163"/>
                                  <a:pt x="125658" y="57163"/>
                                  <a:pt x="123753" y="57163"/>
                                </a:cubicBezTo>
                                <a:cubicBezTo>
                                  <a:pt x="122801" y="57163"/>
                                  <a:pt x="121848" y="57163"/>
                                  <a:pt x="119943" y="57163"/>
                                </a:cubicBezTo>
                                <a:cubicBezTo>
                                  <a:pt x="118991" y="57163"/>
                                  <a:pt x="118038" y="57163"/>
                                  <a:pt x="116133" y="57163"/>
                                </a:cubicBezTo>
                                <a:cubicBezTo>
                                  <a:pt x="114228" y="57163"/>
                                  <a:pt x="111371" y="56210"/>
                                  <a:pt x="109466" y="56210"/>
                                </a:cubicBezTo>
                                <a:lnTo>
                                  <a:pt x="105656" y="55258"/>
                                </a:lnTo>
                                <a:cubicBezTo>
                                  <a:pt x="104703" y="55258"/>
                                  <a:pt x="103751" y="54305"/>
                                  <a:pt x="101846" y="54305"/>
                                </a:cubicBezTo>
                                <a:lnTo>
                                  <a:pt x="99941" y="53353"/>
                                </a:lnTo>
                                <a:lnTo>
                                  <a:pt x="98036" y="52400"/>
                                </a:lnTo>
                                <a:cubicBezTo>
                                  <a:pt x="97083" y="52400"/>
                                  <a:pt x="96131" y="51448"/>
                                  <a:pt x="95178" y="51448"/>
                                </a:cubicBezTo>
                                <a:cubicBezTo>
                                  <a:pt x="90416" y="49542"/>
                                  <a:pt x="86606" y="47638"/>
                                  <a:pt x="82796" y="45733"/>
                                </a:cubicBezTo>
                                <a:cubicBezTo>
                                  <a:pt x="78986" y="43828"/>
                                  <a:pt x="75176" y="40970"/>
                                  <a:pt x="71366" y="39065"/>
                                </a:cubicBezTo>
                                <a:cubicBezTo>
                                  <a:pt x="55173" y="29540"/>
                                  <a:pt x="43743" y="13348"/>
                                  <a:pt x="40886" y="11442"/>
                                </a:cubicBezTo>
                                <a:cubicBezTo>
                                  <a:pt x="32313" y="4775"/>
                                  <a:pt x="19931" y="5728"/>
                                  <a:pt x="12311" y="15253"/>
                                </a:cubicBezTo>
                                <a:cubicBezTo>
                                  <a:pt x="4691" y="24778"/>
                                  <a:pt x="5643" y="37160"/>
                                  <a:pt x="14216" y="44780"/>
                                </a:cubicBezTo>
                                <a:cubicBezTo>
                                  <a:pt x="16121" y="45733"/>
                                  <a:pt x="24693" y="51448"/>
                                  <a:pt x="26598" y="52400"/>
                                </a:cubicBezTo>
                                <a:cubicBezTo>
                                  <a:pt x="28503" y="53353"/>
                                  <a:pt x="31361" y="55258"/>
                                  <a:pt x="35171" y="57163"/>
                                </a:cubicBezTo>
                                <a:cubicBezTo>
                                  <a:pt x="38028" y="59067"/>
                                  <a:pt x="41838" y="60973"/>
                                  <a:pt x="45648" y="61925"/>
                                </a:cubicBezTo>
                                <a:cubicBezTo>
                                  <a:pt x="49458" y="63830"/>
                                  <a:pt x="54221" y="65735"/>
                                  <a:pt x="58983" y="66688"/>
                                </a:cubicBezTo>
                                <a:cubicBezTo>
                                  <a:pt x="63746" y="68592"/>
                                  <a:pt x="68508" y="69545"/>
                                  <a:pt x="74223" y="71450"/>
                                </a:cubicBezTo>
                                <a:cubicBezTo>
                                  <a:pt x="78986" y="72403"/>
                                  <a:pt x="84701" y="73355"/>
                                  <a:pt x="90416" y="74308"/>
                                </a:cubicBezTo>
                                <a:cubicBezTo>
                                  <a:pt x="91368" y="74308"/>
                                  <a:pt x="93273" y="74308"/>
                                  <a:pt x="94226" y="74308"/>
                                </a:cubicBezTo>
                                <a:lnTo>
                                  <a:pt x="96131" y="74308"/>
                                </a:lnTo>
                                <a:lnTo>
                                  <a:pt x="98036" y="74308"/>
                                </a:lnTo>
                                <a:cubicBezTo>
                                  <a:pt x="98988" y="74308"/>
                                  <a:pt x="100893" y="74308"/>
                                  <a:pt x="102798" y="74308"/>
                                </a:cubicBezTo>
                                <a:lnTo>
                                  <a:pt x="106608" y="74308"/>
                                </a:lnTo>
                                <a:cubicBezTo>
                                  <a:pt x="109466" y="74308"/>
                                  <a:pt x="112323" y="74308"/>
                                  <a:pt x="115181" y="74308"/>
                                </a:cubicBezTo>
                                <a:cubicBezTo>
                                  <a:pt x="116133" y="74308"/>
                                  <a:pt x="118038" y="74308"/>
                                  <a:pt x="118991" y="74308"/>
                                </a:cubicBezTo>
                                <a:cubicBezTo>
                                  <a:pt x="119943" y="74308"/>
                                  <a:pt x="121848" y="74308"/>
                                  <a:pt x="122801" y="73355"/>
                                </a:cubicBezTo>
                                <a:cubicBezTo>
                                  <a:pt x="123753" y="73355"/>
                                  <a:pt x="125658" y="72403"/>
                                  <a:pt x="126611" y="72403"/>
                                </a:cubicBezTo>
                                <a:cubicBezTo>
                                  <a:pt x="127563" y="72403"/>
                                  <a:pt x="129468" y="71450"/>
                                  <a:pt x="130421" y="71450"/>
                                </a:cubicBezTo>
                                <a:cubicBezTo>
                                  <a:pt x="131373" y="71450"/>
                                  <a:pt x="133278" y="70498"/>
                                  <a:pt x="134231" y="70498"/>
                                </a:cubicBezTo>
                                <a:cubicBezTo>
                                  <a:pt x="135183" y="70498"/>
                                  <a:pt x="135183" y="70498"/>
                                  <a:pt x="136136" y="69545"/>
                                </a:cubicBezTo>
                                <a:cubicBezTo>
                                  <a:pt x="137088" y="69545"/>
                                  <a:pt x="137088" y="69545"/>
                                  <a:pt x="138041" y="68592"/>
                                </a:cubicBezTo>
                                <a:cubicBezTo>
                                  <a:pt x="142803" y="66688"/>
                                  <a:pt x="147566" y="64783"/>
                                  <a:pt x="151376" y="62878"/>
                                </a:cubicBezTo>
                                <a:cubicBezTo>
                                  <a:pt x="153281" y="61925"/>
                                  <a:pt x="155186" y="60973"/>
                                  <a:pt x="157091" y="60020"/>
                                </a:cubicBezTo>
                                <a:cubicBezTo>
                                  <a:pt x="158996" y="59067"/>
                                  <a:pt x="160901" y="58115"/>
                                  <a:pt x="162806" y="56210"/>
                                </a:cubicBezTo>
                                <a:cubicBezTo>
                                  <a:pt x="164711" y="55258"/>
                                  <a:pt x="165663" y="54305"/>
                                  <a:pt x="167568" y="52400"/>
                                </a:cubicBezTo>
                                <a:cubicBezTo>
                                  <a:pt x="169473" y="51448"/>
                                  <a:pt x="170426" y="50495"/>
                                  <a:pt x="171378" y="49542"/>
                                </a:cubicBezTo>
                                <a:cubicBezTo>
                                  <a:pt x="172331" y="48590"/>
                                  <a:pt x="173283" y="47638"/>
                                  <a:pt x="175188" y="46685"/>
                                </a:cubicBezTo>
                                <a:cubicBezTo>
                                  <a:pt x="176141" y="46685"/>
                                  <a:pt x="176141" y="45733"/>
                                  <a:pt x="177093" y="45733"/>
                                </a:cubicBezTo>
                                <a:cubicBezTo>
                                  <a:pt x="178046" y="45733"/>
                                  <a:pt x="178046" y="44780"/>
                                  <a:pt x="178046" y="44780"/>
                                </a:cubicBezTo>
                                <a:cubicBezTo>
                                  <a:pt x="180903" y="41923"/>
                                  <a:pt x="182808" y="40017"/>
                                  <a:pt x="182808" y="40017"/>
                                </a:cubicBezTo>
                                <a:cubicBezTo>
                                  <a:pt x="182808" y="40017"/>
                                  <a:pt x="180903" y="40970"/>
                                  <a:pt x="177093" y="43828"/>
                                </a:cubicBezTo>
                                <a:cubicBezTo>
                                  <a:pt x="179951" y="44780"/>
                                  <a:pt x="178998" y="44780"/>
                                  <a:pt x="178998" y="4478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4" name="Freeform: Shape 1964"/>
                        <wps:cNvSpPr/>
                        <wps:spPr>
                          <a:xfrm>
                            <a:off x="3414713" y="124757"/>
                            <a:ext cx="76200" cy="180975"/>
                          </a:xfrm>
                          <a:custGeom>
                            <a:avLst/>
                            <a:gdLst>
                              <a:gd name="connsiteX0" fmla="*/ 9049 w 76200"/>
                              <a:gd name="connsiteY0" fmla="*/ 85194 h 180975"/>
                              <a:gd name="connsiteX1" fmla="*/ 10954 w 76200"/>
                              <a:gd name="connsiteY1" fmla="*/ 101387 h 180975"/>
                              <a:gd name="connsiteX2" fmla="*/ 11906 w 76200"/>
                              <a:gd name="connsiteY2" fmla="*/ 105197 h 180975"/>
                              <a:gd name="connsiteX3" fmla="*/ 11906 w 76200"/>
                              <a:gd name="connsiteY3" fmla="*/ 107102 h 180975"/>
                              <a:gd name="connsiteX4" fmla="*/ 12859 w 76200"/>
                              <a:gd name="connsiteY4" fmla="*/ 109007 h 180975"/>
                              <a:gd name="connsiteX5" fmla="*/ 13811 w 76200"/>
                              <a:gd name="connsiteY5" fmla="*/ 112817 h 180975"/>
                              <a:gd name="connsiteX6" fmla="*/ 14764 w 76200"/>
                              <a:gd name="connsiteY6" fmla="*/ 116627 h 180975"/>
                              <a:gd name="connsiteX7" fmla="*/ 17621 w 76200"/>
                              <a:gd name="connsiteY7" fmla="*/ 124247 h 180975"/>
                              <a:gd name="connsiteX8" fmla="*/ 19526 w 76200"/>
                              <a:gd name="connsiteY8" fmla="*/ 128057 h 180975"/>
                              <a:gd name="connsiteX9" fmla="*/ 21431 w 76200"/>
                              <a:gd name="connsiteY9" fmla="*/ 131867 h 180975"/>
                              <a:gd name="connsiteX10" fmla="*/ 23336 w 76200"/>
                              <a:gd name="connsiteY10" fmla="*/ 135677 h 180975"/>
                              <a:gd name="connsiteX11" fmla="*/ 25241 w 76200"/>
                              <a:gd name="connsiteY11" fmla="*/ 139487 h 180975"/>
                              <a:gd name="connsiteX12" fmla="*/ 27146 w 76200"/>
                              <a:gd name="connsiteY12" fmla="*/ 143297 h 180975"/>
                              <a:gd name="connsiteX13" fmla="*/ 28099 w 76200"/>
                              <a:gd name="connsiteY13" fmla="*/ 145202 h 180975"/>
                              <a:gd name="connsiteX14" fmla="*/ 29051 w 76200"/>
                              <a:gd name="connsiteY14" fmla="*/ 147107 h 180975"/>
                              <a:gd name="connsiteX15" fmla="*/ 38576 w 76200"/>
                              <a:gd name="connsiteY15" fmla="*/ 158537 h 180975"/>
                              <a:gd name="connsiteX16" fmla="*/ 43339 w 76200"/>
                              <a:gd name="connsiteY16" fmla="*/ 163299 h 180975"/>
                              <a:gd name="connsiteX17" fmla="*/ 48101 w 76200"/>
                              <a:gd name="connsiteY17" fmla="*/ 167109 h 180975"/>
                              <a:gd name="connsiteX18" fmla="*/ 52864 w 76200"/>
                              <a:gd name="connsiteY18" fmla="*/ 170919 h 180975"/>
                              <a:gd name="connsiteX19" fmla="*/ 56674 w 76200"/>
                              <a:gd name="connsiteY19" fmla="*/ 173777 h 180975"/>
                              <a:gd name="connsiteX20" fmla="*/ 60484 w 76200"/>
                              <a:gd name="connsiteY20" fmla="*/ 176634 h 180975"/>
                              <a:gd name="connsiteX21" fmla="*/ 62389 w 76200"/>
                              <a:gd name="connsiteY21" fmla="*/ 177587 h 180975"/>
                              <a:gd name="connsiteX22" fmla="*/ 64294 w 76200"/>
                              <a:gd name="connsiteY22" fmla="*/ 178539 h 180975"/>
                              <a:gd name="connsiteX23" fmla="*/ 70961 w 76200"/>
                              <a:gd name="connsiteY23" fmla="*/ 182349 h 180975"/>
                              <a:gd name="connsiteX24" fmla="*/ 65246 w 76200"/>
                              <a:gd name="connsiteY24" fmla="*/ 177587 h 180975"/>
                              <a:gd name="connsiteX25" fmla="*/ 64294 w 76200"/>
                              <a:gd name="connsiteY25" fmla="*/ 176634 h 180975"/>
                              <a:gd name="connsiteX26" fmla="*/ 63341 w 76200"/>
                              <a:gd name="connsiteY26" fmla="*/ 175682 h 180975"/>
                              <a:gd name="connsiteX27" fmla="*/ 60484 w 76200"/>
                              <a:gd name="connsiteY27" fmla="*/ 172824 h 180975"/>
                              <a:gd name="connsiteX28" fmla="*/ 57626 w 76200"/>
                              <a:gd name="connsiteY28" fmla="*/ 169014 h 180975"/>
                              <a:gd name="connsiteX29" fmla="*/ 53816 w 76200"/>
                              <a:gd name="connsiteY29" fmla="*/ 165204 h 180975"/>
                              <a:gd name="connsiteX30" fmla="*/ 50006 w 76200"/>
                              <a:gd name="connsiteY30" fmla="*/ 160442 h 180975"/>
                              <a:gd name="connsiteX31" fmla="*/ 47149 w 76200"/>
                              <a:gd name="connsiteY31" fmla="*/ 154727 h 180975"/>
                              <a:gd name="connsiteX32" fmla="*/ 41434 w 76200"/>
                              <a:gd name="connsiteY32" fmla="*/ 142344 h 180975"/>
                              <a:gd name="connsiteX33" fmla="*/ 40481 w 76200"/>
                              <a:gd name="connsiteY33" fmla="*/ 140439 h 180975"/>
                              <a:gd name="connsiteX34" fmla="*/ 39529 w 76200"/>
                              <a:gd name="connsiteY34" fmla="*/ 138534 h 180975"/>
                              <a:gd name="connsiteX35" fmla="*/ 38576 w 76200"/>
                              <a:gd name="connsiteY35" fmla="*/ 135677 h 180975"/>
                              <a:gd name="connsiteX36" fmla="*/ 37624 w 76200"/>
                              <a:gd name="connsiteY36" fmla="*/ 131867 h 180975"/>
                              <a:gd name="connsiteX37" fmla="*/ 36671 w 76200"/>
                              <a:gd name="connsiteY37" fmla="*/ 128057 h 180975"/>
                              <a:gd name="connsiteX38" fmla="*/ 35719 w 76200"/>
                              <a:gd name="connsiteY38" fmla="*/ 124247 h 180975"/>
                              <a:gd name="connsiteX39" fmla="*/ 34766 w 76200"/>
                              <a:gd name="connsiteY39" fmla="*/ 120437 h 180975"/>
                              <a:gd name="connsiteX40" fmla="*/ 33814 w 76200"/>
                              <a:gd name="connsiteY40" fmla="*/ 113769 h 180975"/>
                              <a:gd name="connsiteX41" fmla="*/ 33814 w 76200"/>
                              <a:gd name="connsiteY41" fmla="*/ 109959 h 180975"/>
                              <a:gd name="connsiteX42" fmla="*/ 33814 w 76200"/>
                              <a:gd name="connsiteY42" fmla="*/ 106149 h 180975"/>
                              <a:gd name="connsiteX43" fmla="*/ 33814 w 76200"/>
                              <a:gd name="connsiteY43" fmla="*/ 104244 h 180975"/>
                              <a:gd name="connsiteX44" fmla="*/ 33814 w 76200"/>
                              <a:gd name="connsiteY44" fmla="*/ 102339 h 180975"/>
                              <a:gd name="connsiteX45" fmla="*/ 33814 w 76200"/>
                              <a:gd name="connsiteY45" fmla="*/ 98529 h 180975"/>
                              <a:gd name="connsiteX46" fmla="*/ 35719 w 76200"/>
                              <a:gd name="connsiteY46" fmla="*/ 85194 h 180975"/>
                              <a:gd name="connsiteX47" fmla="*/ 38576 w 76200"/>
                              <a:gd name="connsiteY47" fmla="*/ 72812 h 180975"/>
                              <a:gd name="connsiteX48" fmla="*/ 55721 w 76200"/>
                              <a:gd name="connsiteY48" fmla="*/ 35664 h 180975"/>
                              <a:gd name="connsiteX49" fmla="*/ 43339 w 76200"/>
                              <a:gd name="connsiteY49" fmla="*/ 8994 h 180975"/>
                              <a:gd name="connsiteX50" fmla="*/ 15716 w 76200"/>
                              <a:gd name="connsiteY50" fmla="*/ 19472 h 180975"/>
                              <a:gd name="connsiteX51" fmla="*/ 11906 w 76200"/>
                              <a:gd name="connsiteY51" fmla="*/ 33759 h 180975"/>
                              <a:gd name="connsiteX52" fmla="*/ 10001 w 76200"/>
                              <a:gd name="connsiteY52" fmla="*/ 43284 h 180975"/>
                              <a:gd name="connsiteX53" fmla="*/ 8096 w 76200"/>
                              <a:gd name="connsiteY53" fmla="*/ 54714 h 180975"/>
                              <a:gd name="connsiteX54" fmla="*/ 7144 w 76200"/>
                              <a:gd name="connsiteY54" fmla="*/ 69002 h 180975"/>
                              <a:gd name="connsiteX55" fmla="*/ 9049 w 76200"/>
                              <a:gd name="connsiteY55" fmla="*/ 85194 h 180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76200" h="180975">
                                <a:moveTo>
                                  <a:pt x="9049" y="85194"/>
                                </a:moveTo>
                                <a:cubicBezTo>
                                  <a:pt x="9049" y="90909"/>
                                  <a:pt x="10001" y="95672"/>
                                  <a:pt x="10954" y="101387"/>
                                </a:cubicBezTo>
                                <a:cubicBezTo>
                                  <a:pt x="10954" y="102339"/>
                                  <a:pt x="11906" y="104244"/>
                                  <a:pt x="11906" y="105197"/>
                                </a:cubicBezTo>
                                <a:lnTo>
                                  <a:pt x="11906" y="107102"/>
                                </a:lnTo>
                                <a:lnTo>
                                  <a:pt x="12859" y="109007"/>
                                </a:lnTo>
                                <a:cubicBezTo>
                                  <a:pt x="12859" y="109959"/>
                                  <a:pt x="13811" y="111864"/>
                                  <a:pt x="13811" y="112817"/>
                                </a:cubicBezTo>
                                <a:lnTo>
                                  <a:pt x="14764" y="116627"/>
                                </a:lnTo>
                                <a:cubicBezTo>
                                  <a:pt x="15716" y="119484"/>
                                  <a:pt x="16669" y="122342"/>
                                  <a:pt x="17621" y="124247"/>
                                </a:cubicBezTo>
                                <a:cubicBezTo>
                                  <a:pt x="17621" y="125199"/>
                                  <a:pt x="18574" y="127104"/>
                                  <a:pt x="19526" y="128057"/>
                                </a:cubicBezTo>
                                <a:cubicBezTo>
                                  <a:pt x="20479" y="129009"/>
                                  <a:pt x="20479" y="130914"/>
                                  <a:pt x="21431" y="131867"/>
                                </a:cubicBezTo>
                                <a:cubicBezTo>
                                  <a:pt x="22384" y="132819"/>
                                  <a:pt x="22384" y="134724"/>
                                  <a:pt x="23336" y="135677"/>
                                </a:cubicBezTo>
                                <a:cubicBezTo>
                                  <a:pt x="24289" y="136629"/>
                                  <a:pt x="24289" y="138534"/>
                                  <a:pt x="25241" y="139487"/>
                                </a:cubicBezTo>
                                <a:cubicBezTo>
                                  <a:pt x="26194" y="140439"/>
                                  <a:pt x="27146" y="141392"/>
                                  <a:pt x="27146" y="143297"/>
                                </a:cubicBezTo>
                                <a:cubicBezTo>
                                  <a:pt x="27146" y="144249"/>
                                  <a:pt x="28099" y="144249"/>
                                  <a:pt x="28099" y="145202"/>
                                </a:cubicBezTo>
                                <a:cubicBezTo>
                                  <a:pt x="28099" y="146154"/>
                                  <a:pt x="29051" y="146154"/>
                                  <a:pt x="29051" y="147107"/>
                                </a:cubicBezTo>
                                <a:cubicBezTo>
                                  <a:pt x="31909" y="150917"/>
                                  <a:pt x="35719" y="155679"/>
                                  <a:pt x="38576" y="158537"/>
                                </a:cubicBezTo>
                                <a:cubicBezTo>
                                  <a:pt x="40481" y="160442"/>
                                  <a:pt x="41434" y="161394"/>
                                  <a:pt x="43339" y="163299"/>
                                </a:cubicBezTo>
                                <a:cubicBezTo>
                                  <a:pt x="45244" y="164252"/>
                                  <a:pt x="46196" y="166157"/>
                                  <a:pt x="48101" y="167109"/>
                                </a:cubicBezTo>
                                <a:cubicBezTo>
                                  <a:pt x="50006" y="168062"/>
                                  <a:pt x="50959" y="169014"/>
                                  <a:pt x="52864" y="170919"/>
                                </a:cubicBezTo>
                                <a:cubicBezTo>
                                  <a:pt x="54769" y="171872"/>
                                  <a:pt x="55721" y="172824"/>
                                  <a:pt x="56674" y="173777"/>
                                </a:cubicBezTo>
                                <a:cubicBezTo>
                                  <a:pt x="57626" y="174729"/>
                                  <a:pt x="59531" y="175682"/>
                                  <a:pt x="60484" y="176634"/>
                                </a:cubicBezTo>
                                <a:cubicBezTo>
                                  <a:pt x="61436" y="176634"/>
                                  <a:pt x="61436" y="177587"/>
                                  <a:pt x="62389" y="177587"/>
                                </a:cubicBezTo>
                                <a:cubicBezTo>
                                  <a:pt x="63341" y="177587"/>
                                  <a:pt x="63341" y="178539"/>
                                  <a:pt x="64294" y="178539"/>
                                </a:cubicBezTo>
                                <a:cubicBezTo>
                                  <a:pt x="68104" y="180444"/>
                                  <a:pt x="70961" y="182349"/>
                                  <a:pt x="70961" y="182349"/>
                                </a:cubicBezTo>
                                <a:cubicBezTo>
                                  <a:pt x="70961" y="182349"/>
                                  <a:pt x="69056" y="180444"/>
                                  <a:pt x="65246" y="177587"/>
                                </a:cubicBezTo>
                                <a:cubicBezTo>
                                  <a:pt x="65246" y="177587"/>
                                  <a:pt x="64294" y="176634"/>
                                  <a:pt x="64294" y="176634"/>
                                </a:cubicBezTo>
                                <a:cubicBezTo>
                                  <a:pt x="64294" y="176634"/>
                                  <a:pt x="63341" y="175682"/>
                                  <a:pt x="63341" y="175682"/>
                                </a:cubicBezTo>
                                <a:cubicBezTo>
                                  <a:pt x="62389" y="174729"/>
                                  <a:pt x="61436" y="173777"/>
                                  <a:pt x="60484" y="172824"/>
                                </a:cubicBezTo>
                                <a:cubicBezTo>
                                  <a:pt x="59531" y="171872"/>
                                  <a:pt x="58579" y="169967"/>
                                  <a:pt x="57626" y="169014"/>
                                </a:cubicBezTo>
                                <a:cubicBezTo>
                                  <a:pt x="56674" y="168062"/>
                                  <a:pt x="55721" y="166157"/>
                                  <a:pt x="53816" y="165204"/>
                                </a:cubicBezTo>
                                <a:cubicBezTo>
                                  <a:pt x="52864" y="163299"/>
                                  <a:pt x="51911" y="162347"/>
                                  <a:pt x="50006" y="160442"/>
                                </a:cubicBezTo>
                                <a:cubicBezTo>
                                  <a:pt x="49054" y="158537"/>
                                  <a:pt x="48101" y="156632"/>
                                  <a:pt x="47149" y="154727"/>
                                </a:cubicBezTo>
                                <a:cubicBezTo>
                                  <a:pt x="45244" y="150917"/>
                                  <a:pt x="43339" y="147107"/>
                                  <a:pt x="41434" y="142344"/>
                                </a:cubicBezTo>
                                <a:cubicBezTo>
                                  <a:pt x="41434" y="141392"/>
                                  <a:pt x="41434" y="141392"/>
                                  <a:pt x="40481" y="140439"/>
                                </a:cubicBezTo>
                                <a:cubicBezTo>
                                  <a:pt x="40481" y="139487"/>
                                  <a:pt x="40481" y="139487"/>
                                  <a:pt x="39529" y="138534"/>
                                </a:cubicBezTo>
                                <a:cubicBezTo>
                                  <a:pt x="39529" y="137582"/>
                                  <a:pt x="38576" y="136629"/>
                                  <a:pt x="38576" y="135677"/>
                                </a:cubicBezTo>
                                <a:cubicBezTo>
                                  <a:pt x="38576" y="134724"/>
                                  <a:pt x="37624" y="133772"/>
                                  <a:pt x="37624" y="131867"/>
                                </a:cubicBezTo>
                                <a:cubicBezTo>
                                  <a:pt x="37624" y="130914"/>
                                  <a:pt x="36671" y="129962"/>
                                  <a:pt x="36671" y="128057"/>
                                </a:cubicBezTo>
                                <a:cubicBezTo>
                                  <a:pt x="36671" y="127104"/>
                                  <a:pt x="36671" y="126152"/>
                                  <a:pt x="35719" y="124247"/>
                                </a:cubicBezTo>
                                <a:cubicBezTo>
                                  <a:pt x="35719" y="123294"/>
                                  <a:pt x="34766" y="122342"/>
                                  <a:pt x="34766" y="120437"/>
                                </a:cubicBezTo>
                                <a:cubicBezTo>
                                  <a:pt x="34766" y="118532"/>
                                  <a:pt x="33814" y="115674"/>
                                  <a:pt x="33814" y="113769"/>
                                </a:cubicBezTo>
                                <a:lnTo>
                                  <a:pt x="33814" y="109959"/>
                                </a:lnTo>
                                <a:cubicBezTo>
                                  <a:pt x="33814" y="109007"/>
                                  <a:pt x="33814" y="108054"/>
                                  <a:pt x="33814" y="106149"/>
                                </a:cubicBezTo>
                                <a:lnTo>
                                  <a:pt x="33814" y="104244"/>
                                </a:lnTo>
                                <a:lnTo>
                                  <a:pt x="33814" y="102339"/>
                                </a:lnTo>
                                <a:cubicBezTo>
                                  <a:pt x="33814" y="101387"/>
                                  <a:pt x="33814" y="100434"/>
                                  <a:pt x="33814" y="98529"/>
                                </a:cubicBezTo>
                                <a:cubicBezTo>
                                  <a:pt x="33814" y="93767"/>
                                  <a:pt x="34766" y="89004"/>
                                  <a:pt x="35719" y="85194"/>
                                </a:cubicBezTo>
                                <a:cubicBezTo>
                                  <a:pt x="36671" y="80432"/>
                                  <a:pt x="37624" y="76622"/>
                                  <a:pt x="38576" y="72812"/>
                                </a:cubicBezTo>
                                <a:cubicBezTo>
                                  <a:pt x="43339" y="54714"/>
                                  <a:pt x="54769" y="38522"/>
                                  <a:pt x="55721" y="35664"/>
                                </a:cubicBezTo>
                                <a:cubicBezTo>
                                  <a:pt x="59531" y="25187"/>
                                  <a:pt x="54769" y="13757"/>
                                  <a:pt x="43339" y="8994"/>
                                </a:cubicBezTo>
                                <a:cubicBezTo>
                                  <a:pt x="32861" y="4232"/>
                                  <a:pt x="20479" y="8994"/>
                                  <a:pt x="15716" y="19472"/>
                                </a:cubicBezTo>
                                <a:cubicBezTo>
                                  <a:pt x="14764" y="21377"/>
                                  <a:pt x="12859" y="30902"/>
                                  <a:pt x="11906" y="33759"/>
                                </a:cubicBezTo>
                                <a:cubicBezTo>
                                  <a:pt x="10954" y="36617"/>
                                  <a:pt x="10954" y="39474"/>
                                  <a:pt x="10001" y="43284"/>
                                </a:cubicBezTo>
                                <a:cubicBezTo>
                                  <a:pt x="9049" y="47094"/>
                                  <a:pt x="9049" y="50904"/>
                                  <a:pt x="8096" y="54714"/>
                                </a:cubicBezTo>
                                <a:cubicBezTo>
                                  <a:pt x="7144" y="59477"/>
                                  <a:pt x="7144" y="63287"/>
                                  <a:pt x="7144" y="69002"/>
                                </a:cubicBezTo>
                                <a:cubicBezTo>
                                  <a:pt x="9049" y="74717"/>
                                  <a:pt x="9049" y="79479"/>
                                  <a:pt x="9049" y="8519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5" name="Freeform: Shape 1965"/>
                        <wps:cNvSpPr/>
                        <wps:spPr>
                          <a:xfrm>
                            <a:off x="2578418" y="1239128"/>
                            <a:ext cx="247650" cy="76200"/>
                          </a:xfrm>
                          <a:custGeom>
                            <a:avLst/>
                            <a:gdLst>
                              <a:gd name="connsiteX0" fmla="*/ 93821 w 247650"/>
                              <a:gd name="connsiteY0" fmla="*/ 59531 h 76200"/>
                              <a:gd name="connsiteX1" fmla="*/ 97631 w 247650"/>
                              <a:gd name="connsiteY1" fmla="*/ 55722 h 76200"/>
                              <a:gd name="connsiteX2" fmla="*/ 102394 w 247650"/>
                              <a:gd name="connsiteY2" fmla="*/ 52864 h 76200"/>
                              <a:gd name="connsiteX3" fmla="*/ 107156 w 247650"/>
                              <a:gd name="connsiteY3" fmla="*/ 50006 h 76200"/>
                              <a:gd name="connsiteX4" fmla="*/ 111919 w 247650"/>
                              <a:gd name="connsiteY4" fmla="*/ 47149 h 76200"/>
                              <a:gd name="connsiteX5" fmla="*/ 121444 w 247650"/>
                              <a:gd name="connsiteY5" fmla="*/ 41434 h 76200"/>
                              <a:gd name="connsiteX6" fmla="*/ 126206 w 247650"/>
                              <a:gd name="connsiteY6" fmla="*/ 39529 h 76200"/>
                              <a:gd name="connsiteX7" fmla="*/ 130969 w 247650"/>
                              <a:gd name="connsiteY7" fmla="*/ 37624 h 76200"/>
                              <a:gd name="connsiteX8" fmla="*/ 141446 w 247650"/>
                              <a:gd name="connsiteY8" fmla="*/ 33814 h 76200"/>
                              <a:gd name="connsiteX9" fmla="*/ 147161 w 247650"/>
                              <a:gd name="connsiteY9" fmla="*/ 31909 h 76200"/>
                              <a:gd name="connsiteX10" fmla="*/ 152876 w 247650"/>
                              <a:gd name="connsiteY10" fmla="*/ 30956 h 76200"/>
                              <a:gd name="connsiteX11" fmla="*/ 158591 w 247650"/>
                              <a:gd name="connsiteY11" fmla="*/ 30004 h 76200"/>
                              <a:gd name="connsiteX12" fmla="*/ 164306 w 247650"/>
                              <a:gd name="connsiteY12" fmla="*/ 29051 h 76200"/>
                              <a:gd name="connsiteX13" fmla="*/ 170021 w 247650"/>
                              <a:gd name="connsiteY13" fmla="*/ 28099 h 76200"/>
                              <a:gd name="connsiteX14" fmla="*/ 175736 w 247650"/>
                              <a:gd name="connsiteY14" fmla="*/ 28099 h 76200"/>
                              <a:gd name="connsiteX15" fmla="*/ 181451 w 247650"/>
                              <a:gd name="connsiteY15" fmla="*/ 28099 h 76200"/>
                              <a:gd name="connsiteX16" fmla="*/ 186214 w 247650"/>
                              <a:gd name="connsiteY16" fmla="*/ 28099 h 76200"/>
                              <a:gd name="connsiteX17" fmla="*/ 190976 w 247650"/>
                              <a:gd name="connsiteY17" fmla="*/ 28099 h 76200"/>
                              <a:gd name="connsiteX18" fmla="*/ 195739 w 247650"/>
                              <a:gd name="connsiteY18" fmla="*/ 29051 h 76200"/>
                              <a:gd name="connsiteX19" fmla="*/ 205264 w 247650"/>
                              <a:gd name="connsiteY19" fmla="*/ 30004 h 76200"/>
                              <a:gd name="connsiteX20" fmla="*/ 221456 w 247650"/>
                              <a:gd name="connsiteY20" fmla="*/ 33814 h 76200"/>
                              <a:gd name="connsiteX21" fmla="*/ 233839 w 247650"/>
                              <a:gd name="connsiteY21" fmla="*/ 37624 h 76200"/>
                              <a:gd name="connsiteX22" fmla="*/ 244316 w 247650"/>
                              <a:gd name="connsiteY22" fmla="*/ 41434 h 76200"/>
                              <a:gd name="connsiteX23" fmla="*/ 234791 w 247650"/>
                              <a:gd name="connsiteY23" fmla="*/ 34766 h 76200"/>
                              <a:gd name="connsiteX24" fmla="*/ 223361 w 247650"/>
                              <a:gd name="connsiteY24" fmla="*/ 28099 h 76200"/>
                              <a:gd name="connsiteX25" fmla="*/ 208121 w 247650"/>
                              <a:gd name="connsiteY25" fmla="*/ 20479 h 76200"/>
                              <a:gd name="connsiteX26" fmla="*/ 198596 w 247650"/>
                              <a:gd name="connsiteY26" fmla="*/ 16669 h 76200"/>
                              <a:gd name="connsiteX27" fmla="*/ 193834 w 247650"/>
                              <a:gd name="connsiteY27" fmla="*/ 14764 h 76200"/>
                              <a:gd name="connsiteX28" fmla="*/ 188119 w 247650"/>
                              <a:gd name="connsiteY28" fmla="*/ 12859 h 76200"/>
                              <a:gd name="connsiteX29" fmla="*/ 182404 w 247650"/>
                              <a:gd name="connsiteY29" fmla="*/ 10954 h 76200"/>
                              <a:gd name="connsiteX30" fmla="*/ 176689 w 247650"/>
                              <a:gd name="connsiteY30" fmla="*/ 10001 h 76200"/>
                              <a:gd name="connsiteX31" fmla="*/ 170974 w 247650"/>
                              <a:gd name="connsiteY31" fmla="*/ 9049 h 76200"/>
                              <a:gd name="connsiteX32" fmla="*/ 165259 w 247650"/>
                              <a:gd name="connsiteY32" fmla="*/ 8097 h 76200"/>
                              <a:gd name="connsiteX33" fmla="*/ 158591 w 247650"/>
                              <a:gd name="connsiteY33" fmla="*/ 7144 h 76200"/>
                              <a:gd name="connsiteX34" fmla="*/ 151924 w 247650"/>
                              <a:gd name="connsiteY34" fmla="*/ 7144 h 76200"/>
                              <a:gd name="connsiteX35" fmla="*/ 145256 w 247650"/>
                              <a:gd name="connsiteY35" fmla="*/ 7144 h 76200"/>
                              <a:gd name="connsiteX36" fmla="*/ 138589 w 247650"/>
                              <a:gd name="connsiteY36" fmla="*/ 7144 h 76200"/>
                              <a:gd name="connsiteX37" fmla="*/ 125254 w 247650"/>
                              <a:gd name="connsiteY37" fmla="*/ 8097 h 76200"/>
                              <a:gd name="connsiteX38" fmla="*/ 118586 w 247650"/>
                              <a:gd name="connsiteY38" fmla="*/ 9049 h 76200"/>
                              <a:gd name="connsiteX39" fmla="*/ 111919 w 247650"/>
                              <a:gd name="connsiteY39" fmla="*/ 10001 h 76200"/>
                              <a:gd name="connsiteX40" fmla="*/ 98584 w 247650"/>
                              <a:gd name="connsiteY40" fmla="*/ 13811 h 76200"/>
                              <a:gd name="connsiteX41" fmla="*/ 91916 w 247650"/>
                              <a:gd name="connsiteY41" fmla="*/ 15716 h 76200"/>
                              <a:gd name="connsiteX42" fmla="*/ 85249 w 247650"/>
                              <a:gd name="connsiteY42" fmla="*/ 18574 h 76200"/>
                              <a:gd name="connsiteX43" fmla="*/ 78581 w 247650"/>
                              <a:gd name="connsiteY43" fmla="*/ 21431 h 76200"/>
                              <a:gd name="connsiteX44" fmla="*/ 71914 w 247650"/>
                              <a:gd name="connsiteY44" fmla="*/ 24289 h 76200"/>
                              <a:gd name="connsiteX45" fmla="*/ 60484 w 247650"/>
                              <a:gd name="connsiteY45" fmla="*/ 30956 h 76200"/>
                              <a:gd name="connsiteX46" fmla="*/ 39529 w 247650"/>
                              <a:gd name="connsiteY46" fmla="*/ 45244 h 76200"/>
                              <a:gd name="connsiteX47" fmla="*/ 22384 w 247650"/>
                              <a:gd name="connsiteY47" fmla="*/ 59531 h 76200"/>
                              <a:gd name="connsiteX48" fmla="*/ 9049 w 247650"/>
                              <a:gd name="connsiteY48" fmla="*/ 72866 h 76200"/>
                              <a:gd name="connsiteX49" fmla="*/ 7144 w 247650"/>
                              <a:gd name="connsiteY49" fmla="*/ 74772 h 76200"/>
                              <a:gd name="connsiteX50" fmla="*/ 7144 w 247650"/>
                              <a:gd name="connsiteY50" fmla="*/ 74772 h 76200"/>
                              <a:gd name="connsiteX51" fmla="*/ 79534 w 247650"/>
                              <a:gd name="connsiteY51" fmla="*/ 74772 h 76200"/>
                              <a:gd name="connsiteX52" fmla="*/ 88106 w 247650"/>
                              <a:gd name="connsiteY52" fmla="*/ 65247 h 76200"/>
                              <a:gd name="connsiteX53" fmla="*/ 93821 w 247650"/>
                              <a:gd name="connsiteY53" fmla="*/ 59531 h 76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</a:cxnLst>
                            <a:rect l="l" t="t" r="r" b="b"/>
                            <a:pathLst>
                              <a:path w="247650" h="76200">
                                <a:moveTo>
                                  <a:pt x="93821" y="59531"/>
                                </a:moveTo>
                                <a:cubicBezTo>
                                  <a:pt x="94774" y="58579"/>
                                  <a:pt x="96679" y="57626"/>
                                  <a:pt x="97631" y="55722"/>
                                </a:cubicBezTo>
                                <a:cubicBezTo>
                                  <a:pt x="98584" y="54769"/>
                                  <a:pt x="100489" y="53816"/>
                                  <a:pt x="102394" y="52864"/>
                                </a:cubicBezTo>
                                <a:cubicBezTo>
                                  <a:pt x="104299" y="51911"/>
                                  <a:pt x="105251" y="50959"/>
                                  <a:pt x="107156" y="50006"/>
                                </a:cubicBezTo>
                                <a:cubicBezTo>
                                  <a:pt x="109061" y="49054"/>
                                  <a:pt x="110014" y="48101"/>
                                  <a:pt x="111919" y="47149"/>
                                </a:cubicBezTo>
                                <a:cubicBezTo>
                                  <a:pt x="114776" y="45244"/>
                                  <a:pt x="118586" y="43339"/>
                                  <a:pt x="121444" y="41434"/>
                                </a:cubicBezTo>
                                <a:cubicBezTo>
                                  <a:pt x="123349" y="40481"/>
                                  <a:pt x="125254" y="39529"/>
                                  <a:pt x="126206" y="39529"/>
                                </a:cubicBezTo>
                                <a:cubicBezTo>
                                  <a:pt x="128111" y="38576"/>
                                  <a:pt x="130016" y="37624"/>
                                  <a:pt x="130969" y="37624"/>
                                </a:cubicBezTo>
                                <a:cubicBezTo>
                                  <a:pt x="134779" y="36672"/>
                                  <a:pt x="137636" y="34766"/>
                                  <a:pt x="141446" y="33814"/>
                                </a:cubicBezTo>
                                <a:cubicBezTo>
                                  <a:pt x="143351" y="32861"/>
                                  <a:pt x="145256" y="32861"/>
                                  <a:pt x="147161" y="31909"/>
                                </a:cubicBezTo>
                                <a:cubicBezTo>
                                  <a:pt x="149066" y="31909"/>
                                  <a:pt x="150971" y="30956"/>
                                  <a:pt x="152876" y="30956"/>
                                </a:cubicBezTo>
                                <a:cubicBezTo>
                                  <a:pt x="154781" y="30956"/>
                                  <a:pt x="156686" y="30004"/>
                                  <a:pt x="158591" y="30004"/>
                                </a:cubicBezTo>
                                <a:cubicBezTo>
                                  <a:pt x="160496" y="30004"/>
                                  <a:pt x="162401" y="30004"/>
                                  <a:pt x="164306" y="29051"/>
                                </a:cubicBezTo>
                                <a:cubicBezTo>
                                  <a:pt x="166211" y="29051"/>
                                  <a:pt x="168116" y="29051"/>
                                  <a:pt x="170021" y="28099"/>
                                </a:cubicBezTo>
                                <a:cubicBezTo>
                                  <a:pt x="171926" y="28099"/>
                                  <a:pt x="173831" y="28099"/>
                                  <a:pt x="175736" y="28099"/>
                                </a:cubicBezTo>
                                <a:cubicBezTo>
                                  <a:pt x="177641" y="28099"/>
                                  <a:pt x="179546" y="28099"/>
                                  <a:pt x="181451" y="28099"/>
                                </a:cubicBezTo>
                                <a:cubicBezTo>
                                  <a:pt x="183356" y="28099"/>
                                  <a:pt x="185261" y="28099"/>
                                  <a:pt x="186214" y="28099"/>
                                </a:cubicBezTo>
                                <a:cubicBezTo>
                                  <a:pt x="188119" y="28099"/>
                                  <a:pt x="190024" y="28099"/>
                                  <a:pt x="190976" y="28099"/>
                                </a:cubicBezTo>
                                <a:cubicBezTo>
                                  <a:pt x="192881" y="28099"/>
                                  <a:pt x="193834" y="28099"/>
                                  <a:pt x="195739" y="29051"/>
                                </a:cubicBezTo>
                                <a:cubicBezTo>
                                  <a:pt x="198596" y="30004"/>
                                  <a:pt x="202406" y="30004"/>
                                  <a:pt x="205264" y="30004"/>
                                </a:cubicBezTo>
                                <a:cubicBezTo>
                                  <a:pt x="210979" y="30956"/>
                                  <a:pt x="216694" y="31909"/>
                                  <a:pt x="221456" y="33814"/>
                                </a:cubicBezTo>
                                <a:cubicBezTo>
                                  <a:pt x="226219" y="35719"/>
                                  <a:pt x="230981" y="36672"/>
                                  <a:pt x="233839" y="37624"/>
                                </a:cubicBezTo>
                                <a:cubicBezTo>
                                  <a:pt x="240506" y="40481"/>
                                  <a:pt x="244316" y="41434"/>
                                  <a:pt x="244316" y="41434"/>
                                </a:cubicBezTo>
                                <a:cubicBezTo>
                                  <a:pt x="244316" y="41434"/>
                                  <a:pt x="240506" y="39529"/>
                                  <a:pt x="234791" y="34766"/>
                                </a:cubicBezTo>
                                <a:cubicBezTo>
                                  <a:pt x="231934" y="32861"/>
                                  <a:pt x="228124" y="30004"/>
                                  <a:pt x="223361" y="28099"/>
                                </a:cubicBezTo>
                                <a:cubicBezTo>
                                  <a:pt x="218599" y="25241"/>
                                  <a:pt x="213836" y="23336"/>
                                  <a:pt x="208121" y="20479"/>
                                </a:cubicBezTo>
                                <a:cubicBezTo>
                                  <a:pt x="205264" y="19526"/>
                                  <a:pt x="202406" y="17622"/>
                                  <a:pt x="198596" y="16669"/>
                                </a:cubicBezTo>
                                <a:cubicBezTo>
                                  <a:pt x="196691" y="15716"/>
                                  <a:pt x="195739" y="15716"/>
                                  <a:pt x="193834" y="14764"/>
                                </a:cubicBezTo>
                                <a:cubicBezTo>
                                  <a:pt x="191929" y="13811"/>
                                  <a:pt x="190024" y="13811"/>
                                  <a:pt x="188119" y="12859"/>
                                </a:cubicBezTo>
                                <a:cubicBezTo>
                                  <a:pt x="186214" y="11906"/>
                                  <a:pt x="184309" y="11906"/>
                                  <a:pt x="182404" y="10954"/>
                                </a:cubicBezTo>
                                <a:cubicBezTo>
                                  <a:pt x="180499" y="10001"/>
                                  <a:pt x="178594" y="10001"/>
                                  <a:pt x="176689" y="10001"/>
                                </a:cubicBezTo>
                                <a:cubicBezTo>
                                  <a:pt x="174784" y="10001"/>
                                  <a:pt x="172879" y="9049"/>
                                  <a:pt x="170974" y="9049"/>
                                </a:cubicBezTo>
                                <a:cubicBezTo>
                                  <a:pt x="169069" y="9049"/>
                                  <a:pt x="167164" y="8097"/>
                                  <a:pt x="165259" y="8097"/>
                                </a:cubicBezTo>
                                <a:cubicBezTo>
                                  <a:pt x="163354" y="8097"/>
                                  <a:pt x="161449" y="7144"/>
                                  <a:pt x="158591" y="7144"/>
                                </a:cubicBezTo>
                                <a:cubicBezTo>
                                  <a:pt x="156686" y="7144"/>
                                  <a:pt x="153829" y="7144"/>
                                  <a:pt x="151924" y="7144"/>
                                </a:cubicBezTo>
                                <a:cubicBezTo>
                                  <a:pt x="150019" y="7144"/>
                                  <a:pt x="147161" y="7144"/>
                                  <a:pt x="145256" y="7144"/>
                                </a:cubicBezTo>
                                <a:cubicBezTo>
                                  <a:pt x="143351" y="7144"/>
                                  <a:pt x="140494" y="7144"/>
                                  <a:pt x="138589" y="7144"/>
                                </a:cubicBezTo>
                                <a:cubicBezTo>
                                  <a:pt x="133826" y="7144"/>
                                  <a:pt x="129064" y="8097"/>
                                  <a:pt x="125254" y="8097"/>
                                </a:cubicBezTo>
                                <a:cubicBezTo>
                                  <a:pt x="123349" y="8097"/>
                                  <a:pt x="120491" y="9049"/>
                                  <a:pt x="118586" y="9049"/>
                                </a:cubicBezTo>
                                <a:cubicBezTo>
                                  <a:pt x="116681" y="9049"/>
                                  <a:pt x="113824" y="10001"/>
                                  <a:pt x="111919" y="10001"/>
                                </a:cubicBezTo>
                                <a:cubicBezTo>
                                  <a:pt x="107156" y="10954"/>
                                  <a:pt x="102394" y="11906"/>
                                  <a:pt x="98584" y="13811"/>
                                </a:cubicBezTo>
                                <a:cubicBezTo>
                                  <a:pt x="96679" y="14764"/>
                                  <a:pt x="93821" y="14764"/>
                                  <a:pt x="91916" y="15716"/>
                                </a:cubicBezTo>
                                <a:cubicBezTo>
                                  <a:pt x="90011" y="16669"/>
                                  <a:pt x="87154" y="17622"/>
                                  <a:pt x="85249" y="18574"/>
                                </a:cubicBezTo>
                                <a:cubicBezTo>
                                  <a:pt x="83344" y="19526"/>
                                  <a:pt x="81439" y="20479"/>
                                  <a:pt x="78581" y="21431"/>
                                </a:cubicBezTo>
                                <a:cubicBezTo>
                                  <a:pt x="76676" y="22384"/>
                                  <a:pt x="74771" y="23336"/>
                                  <a:pt x="71914" y="24289"/>
                                </a:cubicBezTo>
                                <a:cubicBezTo>
                                  <a:pt x="68104" y="26194"/>
                                  <a:pt x="64294" y="28099"/>
                                  <a:pt x="60484" y="30956"/>
                                </a:cubicBezTo>
                                <a:cubicBezTo>
                                  <a:pt x="52864" y="35719"/>
                                  <a:pt x="46196" y="40481"/>
                                  <a:pt x="39529" y="45244"/>
                                </a:cubicBezTo>
                                <a:cubicBezTo>
                                  <a:pt x="32861" y="50006"/>
                                  <a:pt x="27146" y="54769"/>
                                  <a:pt x="22384" y="59531"/>
                                </a:cubicBezTo>
                                <a:cubicBezTo>
                                  <a:pt x="17621" y="64294"/>
                                  <a:pt x="12859" y="69056"/>
                                  <a:pt x="9049" y="72866"/>
                                </a:cubicBezTo>
                                <a:cubicBezTo>
                                  <a:pt x="8096" y="73819"/>
                                  <a:pt x="8096" y="74772"/>
                                  <a:pt x="7144" y="74772"/>
                                </a:cubicBezTo>
                                <a:cubicBezTo>
                                  <a:pt x="7144" y="74772"/>
                                  <a:pt x="7144" y="74772"/>
                                  <a:pt x="7144" y="74772"/>
                                </a:cubicBezTo>
                                <a:lnTo>
                                  <a:pt x="79534" y="74772"/>
                                </a:lnTo>
                                <a:cubicBezTo>
                                  <a:pt x="82391" y="71914"/>
                                  <a:pt x="85249" y="68104"/>
                                  <a:pt x="88106" y="65247"/>
                                </a:cubicBezTo>
                                <a:cubicBezTo>
                                  <a:pt x="89059" y="64294"/>
                                  <a:pt x="91916" y="62389"/>
                                  <a:pt x="93821" y="5953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6" name="Freeform: Shape 1966"/>
                        <wps:cNvSpPr/>
                        <wps:spPr>
                          <a:xfrm>
                            <a:off x="3684270" y="1295325"/>
                            <a:ext cx="95250" cy="19050"/>
                          </a:xfrm>
                          <a:custGeom>
                            <a:avLst/>
                            <a:gdLst>
                              <a:gd name="connsiteX0" fmla="*/ 59531 w 95250"/>
                              <a:gd name="connsiteY0" fmla="*/ 15716 h 19050"/>
                              <a:gd name="connsiteX1" fmla="*/ 72866 w 95250"/>
                              <a:gd name="connsiteY1" fmla="*/ 11906 h 19050"/>
                              <a:gd name="connsiteX2" fmla="*/ 82391 w 95250"/>
                              <a:gd name="connsiteY2" fmla="*/ 9049 h 19050"/>
                              <a:gd name="connsiteX3" fmla="*/ 90011 w 95250"/>
                              <a:gd name="connsiteY3" fmla="*/ 7144 h 19050"/>
                              <a:gd name="connsiteX4" fmla="*/ 81439 w 95250"/>
                              <a:gd name="connsiteY4" fmla="*/ 8096 h 19050"/>
                              <a:gd name="connsiteX5" fmla="*/ 71914 w 95250"/>
                              <a:gd name="connsiteY5" fmla="*/ 9049 h 19050"/>
                              <a:gd name="connsiteX6" fmla="*/ 58579 w 95250"/>
                              <a:gd name="connsiteY6" fmla="*/ 10953 h 19050"/>
                              <a:gd name="connsiteX7" fmla="*/ 42386 w 95250"/>
                              <a:gd name="connsiteY7" fmla="*/ 12859 h 19050"/>
                              <a:gd name="connsiteX8" fmla="*/ 32861 w 95250"/>
                              <a:gd name="connsiteY8" fmla="*/ 14764 h 19050"/>
                              <a:gd name="connsiteX9" fmla="*/ 22384 w 95250"/>
                              <a:gd name="connsiteY9" fmla="*/ 16669 h 19050"/>
                              <a:gd name="connsiteX10" fmla="*/ 11906 w 95250"/>
                              <a:gd name="connsiteY10" fmla="*/ 18574 h 19050"/>
                              <a:gd name="connsiteX11" fmla="*/ 7144 w 95250"/>
                              <a:gd name="connsiteY11" fmla="*/ 19526 h 19050"/>
                              <a:gd name="connsiteX12" fmla="*/ 45244 w 95250"/>
                              <a:gd name="connsiteY12" fmla="*/ 19526 h 19050"/>
                              <a:gd name="connsiteX13" fmla="*/ 59531 w 95250"/>
                              <a:gd name="connsiteY13" fmla="*/ 15716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59531" y="15716"/>
                                </a:moveTo>
                                <a:cubicBezTo>
                                  <a:pt x="64294" y="13811"/>
                                  <a:pt x="69056" y="12859"/>
                                  <a:pt x="72866" y="11906"/>
                                </a:cubicBezTo>
                                <a:cubicBezTo>
                                  <a:pt x="76676" y="10953"/>
                                  <a:pt x="79534" y="10001"/>
                                  <a:pt x="82391" y="9049"/>
                                </a:cubicBezTo>
                                <a:cubicBezTo>
                                  <a:pt x="88106" y="8096"/>
                                  <a:pt x="90011" y="7144"/>
                                  <a:pt x="90011" y="7144"/>
                                </a:cubicBezTo>
                                <a:cubicBezTo>
                                  <a:pt x="90011" y="7144"/>
                                  <a:pt x="87154" y="7144"/>
                                  <a:pt x="81439" y="8096"/>
                                </a:cubicBezTo>
                                <a:cubicBezTo>
                                  <a:pt x="78581" y="8096"/>
                                  <a:pt x="75724" y="9049"/>
                                  <a:pt x="71914" y="9049"/>
                                </a:cubicBezTo>
                                <a:cubicBezTo>
                                  <a:pt x="68104" y="9049"/>
                                  <a:pt x="63341" y="10001"/>
                                  <a:pt x="58579" y="10953"/>
                                </a:cubicBezTo>
                                <a:cubicBezTo>
                                  <a:pt x="53816" y="11906"/>
                                  <a:pt x="48101" y="12859"/>
                                  <a:pt x="42386" y="12859"/>
                                </a:cubicBezTo>
                                <a:cubicBezTo>
                                  <a:pt x="39529" y="12859"/>
                                  <a:pt x="36671" y="13811"/>
                                  <a:pt x="32861" y="14764"/>
                                </a:cubicBezTo>
                                <a:cubicBezTo>
                                  <a:pt x="30004" y="15716"/>
                                  <a:pt x="26194" y="15716"/>
                                  <a:pt x="22384" y="16669"/>
                                </a:cubicBezTo>
                                <a:cubicBezTo>
                                  <a:pt x="18574" y="17621"/>
                                  <a:pt x="15716" y="17621"/>
                                  <a:pt x="11906" y="18574"/>
                                </a:cubicBezTo>
                                <a:cubicBezTo>
                                  <a:pt x="10001" y="18574"/>
                                  <a:pt x="9049" y="19526"/>
                                  <a:pt x="7144" y="19526"/>
                                </a:cubicBezTo>
                                <a:lnTo>
                                  <a:pt x="45244" y="19526"/>
                                </a:lnTo>
                                <a:cubicBezTo>
                                  <a:pt x="49054" y="18574"/>
                                  <a:pt x="54769" y="16669"/>
                                  <a:pt x="59531" y="157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7" name="Freeform: Shape 1967"/>
                        <wps:cNvSpPr/>
                        <wps:spPr>
                          <a:xfrm>
                            <a:off x="2766060" y="1297230"/>
                            <a:ext cx="161925" cy="19050"/>
                          </a:xfrm>
                          <a:custGeom>
                            <a:avLst/>
                            <a:gdLst>
                              <a:gd name="connsiteX0" fmla="*/ 149066 w 161925"/>
                              <a:gd name="connsiteY0" fmla="*/ 15716 h 19050"/>
                              <a:gd name="connsiteX1" fmla="*/ 84296 w 161925"/>
                              <a:gd name="connsiteY1" fmla="*/ 7144 h 19050"/>
                              <a:gd name="connsiteX2" fmla="*/ 67151 w 161925"/>
                              <a:gd name="connsiteY2" fmla="*/ 7144 h 19050"/>
                              <a:gd name="connsiteX3" fmla="*/ 49054 w 161925"/>
                              <a:gd name="connsiteY3" fmla="*/ 9048 h 19050"/>
                              <a:gd name="connsiteX4" fmla="*/ 30956 w 161925"/>
                              <a:gd name="connsiteY4" fmla="*/ 11906 h 19050"/>
                              <a:gd name="connsiteX5" fmla="*/ 21431 w 161925"/>
                              <a:gd name="connsiteY5" fmla="*/ 13811 h 19050"/>
                              <a:gd name="connsiteX6" fmla="*/ 16669 w 161925"/>
                              <a:gd name="connsiteY6" fmla="*/ 14764 h 19050"/>
                              <a:gd name="connsiteX7" fmla="*/ 11906 w 161925"/>
                              <a:gd name="connsiteY7" fmla="*/ 15716 h 19050"/>
                              <a:gd name="connsiteX8" fmla="*/ 7144 w 161925"/>
                              <a:gd name="connsiteY8" fmla="*/ 17621 h 19050"/>
                              <a:gd name="connsiteX9" fmla="*/ 159544 w 161925"/>
                              <a:gd name="connsiteY9" fmla="*/ 17621 h 19050"/>
                              <a:gd name="connsiteX10" fmla="*/ 156686 w 161925"/>
                              <a:gd name="connsiteY10" fmla="*/ 16669 h 19050"/>
                              <a:gd name="connsiteX11" fmla="*/ 149066 w 161925"/>
                              <a:gd name="connsiteY11" fmla="*/ 15716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61925" h="19050">
                                <a:moveTo>
                                  <a:pt x="149066" y="15716"/>
                                </a:moveTo>
                                <a:cubicBezTo>
                                  <a:pt x="129064" y="10953"/>
                                  <a:pt x="107156" y="8096"/>
                                  <a:pt x="84296" y="7144"/>
                                </a:cubicBezTo>
                                <a:cubicBezTo>
                                  <a:pt x="78581" y="7144"/>
                                  <a:pt x="72866" y="7144"/>
                                  <a:pt x="67151" y="7144"/>
                                </a:cubicBezTo>
                                <a:cubicBezTo>
                                  <a:pt x="61436" y="7144"/>
                                  <a:pt x="55721" y="8096"/>
                                  <a:pt x="49054" y="9048"/>
                                </a:cubicBezTo>
                                <a:cubicBezTo>
                                  <a:pt x="43339" y="10001"/>
                                  <a:pt x="36671" y="10953"/>
                                  <a:pt x="30956" y="11906"/>
                                </a:cubicBezTo>
                                <a:cubicBezTo>
                                  <a:pt x="28099" y="12859"/>
                                  <a:pt x="25241" y="12859"/>
                                  <a:pt x="21431" y="13811"/>
                                </a:cubicBezTo>
                                <a:cubicBezTo>
                                  <a:pt x="19526" y="13811"/>
                                  <a:pt x="18574" y="14764"/>
                                  <a:pt x="16669" y="14764"/>
                                </a:cubicBezTo>
                                <a:lnTo>
                                  <a:pt x="11906" y="15716"/>
                                </a:lnTo>
                                <a:cubicBezTo>
                                  <a:pt x="10001" y="16669"/>
                                  <a:pt x="8096" y="16669"/>
                                  <a:pt x="7144" y="17621"/>
                                </a:cubicBezTo>
                                <a:lnTo>
                                  <a:pt x="159544" y="17621"/>
                                </a:lnTo>
                                <a:cubicBezTo>
                                  <a:pt x="158591" y="17621"/>
                                  <a:pt x="157639" y="16669"/>
                                  <a:pt x="156686" y="16669"/>
                                </a:cubicBezTo>
                                <a:cubicBezTo>
                                  <a:pt x="153829" y="16669"/>
                                  <a:pt x="151924" y="16669"/>
                                  <a:pt x="149066" y="157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8" name="Freeform: Shape 1968"/>
                        <wps:cNvSpPr/>
                        <wps:spPr>
                          <a:xfrm>
                            <a:off x="3870008" y="1043389"/>
                            <a:ext cx="228600" cy="219075"/>
                          </a:xfrm>
                          <a:custGeom>
                            <a:avLst/>
                            <a:gdLst>
                              <a:gd name="connsiteX0" fmla="*/ 217646 w 228600"/>
                              <a:gd name="connsiteY0" fmla="*/ 75248 h 219075"/>
                              <a:gd name="connsiteX1" fmla="*/ 213836 w 228600"/>
                              <a:gd name="connsiteY1" fmla="*/ 68580 h 219075"/>
                              <a:gd name="connsiteX2" fmla="*/ 211931 w 228600"/>
                              <a:gd name="connsiteY2" fmla="*/ 65723 h 219075"/>
                              <a:gd name="connsiteX3" fmla="*/ 210026 w 228600"/>
                              <a:gd name="connsiteY3" fmla="*/ 62865 h 219075"/>
                              <a:gd name="connsiteX4" fmla="*/ 205264 w 228600"/>
                              <a:gd name="connsiteY4" fmla="*/ 56198 h 219075"/>
                              <a:gd name="connsiteX5" fmla="*/ 199549 w 228600"/>
                              <a:gd name="connsiteY5" fmla="*/ 50482 h 219075"/>
                              <a:gd name="connsiteX6" fmla="*/ 196691 w 228600"/>
                              <a:gd name="connsiteY6" fmla="*/ 47625 h 219075"/>
                              <a:gd name="connsiteX7" fmla="*/ 193834 w 228600"/>
                              <a:gd name="connsiteY7" fmla="*/ 44767 h 219075"/>
                              <a:gd name="connsiteX8" fmla="*/ 188119 w 228600"/>
                              <a:gd name="connsiteY8" fmla="*/ 39052 h 219075"/>
                              <a:gd name="connsiteX9" fmla="*/ 160496 w 228600"/>
                              <a:gd name="connsiteY9" fmla="*/ 20002 h 219075"/>
                              <a:gd name="connsiteX10" fmla="*/ 127159 w 228600"/>
                              <a:gd name="connsiteY10" fmla="*/ 8573 h 219075"/>
                              <a:gd name="connsiteX11" fmla="*/ 90011 w 228600"/>
                              <a:gd name="connsiteY11" fmla="*/ 8573 h 219075"/>
                              <a:gd name="connsiteX12" fmla="*/ 85249 w 228600"/>
                              <a:gd name="connsiteY12" fmla="*/ 9525 h 219075"/>
                              <a:gd name="connsiteX13" fmla="*/ 80486 w 228600"/>
                              <a:gd name="connsiteY13" fmla="*/ 10477 h 219075"/>
                              <a:gd name="connsiteX14" fmla="*/ 75724 w 228600"/>
                              <a:gd name="connsiteY14" fmla="*/ 11430 h 219075"/>
                              <a:gd name="connsiteX15" fmla="*/ 70961 w 228600"/>
                              <a:gd name="connsiteY15" fmla="*/ 13335 h 219075"/>
                              <a:gd name="connsiteX16" fmla="*/ 66199 w 228600"/>
                              <a:gd name="connsiteY16" fmla="*/ 15240 h 219075"/>
                              <a:gd name="connsiteX17" fmla="*/ 64294 w 228600"/>
                              <a:gd name="connsiteY17" fmla="*/ 16192 h 219075"/>
                              <a:gd name="connsiteX18" fmla="*/ 62389 w 228600"/>
                              <a:gd name="connsiteY18" fmla="*/ 17145 h 219075"/>
                              <a:gd name="connsiteX19" fmla="*/ 57626 w 228600"/>
                              <a:gd name="connsiteY19" fmla="*/ 20002 h 219075"/>
                              <a:gd name="connsiteX20" fmla="*/ 55721 w 228600"/>
                              <a:gd name="connsiteY20" fmla="*/ 20955 h 219075"/>
                              <a:gd name="connsiteX21" fmla="*/ 54769 w 228600"/>
                              <a:gd name="connsiteY21" fmla="*/ 21907 h 219075"/>
                              <a:gd name="connsiteX22" fmla="*/ 53816 w 228600"/>
                              <a:gd name="connsiteY22" fmla="*/ 22860 h 219075"/>
                              <a:gd name="connsiteX23" fmla="*/ 48101 w 228600"/>
                              <a:gd name="connsiteY23" fmla="*/ 26670 h 219075"/>
                              <a:gd name="connsiteX24" fmla="*/ 48101 w 228600"/>
                              <a:gd name="connsiteY24" fmla="*/ 26670 h 219075"/>
                              <a:gd name="connsiteX25" fmla="*/ 47149 w 228600"/>
                              <a:gd name="connsiteY25" fmla="*/ 27623 h 219075"/>
                              <a:gd name="connsiteX26" fmla="*/ 47149 w 228600"/>
                              <a:gd name="connsiteY26" fmla="*/ 27623 h 219075"/>
                              <a:gd name="connsiteX27" fmla="*/ 46196 w 228600"/>
                              <a:gd name="connsiteY27" fmla="*/ 28575 h 219075"/>
                              <a:gd name="connsiteX28" fmla="*/ 44291 w 228600"/>
                              <a:gd name="connsiteY28" fmla="*/ 30480 h 219075"/>
                              <a:gd name="connsiteX29" fmla="*/ 40481 w 228600"/>
                              <a:gd name="connsiteY29" fmla="*/ 33337 h 219075"/>
                              <a:gd name="connsiteX30" fmla="*/ 33814 w 228600"/>
                              <a:gd name="connsiteY30" fmla="*/ 40005 h 219075"/>
                              <a:gd name="connsiteX31" fmla="*/ 30956 w 228600"/>
                              <a:gd name="connsiteY31" fmla="*/ 43815 h 219075"/>
                              <a:gd name="connsiteX32" fmla="*/ 28099 w 228600"/>
                              <a:gd name="connsiteY32" fmla="*/ 47625 h 219075"/>
                              <a:gd name="connsiteX33" fmla="*/ 10954 w 228600"/>
                              <a:gd name="connsiteY33" fmla="*/ 80962 h 219075"/>
                              <a:gd name="connsiteX34" fmla="*/ 8096 w 228600"/>
                              <a:gd name="connsiteY34" fmla="*/ 118110 h 219075"/>
                              <a:gd name="connsiteX35" fmla="*/ 17621 w 228600"/>
                              <a:gd name="connsiteY35" fmla="*/ 152400 h 219075"/>
                              <a:gd name="connsiteX36" fmla="*/ 35719 w 228600"/>
                              <a:gd name="connsiteY36" fmla="*/ 180023 h 219075"/>
                              <a:gd name="connsiteX37" fmla="*/ 59531 w 228600"/>
                              <a:gd name="connsiteY37" fmla="*/ 200025 h 219075"/>
                              <a:gd name="connsiteX38" fmla="*/ 87154 w 228600"/>
                              <a:gd name="connsiteY38" fmla="*/ 211455 h 219075"/>
                              <a:gd name="connsiteX39" fmla="*/ 198596 w 228600"/>
                              <a:gd name="connsiteY39" fmla="*/ 122873 h 219075"/>
                              <a:gd name="connsiteX40" fmla="*/ 122396 w 228600"/>
                              <a:gd name="connsiteY40" fmla="*/ 78105 h 219075"/>
                              <a:gd name="connsiteX41" fmla="*/ 90964 w 228600"/>
                              <a:gd name="connsiteY41" fmla="*/ 126682 h 219075"/>
                              <a:gd name="connsiteX42" fmla="*/ 90011 w 228600"/>
                              <a:gd name="connsiteY42" fmla="*/ 125730 h 219075"/>
                              <a:gd name="connsiteX43" fmla="*/ 82391 w 228600"/>
                              <a:gd name="connsiteY43" fmla="*/ 118110 h 219075"/>
                              <a:gd name="connsiteX44" fmla="*/ 76676 w 228600"/>
                              <a:gd name="connsiteY44" fmla="*/ 107632 h 219075"/>
                              <a:gd name="connsiteX45" fmla="*/ 79534 w 228600"/>
                              <a:gd name="connsiteY45" fmla="*/ 81915 h 219075"/>
                              <a:gd name="connsiteX46" fmla="*/ 80486 w 228600"/>
                              <a:gd name="connsiteY46" fmla="*/ 80010 h 219075"/>
                              <a:gd name="connsiteX47" fmla="*/ 81439 w 228600"/>
                              <a:gd name="connsiteY47" fmla="*/ 78105 h 219075"/>
                              <a:gd name="connsiteX48" fmla="*/ 84296 w 228600"/>
                              <a:gd name="connsiteY48" fmla="*/ 74295 h 219075"/>
                              <a:gd name="connsiteX49" fmla="*/ 85249 w 228600"/>
                              <a:gd name="connsiteY49" fmla="*/ 72390 h 219075"/>
                              <a:gd name="connsiteX50" fmla="*/ 86201 w 228600"/>
                              <a:gd name="connsiteY50" fmla="*/ 71437 h 219075"/>
                              <a:gd name="connsiteX51" fmla="*/ 86201 w 228600"/>
                              <a:gd name="connsiteY51" fmla="*/ 71437 h 219075"/>
                              <a:gd name="connsiteX52" fmla="*/ 86201 w 228600"/>
                              <a:gd name="connsiteY52" fmla="*/ 71437 h 219075"/>
                              <a:gd name="connsiteX53" fmla="*/ 85249 w 228600"/>
                              <a:gd name="connsiteY53" fmla="*/ 72390 h 219075"/>
                              <a:gd name="connsiteX54" fmla="*/ 85249 w 228600"/>
                              <a:gd name="connsiteY54" fmla="*/ 72390 h 219075"/>
                              <a:gd name="connsiteX55" fmla="*/ 90011 w 228600"/>
                              <a:gd name="connsiteY55" fmla="*/ 67627 h 219075"/>
                              <a:gd name="connsiteX56" fmla="*/ 90964 w 228600"/>
                              <a:gd name="connsiteY56" fmla="*/ 66675 h 219075"/>
                              <a:gd name="connsiteX57" fmla="*/ 90964 w 228600"/>
                              <a:gd name="connsiteY57" fmla="*/ 66675 h 219075"/>
                              <a:gd name="connsiteX58" fmla="*/ 91916 w 228600"/>
                              <a:gd name="connsiteY58" fmla="*/ 66675 h 219075"/>
                              <a:gd name="connsiteX59" fmla="*/ 92869 w 228600"/>
                              <a:gd name="connsiteY59" fmla="*/ 65723 h 219075"/>
                              <a:gd name="connsiteX60" fmla="*/ 93821 w 228600"/>
                              <a:gd name="connsiteY60" fmla="*/ 64770 h 219075"/>
                              <a:gd name="connsiteX61" fmla="*/ 94774 w 228600"/>
                              <a:gd name="connsiteY61" fmla="*/ 63817 h 219075"/>
                              <a:gd name="connsiteX62" fmla="*/ 96679 w 228600"/>
                              <a:gd name="connsiteY62" fmla="*/ 62865 h 219075"/>
                              <a:gd name="connsiteX63" fmla="*/ 98584 w 228600"/>
                              <a:gd name="connsiteY63" fmla="*/ 61912 h 219075"/>
                              <a:gd name="connsiteX64" fmla="*/ 100489 w 228600"/>
                              <a:gd name="connsiteY64" fmla="*/ 60960 h 219075"/>
                              <a:gd name="connsiteX65" fmla="*/ 102394 w 228600"/>
                              <a:gd name="connsiteY65" fmla="*/ 60007 h 219075"/>
                              <a:gd name="connsiteX66" fmla="*/ 104299 w 228600"/>
                              <a:gd name="connsiteY66" fmla="*/ 59055 h 219075"/>
                              <a:gd name="connsiteX67" fmla="*/ 122396 w 228600"/>
                              <a:gd name="connsiteY67" fmla="*/ 56198 h 219075"/>
                              <a:gd name="connsiteX68" fmla="*/ 143351 w 228600"/>
                              <a:gd name="connsiteY68" fmla="*/ 60007 h 219075"/>
                              <a:gd name="connsiteX69" fmla="*/ 164306 w 228600"/>
                              <a:gd name="connsiteY69" fmla="*/ 69532 h 219075"/>
                              <a:gd name="connsiteX70" fmla="*/ 169069 w 228600"/>
                              <a:gd name="connsiteY70" fmla="*/ 73342 h 219075"/>
                              <a:gd name="connsiteX71" fmla="*/ 171926 w 228600"/>
                              <a:gd name="connsiteY71" fmla="*/ 75248 h 219075"/>
                              <a:gd name="connsiteX72" fmla="*/ 173831 w 228600"/>
                              <a:gd name="connsiteY72" fmla="*/ 77152 h 219075"/>
                              <a:gd name="connsiteX73" fmla="*/ 178594 w 228600"/>
                              <a:gd name="connsiteY73" fmla="*/ 80962 h 219075"/>
                              <a:gd name="connsiteX74" fmla="*/ 183356 w 228600"/>
                              <a:gd name="connsiteY74" fmla="*/ 84773 h 219075"/>
                              <a:gd name="connsiteX75" fmla="*/ 185261 w 228600"/>
                              <a:gd name="connsiteY75" fmla="*/ 86677 h 219075"/>
                              <a:gd name="connsiteX76" fmla="*/ 187166 w 228600"/>
                              <a:gd name="connsiteY76" fmla="*/ 88582 h 219075"/>
                              <a:gd name="connsiteX77" fmla="*/ 190976 w 228600"/>
                              <a:gd name="connsiteY77" fmla="*/ 93345 h 219075"/>
                              <a:gd name="connsiteX78" fmla="*/ 198596 w 228600"/>
                              <a:gd name="connsiteY78" fmla="*/ 102870 h 219075"/>
                              <a:gd name="connsiteX79" fmla="*/ 205264 w 228600"/>
                              <a:gd name="connsiteY79" fmla="*/ 113348 h 219075"/>
                              <a:gd name="connsiteX80" fmla="*/ 210979 w 228600"/>
                              <a:gd name="connsiteY80" fmla="*/ 123825 h 219075"/>
                              <a:gd name="connsiteX81" fmla="*/ 227171 w 228600"/>
                              <a:gd name="connsiteY81" fmla="*/ 162877 h 219075"/>
                              <a:gd name="connsiteX82" fmla="*/ 227171 w 228600"/>
                              <a:gd name="connsiteY82" fmla="*/ 88582 h 219075"/>
                              <a:gd name="connsiteX83" fmla="*/ 225266 w 228600"/>
                              <a:gd name="connsiteY83" fmla="*/ 85725 h 219075"/>
                              <a:gd name="connsiteX84" fmla="*/ 217646 w 228600"/>
                              <a:gd name="connsiteY84" fmla="*/ 75248 h 219075"/>
                              <a:gd name="connsiteX85" fmla="*/ 84296 w 228600"/>
                              <a:gd name="connsiteY85" fmla="*/ 74295 h 219075"/>
                              <a:gd name="connsiteX86" fmla="*/ 84296 w 228600"/>
                              <a:gd name="connsiteY86" fmla="*/ 74295 h 219075"/>
                              <a:gd name="connsiteX87" fmla="*/ 84296 w 228600"/>
                              <a:gd name="connsiteY87" fmla="*/ 74295 h 219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</a:cxnLst>
                            <a:rect l="l" t="t" r="r" b="b"/>
                            <a:pathLst>
                              <a:path w="228600" h="219075">
                                <a:moveTo>
                                  <a:pt x="217646" y="75248"/>
                                </a:moveTo>
                                <a:cubicBezTo>
                                  <a:pt x="216694" y="73342"/>
                                  <a:pt x="214789" y="71437"/>
                                  <a:pt x="213836" y="68580"/>
                                </a:cubicBezTo>
                                <a:cubicBezTo>
                                  <a:pt x="212884" y="67627"/>
                                  <a:pt x="212884" y="66675"/>
                                  <a:pt x="211931" y="65723"/>
                                </a:cubicBezTo>
                                <a:lnTo>
                                  <a:pt x="210026" y="62865"/>
                                </a:lnTo>
                                <a:cubicBezTo>
                                  <a:pt x="208121" y="60960"/>
                                  <a:pt x="207169" y="59055"/>
                                  <a:pt x="205264" y="56198"/>
                                </a:cubicBezTo>
                                <a:cubicBezTo>
                                  <a:pt x="203359" y="54292"/>
                                  <a:pt x="201454" y="52387"/>
                                  <a:pt x="199549" y="50482"/>
                                </a:cubicBezTo>
                                <a:lnTo>
                                  <a:pt x="196691" y="47625"/>
                                </a:lnTo>
                                <a:cubicBezTo>
                                  <a:pt x="195739" y="46673"/>
                                  <a:pt x="194786" y="45720"/>
                                  <a:pt x="193834" y="44767"/>
                                </a:cubicBezTo>
                                <a:lnTo>
                                  <a:pt x="188119" y="39052"/>
                                </a:lnTo>
                                <a:cubicBezTo>
                                  <a:pt x="179546" y="32385"/>
                                  <a:pt x="170974" y="25717"/>
                                  <a:pt x="160496" y="20002"/>
                                </a:cubicBezTo>
                                <a:cubicBezTo>
                                  <a:pt x="150019" y="15240"/>
                                  <a:pt x="139541" y="10477"/>
                                  <a:pt x="127159" y="8573"/>
                                </a:cubicBezTo>
                                <a:cubicBezTo>
                                  <a:pt x="115729" y="6667"/>
                                  <a:pt x="102394" y="6667"/>
                                  <a:pt x="90011" y="8573"/>
                                </a:cubicBezTo>
                                <a:cubicBezTo>
                                  <a:pt x="88106" y="8573"/>
                                  <a:pt x="87154" y="9525"/>
                                  <a:pt x="85249" y="9525"/>
                                </a:cubicBezTo>
                                <a:lnTo>
                                  <a:pt x="80486" y="10477"/>
                                </a:lnTo>
                                <a:lnTo>
                                  <a:pt x="75724" y="11430"/>
                                </a:lnTo>
                                <a:cubicBezTo>
                                  <a:pt x="73819" y="12382"/>
                                  <a:pt x="72866" y="12382"/>
                                  <a:pt x="70961" y="13335"/>
                                </a:cubicBezTo>
                                <a:lnTo>
                                  <a:pt x="66199" y="15240"/>
                                </a:lnTo>
                                <a:cubicBezTo>
                                  <a:pt x="65246" y="15240"/>
                                  <a:pt x="64294" y="16192"/>
                                  <a:pt x="64294" y="16192"/>
                                </a:cubicBezTo>
                                <a:lnTo>
                                  <a:pt x="62389" y="17145"/>
                                </a:lnTo>
                                <a:cubicBezTo>
                                  <a:pt x="60484" y="18098"/>
                                  <a:pt x="59531" y="19050"/>
                                  <a:pt x="57626" y="20002"/>
                                </a:cubicBezTo>
                                <a:lnTo>
                                  <a:pt x="55721" y="20955"/>
                                </a:lnTo>
                                <a:lnTo>
                                  <a:pt x="54769" y="21907"/>
                                </a:lnTo>
                                <a:lnTo>
                                  <a:pt x="53816" y="22860"/>
                                </a:lnTo>
                                <a:cubicBezTo>
                                  <a:pt x="51911" y="23812"/>
                                  <a:pt x="50006" y="25717"/>
                                  <a:pt x="48101" y="26670"/>
                                </a:cubicBezTo>
                                <a:lnTo>
                                  <a:pt x="48101" y="26670"/>
                                </a:lnTo>
                                <a:cubicBezTo>
                                  <a:pt x="47149" y="27623"/>
                                  <a:pt x="49054" y="25717"/>
                                  <a:pt x="47149" y="27623"/>
                                </a:cubicBezTo>
                                <a:lnTo>
                                  <a:pt x="47149" y="27623"/>
                                </a:lnTo>
                                <a:lnTo>
                                  <a:pt x="46196" y="28575"/>
                                </a:lnTo>
                                <a:lnTo>
                                  <a:pt x="44291" y="30480"/>
                                </a:lnTo>
                                <a:lnTo>
                                  <a:pt x="40481" y="33337"/>
                                </a:lnTo>
                                <a:cubicBezTo>
                                  <a:pt x="38576" y="35242"/>
                                  <a:pt x="35719" y="38100"/>
                                  <a:pt x="33814" y="40005"/>
                                </a:cubicBezTo>
                                <a:cubicBezTo>
                                  <a:pt x="32861" y="40957"/>
                                  <a:pt x="31909" y="41910"/>
                                  <a:pt x="30956" y="43815"/>
                                </a:cubicBezTo>
                                <a:lnTo>
                                  <a:pt x="28099" y="47625"/>
                                </a:lnTo>
                                <a:cubicBezTo>
                                  <a:pt x="20479" y="57150"/>
                                  <a:pt x="14764" y="68580"/>
                                  <a:pt x="10954" y="80962"/>
                                </a:cubicBezTo>
                                <a:cubicBezTo>
                                  <a:pt x="7144" y="93345"/>
                                  <a:pt x="6191" y="105727"/>
                                  <a:pt x="8096" y="118110"/>
                                </a:cubicBezTo>
                                <a:cubicBezTo>
                                  <a:pt x="9049" y="130492"/>
                                  <a:pt x="12859" y="141923"/>
                                  <a:pt x="17621" y="152400"/>
                                </a:cubicBezTo>
                                <a:cubicBezTo>
                                  <a:pt x="22384" y="162877"/>
                                  <a:pt x="28099" y="172402"/>
                                  <a:pt x="35719" y="180023"/>
                                </a:cubicBezTo>
                                <a:cubicBezTo>
                                  <a:pt x="43339" y="187642"/>
                                  <a:pt x="50959" y="195262"/>
                                  <a:pt x="59531" y="200025"/>
                                </a:cubicBezTo>
                                <a:cubicBezTo>
                                  <a:pt x="68104" y="205740"/>
                                  <a:pt x="77629" y="208598"/>
                                  <a:pt x="87154" y="211455"/>
                                </a:cubicBezTo>
                                <a:cubicBezTo>
                                  <a:pt x="171926" y="238125"/>
                                  <a:pt x="213836" y="169545"/>
                                  <a:pt x="198596" y="122873"/>
                                </a:cubicBezTo>
                                <a:cubicBezTo>
                                  <a:pt x="187166" y="88582"/>
                                  <a:pt x="148114" y="72390"/>
                                  <a:pt x="122396" y="78105"/>
                                </a:cubicBezTo>
                                <a:cubicBezTo>
                                  <a:pt x="92869" y="84773"/>
                                  <a:pt x="88106" y="113348"/>
                                  <a:pt x="90964" y="126682"/>
                                </a:cubicBezTo>
                                <a:cubicBezTo>
                                  <a:pt x="90964" y="126682"/>
                                  <a:pt x="90011" y="125730"/>
                                  <a:pt x="90011" y="125730"/>
                                </a:cubicBezTo>
                                <a:cubicBezTo>
                                  <a:pt x="87154" y="123825"/>
                                  <a:pt x="84296" y="120967"/>
                                  <a:pt x="82391" y="118110"/>
                                </a:cubicBezTo>
                                <a:cubicBezTo>
                                  <a:pt x="80486" y="115252"/>
                                  <a:pt x="78581" y="111442"/>
                                  <a:pt x="76676" y="107632"/>
                                </a:cubicBezTo>
                                <a:cubicBezTo>
                                  <a:pt x="74771" y="100012"/>
                                  <a:pt x="74771" y="91440"/>
                                  <a:pt x="79534" y="81915"/>
                                </a:cubicBezTo>
                                <a:lnTo>
                                  <a:pt x="80486" y="80010"/>
                                </a:lnTo>
                                <a:cubicBezTo>
                                  <a:pt x="80486" y="79057"/>
                                  <a:pt x="81439" y="79057"/>
                                  <a:pt x="81439" y="78105"/>
                                </a:cubicBezTo>
                                <a:cubicBezTo>
                                  <a:pt x="82391" y="77152"/>
                                  <a:pt x="82391" y="75248"/>
                                  <a:pt x="84296" y="74295"/>
                                </a:cubicBezTo>
                                <a:lnTo>
                                  <a:pt x="85249" y="72390"/>
                                </a:lnTo>
                                <a:lnTo>
                                  <a:pt x="86201" y="71437"/>
                                </a:lnTo>
                                <a:lnTo>
                                  <a:pt x="86201" y="71437"/>
                                </a:lnTo>
                                <a:lnTo>
                                  <a:pt x="86201" y="71437"/>
                                </a:lnTo>
                                <a:cubicBezTo>
                                  <a:pt x="85249" y="72390"/>
                                  <a:pt x="85249" y="72390"/>
                                  <a:pt x="85249" y="72390"/>
                                </a:cubicBezTo>
                                <a:lnTo>
                                  <a:pt x="85249" y="72390"/>
                                </a:lnTo>
                                <a:cubicBezTo>
                                  <a:pt x="87154" y="70485"/>
                                  <a:pt x="88106" y="69532"/>
                                  <a:pt x="90011" y="67627"/>
                                </a:cubicBezTo>
                                <a:lnTo>
                                  <a:pt x="90964" y="66675"/>
                                </a:lnTo>
                                <a:lnTo>
                                  <a:pt x="90964" y="66675"/>
                                </a:lnTo>
                                <a:lnTo>
                                  <a:pt x="91916" y="66675"/>
                                </a:lnTo>
                                <a:cubicBezTo>
                                  <a:pt x="91916" y="66675"/>
                                  <a:pt x="92869" y="65723"/>
                                  <a:pt x="92869" y="65723"/>
                                </a:cubicBezTo>
                                <a:lnTo>
                                  <a:pt x="93821" y="64770"/>
                                </a:lnTo>
                                <a:cubicBezTo>
                                  <a:pt x="93821" y="64770"/>
                                  <a:pt x="94774" y="64770"/>
                                  <a:pt x="94774" y="63817"/>
                                </a:cubicBezTo>
                                <a:lnTo>
                                  <a:pt x="96679" y="62865"/>
                                </a:lnTo>
                                <a:cubicBezTo>
                                  <a:pt x="97631" y="62865"/>
                                  <a:pt x="97631" y="61912"/>
                                  <a:pt x="98584" y="61912"/>
                                </a:cubicBezTo>
                                <a:lnTo>
                                  <a:pt x="100489" y="60960"/>
                                </a:lnTo>
                                <a:lnTo>
                                  <a:pt x="102394" y="60007"/>
                                </a:lnTo>
                                <a:cubicBezTo>
                                  <a:pt x="103346" y="60007"/>
                                  <a:pt x="103346" y="59055"/>
                                  <a:pt x="104299" y="59055"/>
                                </a:cubicBezTo>
                                <a:cubicBezTo>
                                  <a:pt x="110014" y="57150"/>
                                  <a:pt x="115729" y="55245"/>
                                  <a:pt x="122396" y="56198"/>
                                </a:cubicBezTo>
                                <a:cubicBezTo>
                                  <a:pt x="129064" y="56198"/>
                                  <a:pt x="135731" y="57150"/>
                                  <a:pt x="143351" y="60007"/>
                                </a:cubicBezTo>
                                <a:cubicBezTo>
                                  <a:pt x="150019" y="61912"/>
                                  <a:pt x="157639" y="65723"/>
                                  <a:pt x="164306" y="69532"/>
                                </a:cubicBezTo>
                                <a:lnTo>
                                  <a:pt x="169069" y="73342"/>
                                </a:lnTo>
                                <a:cubicBezTo>
                                  <a:pt x="170021" y="74295"/>
                                  <a:pt x="170974" y="74295"/>
                                  <a:pt x="171926" y="75248"/>
                                </a:cubicBezTo>
                                <a:lnTo>
                                  <a:pt x="173831" y="77152"/>
                                </a:lnTo>
                                <a:lnTo>
                                  <a:pt x="178594" y="80962"/>
                                </a:lnTo>
                                <a:lnTo>
                                  <a:pt x="183356" y="84773"/>
                                </a:lnTo>
                                <a:lnTo>
                                  <a:pt x="185261" y="86677"/>
                                </a:lnTo>
                                <a:cubicBezTo>
                                  <a:pt x="186214" y="87630"/>
                                  <a:pt x="186214" y="88582"/>
                                  <a:pt x="187166" y="88582"/>
                                </a:cubicBezTo>
                                <a:cubicBezTo>
                                  <a:pt x="188119" y="90487"/>
                                  <a:pt x="190024" y="91440"/>
                                  <a:pt x="190976" y="93345"/>
                                </a:cubicBezTo>
                                <a:cubicBezTo>
                                  <a:pt x="193834" y="96202"/>
                                  <a:pt x="195739" y="100012"/>
                                  <a:pt x="198596" y="102870"/>
                                </a:cubicBezTo>
                                <a:cubicBezTo>
                                  <a:pt x="200501" y="106680"/>
                                  <a:pt x="203359" y="109537"/>
                                  <a:pt x="205264" y="113348"/>
                                </a:cubicBezTo>
                                <a:cubicBezTo>
                                  <a:pt x="207169" y="117157"/>
                                  <a:pt x="209074" y="120015"/>
                                  <a:pt x="210979" y="123825"/>
                                </a:cubicBezTo>
                                <a:cubicBezTo>
                                  <a:pt x="217646" y="136207"/>
                                  <a:pt x="223361" y="149542"/>
                                  <a:pt x="227171" y="162877"/>
                                </a:cubicBezTo>
                                <a:lnTo>
                                  <a:pt x="227171" y="88582"/>
                                </a:lnTo>
                                <a:cubicBezTo>
                                  <a:pt x="226219" y="87630"/>
                                  <a:pt x="226219" y="86677"/>
                                  <a:pt x="225266" y="85725"/>
                                </a:cubicBezTo>
                                <a:cubicBezTo>
                                  <a:pt x="222409" y="83820"/>
                                  <a:pt x="219551" y="79057"/>
                                  <a:pt x="217646" y="75248"/>
                                </a:cubicBezTo>
                                <a:close/>
                                <a:moveTo>
                                  <a:pt x="84296" y="74295"/>
                                </a:moveTo>
                                <a:lnTo>
                                  <a:pt x="84296" y="74295"/>
                                </a:lnTo>
                                <a:cubicBezTo>
                                  <a:pt x="84296" y="73342"/>
                                  <a:pt x="84296" y="73342"/>
                                  <a:pt x="84296" y="742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9" name="Freeform: Shape 1969"/>
                        <wps:cNvSpPr/>
                        <wps:spPr>
                          <a:xfrm>
                            <a:off x="3600450" y="1305803"/>
                            <a:ext cx="28575" cy="9525"/>
                          </a:xfrm>
                          <a:custGeom>
                            <a:avLst/>
                            <a:gdLst>
                              <a:gd name="connsiteX0" fmla="*/ 21431 w 28575"/>
                              <a:gd name="connsiteY0" fmla="*/ 7144 h 9525"/>
                              <a:gd name="connsiteX1" fmla="*/ 15716 w 28575"/>
                              <a:gd name="connsiteY1" fmla="*/ 8097 h 9525"/>
                              <a:gd name="connsiteX2" fmla="*/ 7144 w 28575"/>
                              <a:gd name="connsiteY2" fmla="*/ 9049 h 9525"/>
                              <a:gd name="connsiteX3" fmla="*/ 14764 w 28575"/>
                              <a:gd name="connsiteY3" fmla="*/ 9049 h 9525"/>
                              <a:gd name="connsiteX4" fmla="*/ 15716 w 28575"/>
                              <a:gd name="connsiteY4" fmla="*/ 9049 h 9525"/>
                              <a:gd name="connsiteX5" fmla="*/ 21431 w 28575"/>
                              <a:gd name="connsiteY5" fmla="*/ 7144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575" h="9525">
                                <a:moveTo>
                                  <a:pt x="21431" y="7144"/>
                                </a:moveTo>
                                <a:cubicBezTo>
                                  <a:pt x="21431" y="7144"/>
                                  <a:pt x="19526" y="7144"/>
                                  <a:pt x="15716" y="8097"/>
                                </a:cubicBezTo>
                                <a:cubicBezTo>
                                  <a:pt x="13811" y="8097"/>
                                  <a:pt x="10954" y="9049"/>
                                  <a:pt x="7144" y="9049"/>
                                </a:cubicBezTo>
                                <a:lnTo>
                                  <a:pt x="14764" y="9049"/>
                                </a:lnTo>
                                <a:cubicBezTo>
                                  <a:pt x="14764" y="9049"/>
                                  <a:pt x="14764" y="9049"/>
                                  <a:pt x="15716" y="9049"/>
                                </a:cubicBezTo>
                                <a:cubicBezTo>
                                  <a:pt x="19526" y="8097"/>
                                  <a:pt x="21431" y="7144"/>
                                  <a:pt x="21431" y="71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0" name="Freeform: Shape 1970"/>
                        <wps:cNvSpPr/>
                        <wps:spPr>
                          <a:xfrm>
                            <a:off x="3784283" y="82793"/>
                            <a:ext cx="314325" cy="495300"/>
                          </a:xfrm>
                          <a:custGeom>
                            <a:avLst/>
                            <a:gdLst>
                              <a:gd name="connsiteX0" fmla="*/ 87154 w 314325"/>
                              <a:gd name="connsiteY0" fmla="*/ 127159 h 495300"/>
                              <a:gd name="connsiteX1" fmla="*/ 67151 w 314325"/>
                              <a:gd name="connsiteY1" fmla="*/ 149066 h 495300"/>
                              <a:gd name="connsiteX2" fmla="*/ 67151 w 314325"/>
                              <a:gd name="connsiteY2" fmla="*/ 149066 h 495300"/>
                              <a:gd name="connsiteX3" fmla="*/ 67151 w 314325"/>
                              <a:gd name="connsiteY3" fmla="*/ 149066 h 495300"/>
                              <a:gd name="connsiteX4" fmla="*/ 51911 w 314325"/>
                              <a:gd name="connsiteY4" fmla="*/ 169069 h 495300"/>
                              <a:gd name="connsiteX5" fmla="*/ 25241 w 314325"/>
                              <a:gd name="connsiteY5" fmla="*/ 218599 h 495300"/>
                              <a:gd name="connsiteX6" fmla="*/ 22384 w 314325"/>
                              <a:gd name="connsiteY6" fmla="*/ 225266 h 495300"/>
                              <a:gd name="connsiteX7" fmla="*/ 21431 w 314325"/>
                              <a:gd name="connsiteY7" fmla="*/ 228124 h 495300"/>
                              <a:gd name="connsiteX8" fmla="*/ 20479 w 314325"/>
                              <a:gd name="connsiteY8" fmla="*/ 231934 h 495300"/>
                              <a:gd name="connsiteX9" fmla="*/ 16669 w 314325"/>
                              <a:gd name="connsiteY9" fmla="*/ 245269 h 495300"/>
                              <a:gd name="connsiteX10" fmla="*/ 13811 w 314325"/>
                              <a:gd name="connsiteY10" fmla="*/ 258604 h 495300"/>
                              <a:gd name="connsiteX11" fmla="*/ 10954 w 314325"/>
                              <a:gd name="connsiteY11" fmla="*/ 271939 h 495300"/>
                              <a:gd name="connsiteX12" fmla="*/ 9049 w 314325"/>
                              <a:gd name="connsiteY12" fmla="*/ 285274 h 495300"/>
                              <a:gd name="connsiteX13" fmla="*/ 8096 w 314325"/>
                              <a:gd name="connsiteY13" fmla="*/ 298609 h 495300"/>
                              <a:gd name="connsiteX14" fmla="*/ 7144 w 314325"/>
                              <a:gd name="connsiteY14" fmla="*/ 311944 h 495300"/>
                              <a:gd name="connsiteX15" fmla="*/ 7144 w 314325"/>
                              <a:gd name="connsiteY15" fmla="*/ 324326 h 495300"/>
                              <a:gd name="connsiteX16" fmla="*/ 12859 w 314325"/>
                              <a:gd name="connsiteY16" fmla="*/ 371951 h 495300"/>
                              <a:gd name="connsiteX17" fmla="*/ 14764 w 314325"/>
                              <a:gd name="connsiteY17" fmla="*/ 382429 h 495300"/>
                              <a:gd name="connsiteX18" fmla="*/ 17621 w 314325"/>
                              <a:gd name="connsiteY18" fmla="*/ 392907 h 495300"/>
                              <a:gd name="connsiteX19" fmla="*/ 18574 w 314325"/>
                              <a:gd name="connsiteY19" fmla="*/ 397669 h 495300"/>
                              <a:gd name="connsiteX20" fmla="*/ 20479 w 314325"/>
                              <a:gd name="connsiteY20" fmla="*/ 402432 h 495300"/>
                              <a:gd name="connsiteX21" fmla="*/ 23336 w 314325"/>
                              <a:gd name="connsiteY21" fmla="*/ 411957 h 495300"/>
                              <a:gd name="connsiteX22" fmla="*/ 35719 w 314325"/>
                              <a:gd name="connsiteY22" fmla="*/ 445294 h 495300"/>
                              <a:gd name="connsiteX23" fmla="*/ 38576 w 314325"/>
                              <a:gd name="connsiteY23" fmla="*/ 451961 h 495300"/>
                              <a:gd name="connsiteX24" fmla="*/ 41434 w 314325"/>
                              <a:gd name="connsiteY24" fmla="*/ 458629 h 495300"/>
                              <a:gd name="connsiteX25" fmla="*/ 47149 w 314325"/>
                              <a:gd name="connsiteY25" fmla="*/ 470059 h 495300"/>
                              <a:gd name="connsiteX26" fmla="*/ 54769 w 314325"/>
                              <a:gd name="connsiteY26" fmla="*/ 485299 h 495300"/>
                              <a:gd name="connsiteX27" fmla="*/ 57626 w 314325"/>
                              <a:gd name="connsiteY27" fmla="*/ 491014 h 495300"/>
                              <a:gd name="connsiteX28" fmla="*/ 55721 w 314325"/>
                              <a:gd name="connsiteY28" fmla="*/ 485299 h 495300"/>
                              <a:gd name="connsiteX29" fmla="*/ 50959 w 314325"/>
                              <a:gd name="connsiteY29" fmla="*/ 469107 h 495300"/>
                              <a:gd name="connsiteX30" fmla="*/ 48101 w 314325"/>
                              <a:gd name="connsiteY30" fmla="*/ 457676 h 495300"/>
                              <a:gd name="connsiteX31" fmla="*/ 46196 w 314325"/>
                              <a:gd name="connsiteY31" fmla="*/ 451009 h 495300"/>
                              <a:gd name="connsiteX32" fmla="*/ 44291 w 314325"/>
                              <a:gd name="connsiteY32" fmla="*/ 443389 h 495300"/>
                              <a:gd name="connsiteX33" fmla="*/ 38576 w 314325"/>
                              <a:gd name="connsiteY33" fmla="*/ 410051 h 495300"/>
                              <a:gd name="connsiteX34" fmla="*/ 37624 w 314325"/>
                              <a:gd name="connsiteY34" fmla="*/ 400526 h 495300"/>
                              <a:gd name="connsiteX35" fmla="*/ 36671 w 314325"/>
                              <a:gd name="connsiteY35" fmla="*/ 395764 h 495300"/>
                              <a:gd name="connsiteX36" fmla="*/ 36671 w 314325"/>
                              <a:gd name="connsiteY36" fmla="*/ 391001 h 495300"/>
                              <a:gd name="connsiteX37" fmla="*/ 35719 w 314325"/>
                              <a:gd name="connsiteY37" fmla="*/ 380524 h 495300"/>
                              <a:gd name="connsiteX38" fmla="*/ 35719 w 314325"/>
                              <a:gd name="connsiteY38" fmla="*/ 370046 h 495300"/>
                              <a:gd name="connsiteX39" fmla="*/ 38576 w 314325"/>
                              <a:gd name="connsiteY39" fmla="*/ 326232 h 495300"/>
                              <a:gd name="connsiteX40" fmla="*/ 40481 w 314325"/>
                              <a:gd name="connsiteY40" fmla="*/ 314801 h 495300"/>
                              <a:gd name="connsiteX41" fmla="*/ 43339 w 314325"/>
                              <a:gd name="connsiteY41" fmla="*/ 303371 h 495300"/>
                              <a:gd name="connsiteX42" fmla="*/ 46196 w 314325"/>
                              <a:gd name="connsiteY42" fmla="*/ 291941 h 495300"/>
                              <a:gd name="connsiteX43" fmla="*/ 50006 w 314325"/>
                              <a:gd name="connsiteY43" fmla="*/ 280511 h 495300"/>
                              <a:gd name="connsiteX44" fmla="*/ 53816 w 314325"/>
                              <a:gd name="connsiteY44" fmla="*/ 270034 h 495300"/>
                              <a:gd name="connsiteX45" fmla="*/ 58579 w 314325"/>
                              <a:gd name="connsiteY45" fmla="*/ 259556 h 495300"/>
                              <a:gd name="connsiteX46" fmla="*/ 64294 w 314325"/>
                              <a:gd name="connsiteY46" fmla="*/ 249079 h 495300"/>
                              <a:gd name="connsiteX47" fmla="*/ 65246 w 314325"/>
                              <a:gd name="connsiteY47" fmla="*/ 246221 h 495300"/>
                              <a:gd name="connsiteX48" fmla="*/ 67151 w 314325"/>
                              <a:gd name="connsiteY48" fmla="*/ 243364 h 495300"/>
                              <a:gd name="connsiteX49" fmla="*/ 70009 w 314325"/>
                              <a:gd name="connsiteY49" fmla="*/ 238601 h 495300"/>
                              <a:gd name="connsiteX50" fmla="*/ 97631 w 314325"/>
                              <a:gd name="connsiteY50" fmla="*/ 203359 h 495300"/>
                              <a:gd name="connsiteX51" fmla="*/ 130969 w 314325"/>
                              <a:gd name="connsiteY51" fmla="*/ 175736 h 495300"/>
                              <a:gd name="connsiteX52" fmla="*/ 166211 w 314325"/>
                              <a:gd name="connsiteY52" fmla="*/ 155734 h 495300"/>
                              <a:gd name="connsiteX53" fmla="*/ 200501 w 314325"/>
                              <a:gd name="connsiteY53" fmla="*/ 142399 h 495300"/>
                              <a:gd name="connsiteX54" fmla="*/ 208121 w 314325"/>
                              <a:gd name="connsiteY54" fmla="*/ 139541 h 495300"/>
                              <a:gd name="connsiteX55" fmla="*/ 215741 w 314325"/>
                              <a:gd name="connsiteY55" fmla="*/ 137636 h 495300"/>
                              <a:gd name="connsiteX56" fmla="*/ 230029 w 314325"/>
                              <a:gd name="connsiteY56" fmla="*/ 133826 h 495300"/>
                              <a:gd name="connsiteX57" fmla="*/ 242411 w 314325"/>
                              <a:gd name="connsiteY57" fmla="*/ 130969 h 495300"/>
                              <a:gd name="connsiteX58" fmla="*/ 252889 w 314325"/>
                              <a:gd name="connsiteY58" fmla="*/ 129064 h 495300"/>
                              <a:gd name="connsiteX59" fmla="*/ 254794 w 314325"/>
                              <a:gd name="connsiteY59" fmla="*/ 129064 h 495300"/>
                              <a:gd name="connsiteX60" fmla="*/ 256699 w 314325"/>
                              <a:gd name="connsiteY60" fmla="*/ 129064 h 495300"/>
                              <a:gd name="connsiteX61" fmla="*/ 261461 w 314325"/>
                              <a:gd name="connsiteY61" fmla="*/ 128111 h 495300"/>
                              <a:gd name="connsiteX62" fmla="*/ 269081 w 314325"/>
                              <a:gd name="connsiteY62" fmla="*/ 127159 h 495300"/>
                              <a:gd name="connsiteX63" fmla="*/ 274796 w 314325"/>
                              <a:gd name="connsiteY63" fmla="*/ 126206 h 495300"/>
                              <a:gd name="connsiteX64" fmla="*/ 274796 w 314325"/>
                              <a:gd name="connsiteY64" fmla="*/ 125254 h 495300"/>
                              <a:gd name="connsiteX65" fmla="*/ 312896 w 314325"/>
                              <a:gd name="connsiteY65" fmla="*/ 121444 h 495300"/>
                              <a:gd name="connsiteX66" fmla="*/ 312896 w 314325"/>
                              <a:gd name="connsiteY66" fmla="*/ 7144 h 495300"/>
                              <a:gd name="connsiteX67" fmla="*/ 118586 w 314325"/>
                              <a:gd name="connsiteY67" fmla="*/ 99536 h 495300"/>
                              <a:gd name="connsiteX68" fmla="*/ 87154 w 314325"/>
                              <a:gd name="connsiteY68" fmla="*/ 127159 h 495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314325" h="495300">
                                <a:moveTo>
                                  <a:pt x="87154" y="127159"/>
                                </a:moveTo>
                                <a:cubicBezTo>
                                  <a:pt x="80486" y="133826"/>
                                  <a:pt x="73819" y="141446"/>
                                  <a:pt x="67151" y="149066"/>
                                </a:cubicBezTo>
                                <a:cubicBezTo>
                                  <a:pt x="67151" y="149066"/>
                                  <a:pt x="67151" y="149066"/>
                                  <a:pt x="67151" y="149066"/>
                                </a:cubicBezTo>
                                <a:lnTo>
                                  <a:pt x="67151" y="149066"/>
                                </a:lnTo>
                                <a:cubicBezTo>
                                  <a:pt x="61436" y="155734"/>
                                  <a:pt x="56674" y="162401"/>
                                  <a:pt x="51911" y="169069"/>
                                </a:cubicBezTo>
                                <a:cubicBezTo>
                                  <a:pt x="41434" y="184309"/>
                                  <a:pt x="31909" y="201454"/>
                                  <a:pt x="25241" y="218599"/>
                                </a:cubicBezTo>
                                <a:lnTo>
                                  <a:pt x="22384" y="225266"/>
                                </a:lnTo>
                                <a:lnTo>
                                  <a:pt x="21431" y="228124"/>
                                </a:lnTo>
                                <a:lnTo>
                                  <a:pt x="20479" y="231934"/>
                                </a:lnTo>
                                <a:cubicBezTo>
                                  <a:pt x="19526" y="236696"/>
                                  <a:pt x="17621" y="240506"/>
                                  <a:pt x="16669" y="245269"/>
                                </a:cubicBezTo>
                                <a:cubicBezTo>
                                  <a:pt x="15716" y="250031"/>
                                  <a:pt x="14764" y="253841"/>
                                  <a:pt x="13811" y="258604"/>
                                </a:cubicBezTo>
                                <a:cubicBezTo>
                                  <a:pt x="12859" y="263366"/>
                                  <a:pt x="11906" y="267176"/>
                                  <a:pt x="10954" y="271939"/>
                                </a:cubicBezTo>
                                <a:cubicBezTo>
                                  <a:pt x="10001" y="276701"/>
                                  <a:pt x="10001" y="280511"/>
                                  <a:pt x="9049" y="285274"/>
                                </a:cubicBezTo>
                                <a:cubicBezTo>
                                  <a:pt x="8096" y="290036"/>
                                  <a:pt x="8096" y="293846"/>
                                  <a:pt x="8096" y="298609"/>
                                </a:cubicBezTo>
                                <a:cubicBezTo>
                                  <a:pt x="8096" y="303371"/>
                                  <a:pt x="8096" y="307181"/>
                                  <a:pt x="7144" y="311944"/>
                                </a:cubicBezTo>
                                <a:cubicBezTo>
                                  <a:pt x="7144" y="316707"/>
                                  <a:pt x="7144" y="320516"/>
                                  <a:pt x="7144" y="324326"/>
                                </a:cubicBezTo>
                                <a:cubicBezTo>
                                  <a:pt x="8096" y="341471"/>
                                  <a:pt x="10001" y="357664"/>
                                  <a:pt x="12859" y="371951"/>
                                </a:cubicBezTo>
                                <a:cubicBezTo>
                                  <a:pt x="13811" y="375761"/>
                                  <a:pt x="13811" y="379571"/>
                                  <a:pt x="14764" y="382429"/>
                                </a:cubicBezTo>
                                <a:cubicBezTo>
                                  <a:pt x="15716" y="386239"/>
                                  <a:pt x="16669" y="389096"/>
                                  <a:pt x="17621" y="392907"/>
                                </a:cubicBezTo>
                                <a:cubicBezTo>
                                  <a:pt x="17621" y="394811"/>
                                  <a:pt x="18574" y="396716"/>
                                  <a:pt x="18574" y="397669"/>
                                </a:cubicBezTo>
                                <a:cubicBezTo>
                                  <a:pt x="18574" y="399574"/>
                                  <a:pt x="19526" y="400526"/>
                                  <a:pt x="20479" y="402432"/>
                                </a:cubicBezTo>
                                <a:cubicBezTo>
                                  <a:pt x="21431" y="405289"/>
                                  <a:pt x="22384" y="409099"/>
                                  <a:pt x="23336" y="411957"/>
                                </a:cubicBezTo>
                                <a:cubicBezTo>
                                  <a:pt x="27146" y="424339"/>
                                  <a:pt x="31909" y="435769"/>
                                  <a:pt x="35719" y="445294"/>
                                </a:cubicBezTo>
                                <a:cubicBezTo>
                                  <a:pt x="36671" y="448151"/>
                                  <a:pt x="37624" y="450057"/>
                                  <a:pt x="38576" y="451961"/>
                                </a:cubicBezTo>
                                <a:cubicBezTo>
                                  <a:pt x="39529" y="453866"/>
                                  <a:pt x="40481" y="456724"/>
                                  <a:pt x="41434" y="458629"/>
                                </a:cubicBezTo>
                                <a:cubicBezTo>
                                  <a:pt x="43339" y="462439"/>
                                  <a:pt x="45244" y="466249"/>
                                  <a:pt x="47149" y="470059"/>
                                </a:cubicBezTo>
                                <a:cubicBezTo>
                                  <a:pt x="50006" y="476726"/>
                                  <a:pt x="53816" y="481489"/>
                                  <a:pt x="54769" y="485299"/>
                                </a:cubicBezTo>
                                <a:cubicBezTo>
                                  <a:pt x="56674" y="489109"/>
                                  <a:pt x="57626" y="491014"/>
                                  <a:pt x="57626" y="491014"/>
                                </a:cubicBezTo>
                                <a:cubicBezTo>
                                  <a:pt x="57626" y="491014"/>
                                  <a:pt x="56674" y="489109"/>
                                  <a:pt x="55721" y="485299"/>
                                </a:cubicBezTo>
                                <a:cubicBezTo>
                                  <a:pt x="54769" y="481489"/>
                                  <a:pt x="52864" y="475774"/>
                                  <a:pt x="50959" y="469107"/>
                                </a:cubicBezTo>
                                <a:cubicBezTo>
                                  <a:pt x="50006" y="465296"/>
                                  <a:pt x="49054" y="461486"/>
                                  <a:pt x="48101" y="457676"/>
                                </a:cubicBezTo>
                                <a:cubicBezTo>
                                  <a:pt x="47149" y="455771"/>
                                  <a:pt x="47149" y="452914"/>
                                  <a:pt x="46196" y="451009"/>
                                </a:cubicBezTo>
                                <a:cubicBezTo>
                                  <a:pt x="45244" y="449104"/>
                                  <a:pt x="45244" y="446246"/>
                                  <a:pt x="44291" y="443389"/>
                                </a:cubicBezTo>
                                <a:cubicBezTo>
                                  <a:pt x="42386" y="433864"/>
                                  <a:pt x="39529" y="422434"/>
                                  <a:pt x="38576" y="410051"/>
                                </a:cubicBezTo>
                                <a:cubicBezTo>
                                  <a:pt x="38576" y="407194"/>
                                  <a:pt x="37624" y="403384"/>
                                  <a:pt x="37624" y="400526"/>
                                </a:cubicBezTo>
                                <a:cubicBezTo>
                                  <a:pt x="37624" y="398621"/>
                                  <a:pt x="37624" y="397669"/>
                                  <a:pt x="36671" y="395764"/>
                                </a:cubicBezTo>
                                <a:cubicBezTo>
                                  <a:pt x="36671" y="393859"/>
                                  <a:pt x="36671" y="392907"/>
                                  <a:pt x="36671" y="391001"/>
                                </a:cubicBezTo>
                                <a:cubicBezTo>
                                  <a:pt x="36671" y="388144"/>
                                  <a:pt x="36671" y="384334"/>
                                  <a:pt x="35719" y="380524"/>
                                </a:cubicBezTo>
                                <a:cubicBezTo>
                                  <a:pt x="35719" y="376714"/>
                                  <a:pt x="35719" y="373857"/>
                                  <a:pt x="35719" y="370046"/>
                                </a:cubicBezTo>
                                <a:cubicBezTo>
                                  <a:pt x="35719" y="355759"/>
                                  <a:pt x="36671" y="341471"/>
                                  <a:pt x="38576" y="326232"/>
                                </a:cubicBezTo>
                                <a:cubicBezTo>
                                  <a:pt x="39529" y="322421"/>
                                  <a:pt x="39529" y="318611"/>
                                  <a:pt x="40481" y="314801"/>
                                </a:cubicBezTo>
                                <a:cubicBezTo>
                                  <a:pt x="41434" y="310991"/>
                                  <a:pt x="42386" y="307181"/>
                                  <a:pt x="43339" y="303371"/>
                                </a:cubicBezTo>
                                <a:cubicBezTo>
                                  <a:pt x="44291" y="299561"/>
                                  <a:pt x="45244" y="295751"/>
                                  <a:pt x="46196" y="291941"/>
                                </a:cubicBezTo>
                                <a:cubicBezTo>
                                  <a:pt x="47149" y="288131"/>
                                  <a:pt x="48101" y="284321"/>
                                  <a:pt x="50006" y="280511"/>
                                </a:cubicBezTo>
                                <a:cubicBezTo>
                                  <a:pt x="50959" y="276701"/>
                                  <a:pt x="52864" y="272891"/>
                                  <a:pt x="53816" y="270034"/>
                                </a:cubicBezTo>
                                <a:cubicBezTo>
                                  <a:pt x="55721" y="266224"/>
                                  <a:pt x="56674" y="263366"/>
                                  <a:pt x="58579" y="259556"/>
                                </a:cubicBezTo>
                                <a:cubicBezTo>
                                  <a:pt x="60484" y="255746"/>
                                  <a:pt x="62389" y="252889"/>
                                  <a:pt x="64294" y="249079"/>
                                </a:cubicBezTo>
                                <a:lnTo>
                                  <a:pt x="65246" y="246221"/>
                                </a:lnTo>
                                <a:lnTo>
                                  <a:pt x="67151" y="243364"/>
                                </a:lnTo>
                                <a:lnTo>
                                  <a:pt x="70009" y="238601"/>
                                </a:lnTo>
                                <a:cubicBezTo>
                                  <a:pt x="78581" y="225266"/>
                                  <a:pt x="88106" y="213836"/>
                                  <a:pt x="97631" y="203359"/>
                                </a:cubicBezTo>
                                <a:cubicBezTo>
                                  <a:pt x="108109" y="192881"/>
                                  <a:pt x="119539" y="183356"/>
                                  <a:pt x="130969" y="175736"/>
                                </a:cubicBezTo>
                                <a:cubicBezTo>
                                  <a:pt x="142399" y="168116"/>
                                  <a:pt x="154781" y="161449"/>
                                  <a:pt x="166211" y="155734"/>
                                </a:cubicBezTo>
                                <a:cubicBezTo>
                                  <a:pt x="177641" y="150019"/>
                                  <a:pt x="189071" y="146209"/>
                                  <a:pt x="200501" y="142399"/>
                                </a:cubicBezTo>
                                <a:cubicBezTo>
                                  <a:pt x="203359" y="141446"/>
                                  <a:pt x="206216" y="140494"/>
                                  <a:pt x="208121" y="139541"/>
                                </a:cubicBezTo>
                                <a:cubicBezTo>
                                  <a:pt x="210979" y="138589"/>
                                  <a:pt x="212884" y="137636"/>
                                  <a:pt x="215741" y="137636"/>
                                </a:cubicBezTo>
                                <a:cubicBezTo>
                                  <a:pt x="220504" y="136684"/>
                                  <a:pt x="225266" y="134779"/>
                                  <a:pt x="230029" y="133826"/>
                                </a:cubicBezTo>
                                <a:cubicBezTo>
                                  <a:pt x="234791" y="132874"/>
                                  <a:pt x="238601" y="131921"/>
                                  <a:pt x="242411" y="130969"/>
                                </a:cubicBezTo>
                                <a:cubicBezTo>
                                  <a:pt x="246221" y="130016"/>
                                  <a:pt x="250031" y="130016"/>
                                  <a:pt x="252889" y="129064"/>
                                </a:cubicBezTo>
                                <a:cubicBezTo>
                                  <a:pt x="253841" y="129064"/>
                                  <a:pt x="254794" y="129064"/>
                                  <a:pt x="254794" y="129064"/>
                                </a:cubicBezTo>
                                <a:cubicBezTo>
                                  <a:pt x="255746" y="129064"/>
                                  <a:pt x="256699" y="129064"/>
                                  <a:pt x="256699" y="129064"/>
                                </a:cubicBezTo>
                                <a:cubicBezTo>
                                  <a:pt x="258604" y="129064"/>
                                  <a:pt x="259556" y="129064"/>
                                  <a:pt x="261461" y="128111"/>
                                </a:cubicBezTo>
                                <a:cubicBezTo>
                                  <a:pt x="264319" y="128111"/>
                                  <a:pt x="267176" y="127159"/>
                                  <a:pt x="269081" y="127159"/>
                                </a:cubicBezTo>
                                <a:cubicBezTo>
                                  <a:pt x="272891" y="126206"/>
                                  <a:pt x="274796" y="126206"/>
                                  <a:pt x="274796" y="126206"/>
                                </a:cubicBezTo>
                                <a:lnTo>
                                  <a:pt x="274796" y="125254"/>
                                </a:lnTo>
                                <a:cubicBezTo>
                                  <a:pt x="288131" y="123349"/>
                                  <a:pt x="300514" y="121444"/>
                                  <a:pt x="312896" y="121444"/>
                                </a:cubicBezTo>
                                <a:lnTo>
                                  <a:pt x="312896" y="7144"/>
                                </a:lnTo>
                                <a:cubicBezTo>
                                  <a:pt x="249079" y="12859"/>
                                  <a:pt x="176689" y="51911"/>
                                  <a:pt x="118586" y="99536"/>
                                </a:cubicBezTo>
                                <a:cubicBezTo>
                                  <a:pt x="107156" y="109061"/>
                                  <a:pt x="96679" y="117634"/>
                                  <a:pt x="87154" y="12715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1" name="Freeform: Shape 1971"/>
                        <wps:cNvSpPr/>
                        <wps:spPr>
                          <a:xfrm>
                            <a:off x="3329912" y="500701"/>
                            <a:ext cx="228600" cy="285750"/>
                          </a:xfrm>
                          <a:custGeom>
                            <a:avLst/>
                            <a:gdLst>
                              <a:gd name="connsiteX0" fmla="*/ 28126 w 228600"/>
                              <a:gd name="connsiteY0" fmla="*/ 176927 h 285750"/>
                              <a:gd name="connsiteX1" fmla="*/ 37651 w 228600"/>
                              <a:gd name="connsiteY1" fmla="*/ 197882 h 285750"/>
                              <a:gd name="connsiteX2" fmla="*/ 46224 w 228600"/>
                              <a:gd name="connsiteY2" fmla="*/ 212170 h 285750"/>
                              <a:gd name="connsiteX3" fmla="*/ 46224 w 228600"/>
                              <a:gd name="connsiteY3" fmla="*/ 212170 h 285750"/>
                              <a:gd name="connsiteX4" fmla="*/ 46224 w 228600"/>
                              <a:gd name="connsiteY4" fmla="*/ 212170 h 285750"/>
                              <a:gd name="connsiteX5" fmla="*/ 54797 w 228600"/>
                              <a:gd name="connsiteY5" fmla="*/ 223600 h 285750"/>
                              <a:gd name="connsiteX6" fmla="*/ 77657 w 228600"/>
                              <a:gd name="connsiteY6" fmla="*/ 246460 h 285750"/>
                              <a:gd name="connsiteX7" fmla="*/ 80514 w 228600"/>
                              <a:gd name="connsiteY7" fmla="*/ 249318 h 285750"/>
                              <a:gd name="connsiteX8" fmla="*/ 82419 w 228600"/>
                              <a:gd name="connsiteY8" fmla="*/ 250270 h 285750"/>
                              <a:gd name="connsiteX9" fmla="*/ 84324 w 228600"/>
                              <a:gd name="connsiteY9" fmla="*/ 251223 h 285750"/>
                              <a:gd name="connsiteX10" fmla="*/ 90992 w 228600"/>
                              <a:gd name="connsiteY10" fmla="*/ 255985 h 285750"/>
                              <a:gd name="connsiteX11" fmla="*/ 97659 w 228600"/>
                              <a:gd name="connsiteY11" fmla="*/ 259795 h 285750"/>
                              <a:gd name="connsiteX12" fmla="*/ 104326 w 228600"/>
                              <a:gd name="connsiteY12" fmla="*/ 263605 h 285750"/>
                              <a:gd name="connsiteX13" fmla="*/ 110994 w 228600"/>
                              <a:gd name="connsiteY13" fmla="*/ 266463 h 285750"/>
                              <a:gd name="connsiteX14" fmla="*/ 117661 w 228600"/>
                              <a:gd name="connsiteY14" fmla="*/ 269320 h 285750"/>
                              <a:gd name="connsiteX15" fmla="*/ 124329 w 228600"/>
                              <a:gd name="connsiteY15" fmla="*/ 272177 h 285750"/>
                              <a:gd name="connsiteX16" fmla="*/ 130997 w 228600"/>
                              <a:gd name="connsiteY16" fmla="*/ 274082 h 285750"/>
                              <a:gd name="connsiteX17" fmla="*/ 157667 w 228600"/>
                              <a:gd name="connsiteY17" fmla="*/ 278845 h 285750"/>
                              <a:gd name="connsiteX18" fmla="*/ 164334 w 228600"/>
                              <a:gd name="connsiteY18" fmla="*/ 279798 h 285750"/>
                              <a:gd name="connsiteX19" fmla="*/ 170049 w 228600"/>
                              <a:gd name="connsiteY19" fmla="*/ 279798 h 285750"/>
                              <a:gd name="connsiteX20" fmla="*/ 172907 w 228600"/>
                              <a:gd name="connsiteY20" fmla="*/ 279798 h 285750"/>
                              <a:gd name="connsiteX21" fmla="*/ 175764 w 228600"/>
                              <a:gd name="connsiteY21" fmla="*/ 279798 h 285750"/>
                              <a:gd name="connsiteX22" fmla="*/ 181479 w 228600"/>
                              <a:gd name="connsiteY22" fmla="*/ 279798 h 285750"/>
                              <a:gd name="connsiteX23" fmla="*/ 201482 w 228600"/>
                              <a:gd name="connsiteY23" fmla="*/ 278845 h 285750"/>
                              <a:gd name="connsiteX24" fmla="*/ 205292 w 228600"/>
                              <a:gd name="connsiteY24" fmla="*/ 278845 h 285750"/>
                              <a:gd name="connsiteX25" fmla="*/ 209101 w 228600"/>
                              <a:gd name="connsiteY25" fmla="*/ 277893 h 285750"/>
                              <a:gd name="connsiteX26" fmla="*/ 215769 w 228600"/>
                              <a:gd name="connsiteY26" fmla="*/ 276940 h 285750"/>
                              <a:gd name="connsiteX27" fmla="*/ 225294 w 228600"/>
                              <a:gd name="connsiteY27" fmla="*/ 275035 h 285750"/>
                              <a:gd name="connsiteX28" fmla="*/ 229104 w 228600"/>
                              <a:gd name="connsiteY28" fmla="*/ 274082 h 285750"/>
                              <a:gd name="connsiteX29" fmla="*/ 225294 w 228600"/>
                              <a:gd name="connsiteY29" fmla="*/ 274082 h 285750"/>
                              <a:gd name="connsiteX30" fmla="*/ 215769 w 228600"/>
                              <a:gd name="connsiteY30" fmla="*/ 274082 h 285750"/>
                              <a:gd name="connsiteX31" fmla="*/ 209101 w 228600"/>
                              <a:gd name="connsiteY31" fmla="*/ 274082 h 285750"/>
                              <a:gd name="connsiteX32" fmla="*/ 205292 w 228600"/>
                              <a:gd name="connsiteY32" fmla="*/ 274082 h 285750"/>
                              <a:gd name="connsiteX33" fmla="*/ 201482 w 228600"/>
                              <a:gd name="connsiteY33" fmla="*/ 274082 h 285750"/>
                              <a:gd name="connsiteX34" fmla="*/ 182432 w 228600"/>
                              <a:gd name="connsiteY34" fmla="*/ 272177 h 285750"/>
                              <a:gd name="connsiteX35" fmla="*/ 176717 w 228600"/>
                              <a:gd name="connsiteY35" fmla="*/ 271225 h 285750"/>
                              <a:gd name="connsiteX36" fmla="*/ 173859 w 228600"/>
                              <a:gd name="connsiteY36" fmla="*/ 271225 h 285750"/>
                              <a:gd name="connsiteX37" fmla="*/ 171001 w 228600"/>
                              <a:gd name="connsiteY37" fmla="*/ 270273 h 285750"/>
                              <a:gd name="connsiteX38" fmla="*/ 165286 w 228600"/>
                              <a:gd name="connsiteY38" fmla="*/ 269320 h 285750"/>
                              <a:gd name="connsiteX39" fmla="*/ 159572 w 228600"/>
                              <a:gd name="connsiteY39" fmla="*/ 267415 h 285750"/>
                              <a:gd name="connsiteX40" fmla="*/ 135759 w 228600"/>
                              <a:gd name="connsiteY40" fmla="*/ 258843 h 285750"/>
                              <a:gd name="connsiteX41" fmla="*/ 130044 w 228600"/>
                              <a:gd name="connsiteY41" fmla="*/ 255985 h 285750"/>
                              <a:gd name="connsiteX42" fmla="*/ 124329 w 228600"/>
                              <a:gd name="connsiteY42" fmla="*/ 253127 h 285750"/>
                              <a:gd name="connsiteX43" fmla="*/ 118614 w 228600"/>
                              <a:gd name="connsiteY43" fmla="*/ 249318 h 285750"/>
                              <a:gd name="connsiteX44" fmla="*/ 112899 w 228600"/>
                              <a:gd name="connsiteY44" fmla="*/ 245507 h 285750"/>
                              <a:gd name="connsiteX45" fmla="*/ 108136 w 228600"/>
                              <a:gd name="connsiteY45" fmla="*/ 241698 h 285750"/>
                              <a:gd name="connsiteX46" fmla="*/ 103374 w 228600"/>
                              <a:gd name="connsiteY46" fmla="*/ 237888 h 285750"/>
                              <a:gd name="connsiteX47" fmla="*/ 98611 w 228600"/>
                              <a:gd name="connsiteY47" fmla="*/ 233125 h 285750"/>
                              <a:gd name="connsiteX48" fmla="*/ 97659 w 228600"/>
                              <a:gd name="connsiteY48" fmla="*/ 232173 h 285750"/>
                              <a:gd name="connsiteX49" fmla="*/ 96707 w 228600"/>
                              <a:gd name="connsiteY49" fmla="*/ 231220 h 285750"/>
                              <a:gd name="connsiteX50" fmla="*/ 94801 w 228600"/>
                              <a:gd name="connsiteY50" fmla="*/ 228363 h 285750"/>
                              <a:gd name="connsiteX51" fmla="*/ 80514 w 228600"/>
                              <a:gd name="connsiteY51" fmla="*/ 207407 h 285750"/>
                              <a:gd name="connsiteX52" fmla="*/ 70989 w 228600"/>
                              <a:gd name="connsiteY52" fmla="*/ 184548 h 285750"/>
                              <a:gd name="connsiteX53" fmla="*/ 66226 w 228600"/>
                              <a:gd name="connsiteY53" fmla="*/ 161688 h 285750"/>
                              <a:gd name="connsiteX54" fmla="*/ 64322 w 228600"/>
                              <a:gd name="connsiteY54" fmla="*/ 140732 h 285750"/>
                              <a:gd name="connsiteX55" fmla="*/ 64322 w 228600"/>
                              <a:gd name="connsiteY55" fmla="*/ 135970 h 285750"/>
                              <a:gd name="connsiteX56" fmla="*/ 64322 w 228600"/>
                              <a:gd name="connsiteY56" fmla="*/ 131207 h 285750"/>
                              <a:gd name="connsiteX57" fmla="*/ 64322 w 228600"/>
                              <a:gd name="connsiteY57" fmla="*/ 122635 h 285750"/>
                              <a:gd name="connsiteX58" fmla="*/ 65274 w 228600"/>
                              <a:gd name="connsiteY58" fmla="*/ 115015 h 285750"/>
                              <a:gd name="connsiteX59" fmla="*/ 66226 w 228600"/>
                              <a:gd name="connsiteY59" fmla="*/ 109300 h 285750"/>
                              <a:gd name="connsiteX60" fmla="*/ 66226 w 228600"/>
                              <a:gd name="connsiteY60" fmla="*/ 108348 h 285750"/>
                              <a:gd name="connsiteX61" fmla="*/ 66226 w 228600"/>
                              <a:gd name="connsiteY61" fmla="*/ 107395 h 285750"/>
                              <a:gd name="connsiteX62" fmla="*/ 66226 w 228600"/>
                              <a:gd name="connsiteY62" fmla="*/ 104538 h 285750"/>
                              <a:gd name="connsiteX63" fmla="*/ 67179 w 228600"/>
                              <a:gd name="connsiteY63" fmla="*/ 100727 h 285750"/>
                              <a:gd name="connsiteX64" fmla="*/ 68132 w 228600"/>
                              <a:gd name="connsiteY64" fmla="*/ 96918 h 285750"/>
                              <a:gd name="connsiteX65" fmla="*/ 68132 w 228600"/>
                              <a:gd name="connsiteY65" fmla="*/ 96918 h 285750"/>
                              <a:gd name="connsiteX66" fmla="*/ 83372 w 228600"/>
                              <a:gd name="connsiteY66" fmla="*/ 48340 h 285750"/>
                              <a:gd name="connsiteX67" fmla="*/ 23364 w 228600"/>
                              <a:gd name="connsiteY67" fmla="*/ 24527 h 285750"/>
                              <a:gd name="connsiteX68" fmla="*/ 28126 w 228600"/>
                              <a:gd name="connsiteY68" fmla="*/ 176927 h 285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228600" h="285750">
                                <a:moveTo>
                                  <a:pt x="28126" y="176927"/>
                                </a:moveTo>
                                <a:cubicBezTo>
                                  <a:pt x="30984" y="183595"/>
                                  <a:pt x="33842" y="190263"/>
                                  <a:pt x="37651" y="197882"/>
                                </a:cubicBezTo>
                                <a:cubicBezTo>
                                  <a:pt x="40509" y="202645"/>
                                  <a:pt x="43367" y="207407"/>
                                  <a:pt x="46224" y="212170"/>
                                </a:cubicBezTo>
                                <a:cubicBezTo>
                                  <a:pt x="46224" y="212170"/>
                                  <a:pt x="46224" y="212170"/>
                                  <a:pt x="46224" y="212170"/>
                                </a:cubicBezTo>
                                <a:lnTo>
                                  <a:pt x="46224" y="212170"/>
                                </a:lnTo>
                                <a:cubicBezTo>
                                  <a:pt x="49082" y="215980"/>
                                  <a:pt x="51939" y="219790"/>
                                  <a:pt x="54797" y="223600"/>
                                </a:cubicBezTo>
                                <a:cubicBezTo>
                                  <a:pt x="61464" y="232173"/>
                                  <a:pt x="69084" y="239793"/>
                                  <a:pt x="77657" y="246460"/>
                                </a:cubicBezTo>
                                <a:lnTo>
                                  <a:pt x="80514" y="249318"/>
                                </a:lnTo>
                                <a:lnTo>
                                  <a:pt x="82419" y="250270"/>
                                </a:lnTo>
                                <a:lnTo>
                                  <a:pt x="84324" y="251223"/>
                                </a:lnTo>
                                <a:cubicBezTo>
                                  <a:pt x="86229" y="253127"/>
                                  <a:pt x="89086" y="254080"/>
                                  <a:pt x="90992" y="255985"/>
                                </a:cubicBezTo>
                                <a:cubicBezTo>
                                  <a:pt x="92897" y="256938"/>
                                  <a:pt x="95754" y="258843"/>
                                  <a:pt x="97659" y="259795"/>
                                </a:cubicBezTo>
                                <a:cubicBezTo>
                                  <a:pt x="99564" y="260748"/>
                                  <a:pt x="102422" y="261700"/>
                                  <a:pt x="104326" y="263605"/>
                                </a:cubicBezTo>
                                <a:cubicBezTo>
                                  <a:pt x="106232" y="264557"/>
                                  <a:pt x="109089" y="265510"/>
                                  <a:pt x="110994" y="266463"/>
                                </a:cubicBezTo>
                                <a:cubicBezTo>
                                  <a:pt x="112899" y="267415"/>
                                  <a:pt x="115757" y="268368"/>
                                  <a:pt x="117661" y="269320"/>
                                </a:cubicBezTo>
                                <a:cubicBezTo>
                                  <a:pt x="119567" y="270273"/>
                                  <a:pt x="122424" y="271225"/>
                                  <a:pt x="124329" y="272177"/>
                                </a:cubicBezTo>
                                <a:cubicBezTo>
                                  <a:pt x="126234" y="273130"/>
                                  <a:pt x="129092" y="273130"/>
                                  <a:pt x="130997" y="274082"/>
                                </a:cubicBezTo>
                                <a:cubicBezTo>
                                  <a:pt x="140522" y="275988"/>
                                  <a:pt x="149094" y="277893"/>
                                  <a:pt x="157667" y="278845"/>
                                </a:cubicBezTo>
                                <a:cubicBezTo>
                                  <a:pt x="159572" y="278845"/>
                                  <a:pt x="161476" y="278845"/>
                                  <a:pt x="164334" y="279798"/>
                                </a:cubicBezTo>
                                <a:cubicBezTo>
                                  <a:pt x="166239" y="279798"/>
                                  <a:pt x="168144" y="279798"/>
                                  <a:pt x="170049" y="279798"/>
                                </a:cubicBezTo>
                                <a:cubicBezTo>
                                  <a:pt x="171001" y="279798"/>
                                  <a:pt x="171954" y="279798"/>
                                  <a:pt x="172907" y="279798"/>
                                </a:cubicBezTo>
                                <a:cubicBezTo>
                                  <a:pt x="173859" y="279798"/>
                                  <a:pt x="174811" y="279798"/>
                                  <a:pt x="175764" y="279798"/>
                                </a:cubicBezTo>
                                <a:cubicBezTo>
                                  <a:pt x="177669" y="279798"/>
                                  <a:pt x="179574" y="279798"/>
                                  <a:pt x="181479" y="279798"/>
                                </a:cubicBezTo>
                                <a:cubicBezTo>
                                  <a:pt x="189099" y="279798"/>
                                  <a:pt x="195767" y="278845"/>
                                  <a:pt x="201482" y="278845"/>
                                </a:cubicBezTo>
                                <a:cubicBezTo>
                                  <a:pt x="203386" y="278845"/>
                                  <a:pt x="204339" y="278845"/>
                                  <a:pt x="205292" y="278845"/>
                                </a:cubicBezTo>
                                <a:cubicBezTo>
                                  <a:pt x="206244" y="278845"/>
                                  <a:pt x="208149" y="278845"/>
                                  <a:pt x="209101" y="277893"/>
                                </a:cubicBezTo>
                                <a:cubicBezTo>
                                  <a:pt x="211959" y="277893"/>
                                  <a:pt x="213864" y="276940"/>
                                  <a:pt x="215769" y="276940"/>
                                </a:cubicBezTo>
                                <a:cubicBezTo>
                                  <a:pt x="219579" y="275988"/>
                                  <a:pt x="223389" y="275035"/>
                                  <a:pt x="225294" y="275035"/>
                                </a:cubicBezTo>
                                <a:cubicBezTo>
                                  <a:pt x="227199" y="275035"/>
                                  <a:pt x="229104" y="274082"/>
                                  <a:pt x="229104" y="274082"/>
                                </a:cubicBezTo>
                                <a:cubicBezTo>
                                  <a:pt x="229104" y="274082"/>
                                  <a:pt x="228151" y="274082"/>
                                  <a:pt x="225294" y="274082"/>
                                </a:cubicBezTo>
                                <a:cubicBezTo>
                                  <a:pt x="223389" y="274082"/>
                                  <a:pt x="219579" y="274082"/>
                                  <a:pt x="215769" y="274082"/>
                                </a:cubicBezTo>
                                <a:cubicBezTo>
                                  <a:pt x="213864" y="274082"/>
                                  <a:pt x="211007" y="274082"/>
                                  <a:pt x="209101" y="274082"/>
                                </a:cubicBezTo>
                                <a:cubicBezTo>
                                  <a:pt x="208149" y="274082"/>
                                  <a:pt x="206244" y="274082"/>
                                  <a:pt x="205292" y="274082"/>
                                </a:cubicBezTo>
                                <a:cubicBezTo>
                                  <a:pt x="204339" y="274082"/>
                                  <a:pt x="202434" y="274082"/>
                                  <a:pt x="201482" y="274082"/>
                                </a:cubicBezTo>
                                <a:cubicBezTo>
                                  <a:pt x="195767" y="274082"/>
                                  <a:pt x="189099" y="273130"/>
                                  <a:pt x="182432" y="272177"/>
                                </a:cubicBezTo>
                                <a:cubicBezTo>
                                  <a:pt x="180526" y="272177"/>
                                  <a:pt x="178622" y="271225"/>
                                  <a:pt x="176717" y="271225"/>
                                </a:cubicBezTo>
                                <a:cubicBezTo>
                                  <a:pt x="175764" y="271225"/>
                                  <a:pt x="174811" y="271225"/>
                                  <a:pt x="173859" y="271225"/>
                                </a:cubicBezTo>
                                <a:cubicBezTo>
                                  <a:pt x="172907" y="271225"/>
                                  <a:pt x="171954" y="271225"/>
                                  <a:pt x="171001" y="270273"/>
                                </a:cubicBezTo>
                                <a:cubicBezTo>
                                  <a:pt x="169097" y="270273"/>
                                  <a:pt x="167192" y="269320"/>
                                  <a:pt x="165286" y="269320"/>
                                </a:cubicBezTo>
                                <a:cubicBezTo>
                                  <a:pt x="163382" y="269320"/>
                                  <a:pt x="161476" y="268368"/>
                                  <a:pt x="159572" y="267415"/>
                                </a:cubicBezTo>
                                <a:cubicBezTo>
                                  <a:pt x="151951" y="265510"/>
                                  <a:pt x="144332" y="262652"/>
                                  <a:pt x="135759" y="258843"/>
                                </a:cubicBezTo>
                                <a:cubicBezTo>
                                  <a:pt x="133854" y="257890"/>
                                  <a:pt x="131949" y="256938"/>
                                  <a:pt x="130044" y="255985"/>
                                </a:cubicBezTo>
                                <a:cubicBezTo>
                                  <a:pt x="128139" y="255032"/>
                                  <a:pt x="126234" y="254080"/>
                                  <a:pt x="124329" y="253127"/>
                                </a:cubicBezTo>
                                <a:cubicBezTo>
                                  <a:pt x="122424" y="252175"/>
                                  <a:pt x="120519" y="251223"/>
                                  <a:pt x="118614" y="249318"/>
                                </a:cubicBezTo>
                                <a:cubicBezTo>
                                  <a:pt x="116709" y="248365"/>
                                  <a:pt x="114804" y="247413"/>
                                  <a:pt x="112899" y="245507"/>
                                </a:cubicBezTo>
                                <a:cubicBezTo>
                                  <a:pt x="110994" y="244555"/>
                                  <a:pt x="109089" y="242650"/>
                                  <a:pt x="108136" y="241698"/>
                                </a:cubicBezTo>
                                <a:cubicBezTo>
                                  <a:pt x="106232" y="240745"/>
                                  <a:pt x="105279" y="238840"/>
                                  <a:pt x="103374" y="237888"/>
                                </a:cubicBezTo>
                                <a:cubicBezTo>
                                  <a:pt x="101469" y="235982"/>
                                  <a:pt x="100517" y="235030"/>
                                  <a:pt x="98611" y="233125"/>
                                </a:cubicBezTo>
                                <a:lnTo>
                                  <a:pt x="97659" y="232173"/>
                                </a:lnTo>
                                <a:lnTo>
                                  <a:pt x="96707" y="231220"/>
                                </a:lnTo>
                                <a:lnTo>
                                  <a:pt x="94801" y="228363"/>
                                </a:lnTo>
                                <a:cubicBezTo>
                                  <a:pt x="89086" y="221695"/>
                                  <a:pt x="84324" y="215027"/>
                                  <a:pt x="80514" y="207407"/>
                                </a:cubicBezTo>
                                <a:cubicBezTo>
                                  <a:pt x="76704" y="199788"/>
                                  <a:pt x="73847" y="192168"/>
                                  <a:pt x="70989" y="184548"/>
                                </a:cubicBezTo>
                                <a:cubicBezTo>
                                  <a:pt x="68132" y="176927"/>
                                  <a:pt x="67179" y="169307"/>
                                  <a:pt x="66226" y="161688"/>
                                </a:cubicBezTo>
                                <a:cubicBezTo>
                                  <a:pt x="65274" y="154068"/>
                                  <a:pt x="64322" y="147400"/>
                                  <a:pt x="64322" y="140732"/>
                                </a:cubicBezTo>
                                <a:cubicBezTo>
                                  <a:pt x="64322" y="138827"/>
                                  <a:pt x="64322" y="137875"/>
                                  <a:pt x="64322" y="135970"/>
                                </a:cubicBezTo>
                                <a:cubicBezTo>
                                  <a:pt x="64322" y="134065"/>
                                  <a:pt x="64322" y="133113"/>
                                  <a:pt x="64322" y="131207"/>
                                </a:cubicBezTo>
                                <a:cubicBezTo>
                                  <a:pt x="64322" y="128350"/>
                                  <a:pt x="64322" y="125493"/>
                                  <a:pt x="64322" y="122635"/>
                                </a:cubicBezTo>
                                <a:cubicBezTo>
                                  <a:pt x="64322" y="119777"/>
                                  <a:pt x="64322" y="117873"/>
                                  <a:pt x="65274" y="115015"/>
                                </a:cubicBezTo>
                                <a:cubicBezTo>
                                  <a:pt x="65274" y="113110"/>
                                  <a:pt x="65274" y="111205"/>
                                  <a:pt x="66226" y="109300"/>
                                </a:cubicBezTo>
                                <a:cubicBezTo>
                                  <a:pt x="66226" y="109300"/>
                                  <a:pt x="66226" y="108348"/>
                                  <a:pt x="66226" y="108348"/>
                                </a:cubicBezTo>
                                <a:cubicBezTo>
                                  <a:pt x="66226" y="108348"/>
                                  <a:pt x="66226" y="107395"/>
                                  <a:pt x="66226" y="107395"/>
                                </a:cubicBezTo>
                                <a:cubicBezTo>
                                  <a:pt x="66226" y="106443"/>
                                  <a:pt x="66226" y="105490"/>
                                  <a:pt x="66226" y="104538"/>
                                </a:cubicBezTo>
                                <a:cubicBezTo>
                                  <a:pt x="66226" y="102632"/>
                                  <a:pt x="66226" y="101680"/>
                                  <a:pt x="67179" y="100727"/>
                                </a:cubicBezTo>
                                <a:cubicBezTo>
                                  <a:pt x="67179" y="98823"/>
                                  <a:pt x="68132" y="96918"/>
                                  <a:pt x="68132" y="96918"/>
                                </a:cubicBezTo>
                                <a:lnTo>
                                  <a:pt x="68132" y="96918"/>
                                </a:lnTo>
                                <a:cubicBezTo>
                                  <a:pt x="70989" y="77868"/>
                                  <a:pt x="74799" y="60723"/>
                                  <a:pt x="83372" y="48340"/>
                                </a:cubicBezTo>
                                <a:cubicBezTo>
                                  <a:pt x="101469" y="22623"/>
                                  <a:pt x="51939" y="-15477"/>
                                  <a:pt x="23364" y="24527"/>
                                </a:cubicBezTo>
                                <a:cubicBezTo>
                                  <a:pt x="-3306" y="60723"/>
                                  <a:pt x="6219" y="124540"/>
                                  <a:pt x="28126" y="1769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2" name="Freeform: Shape 1972"/>
                        <wps:cNvSpPr/>
                        <wps:spPr>
                          <a:xfrm>
                            <a:off x="3607594" y="949380"/>
                            <a:ext cx="266700" cy="295275"/>
                          </a:xfrm>
                          <a:custGeom>
                            <a:avLst/>
                            <a:gdLst>
                              <a:gd name="connsiteX0" fmla="*/ 216217 w 266700"/>
                              <a:gd name="connsiteY0" fmla="*/ 246409 h 295275"/>
                              <a:gd name="connsiteX1" fmla="*/ 190500 w 266700"/>
                              <a:gd name="connsiteY1" fmla="*/ 231170 h 295275"/>
                              <a:gd name="connsiteX2" fmla="*/ 160973 w 266700"/>
                              <a:gd name="connsiteY2" fmla="*/ 214977 h 295275"/>
                              <a:gd name="connsiteX3" fmla="*/ 129540 w 266700"/>
                              <a:gd name="connsiteY3" fmla="*/ 198784 h 295275"/>
                              <a:gd name="connsiteX4" fmla="*/ 113348 w 266700"/>
                              <a:gd name="connsiteY4" fmla="*/ 191165 h 295275"/>
                              <a:gd name="connsiteX5" fmla="*/ 109538 w 266700"/>
                              <a:gd name="connsiteY5" fmla="*/ 189259 h 295275"/>
                              <a:gd name="connsiteX6" fmla="*/ 105728 w 266700"/>
                              <a:gd name="connsiteY6" fmla="*/ 187354 h 295275"/>
                              <a:gd name="connsiteX7" fmla="*/ 99060 w 266700"/>
                              <a:gd name="connsiteY7" fmla="*/ 183545 h 295275"/>
                              <a:gd name="connsiteX8" fmla="*/ 75248 w 266700"/>
                              <a:gd name="connsiteY8" fmla="*/ 163542 h 295275"/>
                              <a:gd name="connsiteX9" fmla="*/ 60960 w 266700"/>
                              <a:gd name="connsiteY9" fmla="*/ 139729 h 295275"/>
                              <a:gd name="connsiteX10" fmla="*/ 56198 w 266700"/>
                              <a:gd name="connsiteY10" fmla="*/ 115917 h 295275"/>
                              <a:gd name="connsiteX11" fmla="*/ 60008 w 266700"/>
                              <a:gd name="connsiteY11" fmla="*/ 95915 h 295275"/>
                              <a:gd name="connsiteX12" fmla="*/ 135255 w 266700"/>
                              <a:gd name="connsiteY12" fmla="*/ 120679 h 295275"/>
                              <a:gd name="connsiteX13" fmla="*/ 143828 w 266700"/>
                              <a:gd name="connsiteY13" fmla="*/ 20667 h 295275"/>
                              <a:gd name="connsiteX14" fmla="*/ 39053 w 266700"/>
                              <a:gd name="connsiteY14" fmla="*/ 29240 h 295275"/>
                              <a:gd name="connsiteX15" fmla="*/ 34290 w 266700"/>
                              <a:gd name="connsiteY15" fmla="*/ 34002 h 295275"/>
                              <a:gd name="connsiteX16" fmla="*/ 34290 w 266700"/>
                              <a:gd name="connsiteY16" fmla="*/ 34002 h 295275"/>
                              <a:gd name="connsiteX17" fmla="*/ 20955 w 266700"/>
                              <a:gd name="connsiteY17" fmla="*/ 50195 h 295275"/>
                              <a:gd name="connsiteX18" fmla="*/ 8573 w 266700"/>
                              <a:gd name="connsiteY18" fmla="*/ 83532 h 295275"/>
                              <a:gd name="connsiteX19" fmla="*/ 8573 w 266700"/>
                              <a:gd name="connsiteY19" fmla="*/ 122584 h 295275"/>
                              <a:gd name="connsiteX20" fmla="*/ 22860 w 266700"/>
                              <a:gd name="connsiteY20" fmla="*/ 160684 h 295275"/>
                              <a:gd name="connsiteX21" fmla="*/ 50483 w 266700"/>
                              <a:gd name="connsiteY21" fmla="*/ 192117 h 295275"/>
                              <a:gd name="connsiteX22" fmla="*/ 86678 w 266700"/>
                              <a:gd name="connsiteY22" fmla="*/ 213072 h 295275"/>
                              <a:gd name="connsiteX23" fmla="*/ 96203 w 266700"/>
                              <a:gd name="connsiteY23" fmla="*/ 216882 h 295275"/>
                              <a:gd name="connsiteX24" fmla="*/ 100965 w 266700"/>
                              <a:gd name="connsiteY24" fmla="*/ 218787 h 295275"/>
                              <a:gd name="connsiteX25" fmla="*/ 105728 w 266700"/>
                              <a:gd name="connsiteY25" fmla="*/ 219740 h 295275"/>
                              <a:gd name="connsiteX26" fmla="*/ 122873 w 266700"/>
                              <a:gd name="connsiteY26" fmla="*/ 225454 h 295275"/>
                              <a:gd name="connsiteX27" fmla="*/ 156210 w 266700"/>
                              <a:gd name="connsiteY27" fmla="*/ 235932 h 295275"/>
                              <a:gd name="connsiteX28" fmla="*/ 186690 w 266700"/>
                              <a:gd name="connsiteY28" fmla="*/ 246409 h 295275"/>
                              <a:gd name="connsiteX29" fmla="*/ 213360 w 266700"/>
                              <a:gd name="connsiteY29" fmla="*/ 256887 h 295275"/>
                              <a:gd name="connsiteX30" fmla="*/ 235267 w 266700"/>
                              <a:gd name="connsiteY30" fmla="*/ 268317 h 295275"/>
                              <a:gd name="connsiteX31" fmla="*/ 240030 w 266700"/>
                              <a:gd name="connsiteY31" fmla="*/ 271174 h 295275"/>
                              <a:gd name="connsiteX32" fmla="*/ 243840 w 266700"/>
                              <a:gd name="connsiteY32" fmla="*/ 274032 h 295275"/>
                              <a:gd name="connsiteX33" fmla="*/ 250508 w 266700"/>
                              <a:gd name="connsiteY33" fmla="*/ 279747 h 295275"/>
                              <a:gd name="connsiteX34" fmla="*/ 253365 w 266700"/>
                              <a:gd name="connsiteY34" fmla="*/ 282604 h 295275"/>
                              <a:gd name="connsiteX35" fmla="*/ 255270 w 266700"/>
                              <a:gd name="connsiteY35" fmla="*/ 285462 h 295275"/>
                              <a:gd name="connsiteX36" fmla="*/ 258128 w 266700"/>
                              <a:gd name="connsiteY36" fmla="*/ 289272 h 295275"/>
                              <a:gd name="connsiteX37" fmla="*/ 260033 w 266700"/>
                              <a:gd name="connsiteY37" fmla="*/ 293082 h 295275"/>
                              <a:gd name="connsiteX38" fmla="*/ 258128 w 266700"/>
                              <a:gd name="connsiteY38" fmla="*/ 289272 h 295275"/>
                              <a:gd name="connsiteX39" fmla="*/ 256223 w 266700"/>
                              <a:gd name="connsiteY39" fmla="*/ 284509 h 295275"/>
                              <a:gd name="connsiteX40" fmla="*/ 254317 w 266700"/>
                              <a:gd name="connsiteY40" fmla="*/ 281652 h 295275"/>
                              <a:gd name="connsiteX41" fmla="*/ 252413 w 266700"/>
                              <a:gd name="connsiteY41" fmla="*/ 278795 h 295275"/>
                              <a:gd name="connsiteX42" fmla="*/ 246698 w 266700"/>
                              <a:gd name="connsiteY42" fmla="*/ 272127 h 295275"/>
                              <a:gd name="connsiteX43" fmla="*/ 242888 w 266700"/>
                              <a:gd name="connsiteY43" fmla="*/ 268317 h 295275"/>
                              <a:gd name="connsiteX44" fmla="*/ 239078 w 266700"/>
                              <a:gd name="connsiteY44" fmla="*/ 264507 h 295275"/>
                              <a:gd name="connsiteX45" fmla="*/ 216217 w 266700"/>
                              <a:gd name="connsiteY45" fmla="*/ 246409 h 295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66700" h="295275">
                                <a:moveTo>
                                  <a:pt x="216217" y="246409"/>
                                </a:moveTo>
                                <a:cubicBezTo>
                                  <a:pt x="208598" y="241647"/>
                                  <a:pt x="200025" y="235932"/>
                                  <a:pt x="190500" y="231170"/>
                                </a:cubicBezTo>
                                <a:cubicBezTo>
                                  <a:pt x="180975" y="225454"/>
                                  <a:pt x="171450" y="220692"/>
                                  <a:pt x="160973" y="214977"/>
                                </a:cubicBezTo>
                                <a:cubicBezTo>
                                  <a:pt x="150495" y="209262"/>
                                  <a:pt x="140017" y="204499"/>
                                  <a:pt x="129540" y="198784"/>
                                </a:cubicBezTo>
                                <a:cubicBezTo>
                                  <a:pt x="123825" y="195927"/>
                                  <a:pt x="119063" y="193070"/>
                                  <a:pt x="113348" y="191165"/>
                                </a:cubicBezTo>
                                <a:lnTo>
                                  <a:pt x="109538" y="189259"/>
                                </a:lnTo>
                                <a:lnTo>
                                  <a:pt x="105728" y="187354"/>
                                </a:lnTo>
                                <a:cubicBezTo>
                                  <a:pt x="102870" y="186402"/>
                                  <a:pt x="100965" y="184497"/>
                                  <a:pt x="99060" y="183545"/>
                                </a:cubicBezTo>
                                <a:cubicBezTo>
                                  <a:pt x="89535" y="177829"/>
                                  <a:pt x="81915" y="171162"/>
                                  <a:pt x="75248" y="163542"/>
                                </a:cubicBezTo>
                                <a:cubicBezTo>
                                  <a:pt x="68580" y="155922"/>
                                  <a:pt x="63817" y="148302"/>
                                  <a:pt x="60960" y="139729"/>
                                </a:cubicBezTo>
                                <a:cubicBezTo>
                                  <a:pt x="58103" y="131157"/>
                                  <a:pt x="56198" y="123537"/>
                                  <a:pt x="56198" y="115917"/>
                                </a:cubicBezTo>
                                <a:cubicBezTo>
                                  <a:pt x="56198" y="108297"/>
                                  <a:pt x="57150" y="101629"/>
                                  <a:pt x="60008" y="95915"/>
                                </a:cubicBezTo>
                                <a:cubicBezTo>
                                  <a:pt x="84773" y="56862"/>
                                  <a:pt x="92392" y="123537"/>
                                  <a:pt x="135255" y="120679"/>
                                </a:cubicBezTo>
                                <a:cubicBezTo>
                                  <a:pt x="177165" y="117822"/>
                                  <a:pt x="193358" y="54004"/>
                                  <a:pt x="143828" y="20667"/>
                                </a:cubicBezTo>
                                <a:cubicBezTo>
                                  <a:pt x="113348" y="-288"/>
                                  <a:pt x="70485" y="3522"/>
                                  <a:pt x="39053" y="29240"/>
                                </a:cubicBezTo>
                                <a:cubicBezTo>
                                  <a:pt x="37148" y="30192"/>
                                  <a:pt x="35242" y="32097"/>
                                  <a:pt x="34290" y="34002"/>
                                </a:cubicBezTo>
                                <a:cubicBezTo>
                                  <a:pt x="34290" y="34002"/>
                                  <a:pt x="34290" y="34002"/>
                                  <a:pt x="34290" y="34002"/>
                                </a:cubicBezTo>
                                <a:cubicBezTo>
                                  <a:pt x="29528" y="38765"/>
                                  <a:pt x="24765" y="43527"/>
                                  <a:pt x="20955" y="50195"/>
                                </a:cubicBezTo>
                                <a:cubicBezTo>
                                  <a:pt x="15240" y="59720"/>
                                  <a:pt x="10478" y="71149"/>
                                  <a:pt x="8573" y="83532"/>
                                </a:cubicBezTo>
                                <a:cubicBezTo>
                                  <a:pt x="6667" y="95915"/>
                                  <a:pt x="6667" y="109249"/>
                                  <a:pt x="8573" y="122584"/>
                                </a:cubicBezTo>
                                <a:cubicBezTo>
                                  <a:pt x="10478" y="135920"/>
                                  <a:pt x="16192" y="149254"/>
                                  <a:pt x="22860" y="160684"/>
                                </a:cubicBezTo>
                                <a:cubicBezTo>
                                  <a:pt x="30480" y="173067"/>
                                  <a:pt x="40005" y="183545"/>
                                  <a:pt x="50483" y="192117"/>
                                </a:cubicBezTo>
                                <a:cubicBezTo>
                                  <a:pt x="61913" y="200690"/>
                                  <a:pt x="73342" y="207357"/>
                                  <a:pt x="86678" y="213072"/>
                                </a:cubicBezTo>
                                <a:cubicBezTo>
                                  <a:pt x="89535" y="214024"/>
                                  <a:pt x="93345" y="215929"/>
                                  <a:pt x="96203" y="216882"/>
                                </a:cubicBezTo>
                                <a:lnTo>
                                  <a:pt x="100965" y="218787"/>
                                </a:lnTo>
                                <a:lnTo>
                                  <a:pt x="105728" y="219740"/>
                                </a:lnTo>
                                <a:cubicBezTo>
                                  <a:pt x="111442" y="221645"/>
                                  <a:pt x="117158" y="223549"/>
                                  <a:pt x="122873" y="225454"/>
                                </a:cubicBezTo>
                                <a:cubicBezTo>
                                  <a:pt x="134303" y="229265"/>
                                  <a:pt x="145733" y="232122"/>
                                  <a:pt x="156210" y="235932"/>
                                </a:cubicBezTo>
                                <a:cubicBezTo>
                                  <a:pt x="166688" y="239742"/>
                                  <a:pt x="177165" y="242599"/>
                                  <a:pt x="186690" y="246409"/>
                                </a:cubicBezTo>
                                <a:cubicBezTo>
                                  <a:pt x="196215" y="250220"/>
                                  <a:pt x="205740" y="253077"/>
                                  <a:pt x="213360" y="256887"/>
                                </a:cubicBezTo>
                                <a:cubicBezTo>
                                  <a:pt x="221933" y="260697"/>
                                  <a:pt x="228600" y="264507"/>
                                  <a:pt x="235267" y="268317"/>
                                </a:cubicBezTo>
                                <a:cubicBezTo>
                                  <a:pt x="237173" y="269270"/>
                                  <a:pt x="238125" y="270222"/>
                                  <a:pt x="240030" y="271174"/>
                                </a:cubicBezTo>
                                <a:cubicBezTo>
                                  <a:pt x="240983" y="272127"/>
                                  <a:pt x="242888" y="273079"/>
                                  <a:pt x="243840" y="274032"/>
                                </a:cubicBezTo>
                                <a:cubicBezTo>
                                  <a:pt x="245745" y="275937"/>
                                  <a:pt x="248603" y="277842"/>
                                  <a:pt x="250508" y="279747"/>
                                </a:cubicBezTo>
                                <a:cubicBezTo>
                                  <a:pt x="251460" y="280699"/>
                                  <a:pt x="252413" y="281652"/>
                                  <a:pt x="253365" y="282604"/>
                                </a:cubicBezTo>
                                <a:cubicBezTo>
                                  <a:pt x="254317" y="283557"/>
                                  <a:pt x="254317" y="284509"/>
                                  <a:pt x="255270" y="285462"/>
                                </a:cubicBezTo>
                                <a:cubicBezTo>
                                  <a:pt x="256223" y="287367"/>
                                  <a:pt x="257175" y="288320"/>
                                  <a:pt x="258128" y="289272"/>
                                </a:cubicBezTo>
                                <a:cubicBezTo>
                                  <a:pt x="260033" y="292129"/>
                                  <a:pt x="260033" y="293082"/>
                                  <a:pt x="260033" y="293082"/>
                                </a:cubicBezTo>
                                <a:cubicBezTo>
                                  <a:pt x="260033" y="293082"/>
                                  <a:pt x="259080" y="292129"/>
                                  <a:pt x="258128" y="289272"/>
                                </a:cubicBezTo>
                                <a:cubicBezTo>
                                  <a:pt x="257175" y="288320"/>
                                  <a:pt x="257175" y="286415"/>
                                  <a:pt x="256223" y="284509"/>
                                </a:cubicBezTo>
                                <a:cubicBezTo>
                                  <a:pt x="255270" y="283557"/>
                                  <a:pt x="255270" y="282604"/>
                                  <a:pt x="254317" y="281652"/>
                                </a:cubicBezTo>
                                <a:cubicBezTo>
                                  <a:pt x="253365" y="280699"/>
                                  <a:pt x="253365" y="279747"/>
                                  <a:pt x="252413" y="278795"/>
                                </a:cubicBezTo>
                                <a:cubicBezTo>
                                  <a:pt x="250508" y="276890"/>
                                  <a:pt x="248603" y="274032"/>
                                  <a:pt x="246698" y="272127"/>
                                </a:cubicBezTo>
                                <a:cubicBezTo>
                                  <a:pt x="245745" y="271174"/>
                                  <a:pt x="244792" y="269270"/>
                                  <a:pt x="242888" y="268317"/>
                                </a:cubicBezTo>
                                <a:cubicBezTo>
                                  <a:pt x="241935" y="267365"/>
                                  <a:pt x="240030" y="265459"/>
                                  <a:pt x="239078" y="264507"/>
                                </a:cubicBezTo>
                                <a:cubicBezTo>
                                  <a:pt x="230505" y="256887"/>
                                  <a:pt x="223838" y="251172"/>
                                  <a:pt x="216217" y="24640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3" name="Freeform: Shape 1973"/>
                        <wps:cNvSpPr/>
                        <wps:spPr>
                          <a:xfrm>
                            <a:off x="3487350" y="119210"/>
                            <a:ext cx="247650" cy="409575"/>
                          </a:xfrm>
                          <a:custGeom>
                            <a:avLst/>
                            <a:gdLst>
                              <a:gd name="connsiteX0" fmla="*/ 231687 w 247650"/>
                              <a:gd name="connsiteY0" fmla="*/ 72644 h 409575"/>
                              <a:gd name="connsiteX1" fmla="*/ 197397 w 247650"/>
                              <a:gd name="connsiteY1" fmla="*/ 34544 h 409575"/>
                              <a:gd name="connsiteX2" fmla="*/ 154535 w 247650"/>
                              <a:gd name="connsiteY2" fmla="*/ 12636 h 409575"/>
                              <a:gd name="connsiteX3" fmla="*/ 110719 w 247650"/>
                              <a:gd name="connsiteY3" fmla="*/ 7874 h 409575"/>
                              <a:gd name="connsiteX4" fmla="*/ 85002 w 247650"/>
                              <a:gd name="connsiteY4" fmla="*/ 13589 h 409575"/>
                              <a:gd name="connsiteX5" fmla="*/ 85002 w 247650"/>
                              <a:gd name="connsiteY5" fmla="*/ 13589 h 409575"/>
                              <a:gd name="connsiteX6" fmla="*/ 77382 w 247650"/>
                              <a:gd name="connsiteY6" fmla="*/ 16446 h 409575"/>
                              <a:gd name="connsiteX7" fmla="*/ 7849 w 247650"/>
                              <a:gd name="connsiteY7" fmla="*/ 127889 h 409575"/>
                              <a:gd name="connsiteX8" fmla="*/ 122149 w 247650"/>
                              <a:gd name="connsiteY8" fmla="*/ 176466 h 409575"/>
                              <a:gd name="connsiteX9" fmla="*/ 138342 w 247650"/>
                              <a:gd name="connsiteY9" fmla="*/ 79311 h 409575"/>
                              <a:gd name="connsiteX10" fmla="*/ 162154 w 247650"/>
                              <a:gd name="connsiteY10" fmla="*/ 86931 h 409575"/>
                              <a:gd name="connsiteX11" fmla="*/ 185967 w 247650"/>
                              <a:gd name="connsiteY11" fmla="*/ 105981 h 409575"/>
                              <a:gd name="connsiteX12" fmla="*/ 204064 w 247650"/>
                              <a:gd name="connsiteY12" fmla="*/ 135509 h 409575"/>
                              <a:gd name="connsiteX13" fmla="*/ 211685 w 247650"/>
                              <a:gd name="connsiteY13" fmla="*/ 173609 h 409575"/>
                              <a:gd name="connsiteX14" fmla="*/ 211685 w 247650"/>
                              <a:gd name="connsiteY14" fmla="*/ 184086 h 409575"/>
                              <a:gd name="connsiteX15" fmla="*/ 211685 w 247650"/>
                              <a:gd name="connsiteY15" fmla="*/ 188849 h 409575"/>
                              <a:gd name="connsiteX16" fmla="*/ 211685 w 247650"/>
                              <a:gd name="connsiteY16" fmla="*/ 194564 h 409575"/>
                              <a:gd name="connsiteX17" fmla="*/ 210732 w 247650"/>
                              <a:gd name="connsiteY17" fmla="*/ 217424 h 409575"/>
                              <a:gd name="connsiteX18" fmla="*/ 209779 w 247650"/>
                              <a:gd name="connsiteY18" fmla="*/ 261239 h 409575"/>
                              <a:gd name="connsiteX19" fmla="*/ 209779 w 247650"/>
                              <a:gd name="connsiteY19" fmla="*/ 302196 h 409575"/>
                              <a:gd name="connsiteX20" fmla="*/ 211685 w 247650"/>
                              <a:gd name="connsiteY20" fmla="*/ 339344 h 409575"/>
                              <a:gd name="connsiteX21" fmla="*/ 217399 w 247650"/>
                              <a:gd name="connsiteY21" fmla="*/ 370777 h 409575"/>
                              <a:gd name="connsiteX22" fmla="*/ 219304 w 247650"/>
                              <a:gd name="connsiteY22" fmla="*/ 377444 h 409575"/>
                              <a:gd name="connsiteX23" fmla="*/ 221210 w 247650"/>
                              <a:gd name="connsiteY23" fmla="*/ 383159 h 409575"/>
                              <a:gd name="connsiteX24" fmla="*/ 225972 w 247650"/>
                              <a:gd name="connsiteY24" fmla="*/ 393636 h 409575"/>
                              <a:gd name="connsiteX25" fmla="*/ 227877 w 247650"/>
                              <a:gd name="connsiteY25" fmla="*/ 397446 h 409575"/>
                              <a:gd name="connsiteX26" fmla="*/ 229782 w 247650"/>
                              <a:gd name="connsiteY26" fmla="*/ 401256 h 409575"/>
                              <a:gd name="connsiteX27" fmla="*/ 233592 w 247650"/>
                              <a:gd name="connsiteY27" fmla="*/ 406971 h 409575"/>
                              <a:gd name="connsiteX28" fmla="*/ 237402 w 247650"/>
                              <a:gd name="connsiteY28" fmla="*/ 410781 h 409575"/>
                              <a:gd name="connsiteX29" fmla="*/ 234544 w 247650"/>
                              <a:gd name="connsiteY29" fmla="*/ 406019 h 409575"/>
                              <a:gd name="connsiteX30" fmla="*/ 231687 w 247650"/>
                              <a:gd name="connsiteY30" fmla="*/ 400304 h 409575"/>
                              <a:gd name="connsiteX31" fmla="*/ 229782 w 247650"/>
                              <a:gd name="connsiteY31" fmla="*/ 396494 h 409575"/>
                              <a:gd name="connsiteX32" fmla="*/ 227877 w 247650"/>
                              <a:gd name="connsiteY32" fmla="*/ 391731 h 409575"/>
                              <a:gd name="connsiteX33" fmla="*/ 225019 w 247650"/>
                              <a:gd name="connsiteY33" fmla="*/ 381254 h 409575"/>
                              <a:gd name="connsiteX34" fmla="*/ 224067 w 247650"/>
                              <a:gd name="connsiteY34" fmla="*/ 375539 h 409575"/>
                              <a:gd name="connsiteX35" fmla="*/ 223114 w 247650"/>
                              <a:gd name="connsiteY35" fmla="*/ 368871 h 409575"/>
                              <a:gd name="connsiteX36" fmla="*/ 223114 w 247650"/>
                              <a:gd name="connsiteY36" fmla="*/ 338391 h 409575"/>
                              <a:gd name="connsiteX37" fmla="*/ 226924 w 247650"/>
                              <a:gd name="connsiteY37" fmla="*/ 302196 h 409575"/>
                              <a:gd name="connsiteX38" fmla="*/ 233592 w 247650"/>
                              <a:gd name="connsiteY38" fmla="*/ 262191 h 409575"/>
                              <a:gd name="connsiteX39" fmla="*/ 241212 w 247650"/>
                              <a:gd name="connsiteY39" fmla="*/ 219329 h 409575"/>
                              <a:gd name="connsiteX40" fmla="*/ 245022 w 247650"/>
                              <a:gd name="connsiteY40" fmla="*/ 197421 h 409575"/>
                              <a:gd name="connsiteX41" fmla="*/ 245974 w 247650"/>
                              <a:gd name="connsiteY41" fmla="*/ 191706 h 409575"/>
                              <a:gd name="connsiteX42" fmla="*/ 246927 w 247650"/>
                              <a:gd name="connsiteY42" fmla="*/ 185991 h 409575"/>
                              <a:gd name="connsiteX43" fmla="*/ 248832 w 247650"/>
                              <a:gd name="connsiteY43" fmla="*/ 173609 h 409575"/>
                              <a:gd name="connsiteX44" fmla="*/ 246927 w 247650"/>
                              <a:gd name="connsiteY44" fmla="*/ 122174 h 409575"/>
                              <a:gd name="connsiteX45" fmla="*/ 231687 w 247650"/>
                              <a:gd name="connsiteY45" fmla="*/ 72644 h 40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47650" h="409575">
                                <a:moveTo>
                                  <a:pt x="231687" y="72644"/>
                                </a:moveTo>
                                <a:cubicBezTo>
                                  <a:pt x="222162" y="57404"/>
                                  <a:pt x="210732" y="44069"/>
                                  <a:pt x="197397" y="34544"/>
                                </a:cubicBezTo>
                                <a:cubicBezTo>
                                  <a:pt x="184062" y="24066"/>
                                  <a:pt x="169774" y="16446"/>
                                  <a:pt x="154535" y="12636"/>
                                </a:cubicBezTo>
                                <a:cubicBezTo>
                                  <a:pt x="140247" y="7874"/>
                                  <a:pt x="125007" y="5969"/>
                                  <a:pt x="110719" y="7874"/>
                                </a:cubicBezTo>
                                <a:cubicBezTo>
                                  <a:pt x="101194" y="8826"/>
                                  <a:pt x="92622" y="10731"/>
                                  <a:pt x="85002" y="13589"/>
                                </a:cubicBezTo>
                                <a:cubicBezTo>
                                  <a:pt x="85002" y="13589"/>
                                  <a:pt x="85002" y="13589"/>
                                  <a:pt x="85002" y="13589"/>
                                </a:cubicBezTo>
                                <a:cubicBezTo>
                                  <a:pt x="82144" y="14541"/>
                                  <a:pt x="79287" y="15494"/>
                                  <a:pt x="77382" y="16446"/>
                                </a:cubicBezTo>
                                <a:cubicBezTo>
                                  <a:pt x="31662" y="36449"/>
                                  <a:pt x="2135" y="82169"/>
                                  <a:pt x="7849" y="127889"/>
                                </a:cubicBezTo>
                                <a:cubicBezTo>
                                  <a:pt x="16422" y="201231"/>
                                  <a:pt x="94527" y="221234"/>
                                  <a:pt x="122149" y="176466"/>
                                </a:cubicBezTo>
                                <a:cubicBezTo>
                                  <a:pt x="149772" y="131699"/>
                                  <a:pt x="81192" y="84074"/>
                                  <a:pt x="138342" y="79311"/>
                                </a:cubicBezTo>
                                <a:cubicBezTo>
                                  <a:pt x="145962" y="80264"/>
                                  <a:pt x="153582" y="82169"/>
                                  <a:pt x="162154" y="86931"/>
                                </a:cubicBezTo>
                                <a:cubicBezTo>
                                  <a:pt x="170727" y="91694"/>
                                  <a:pt x="178347" y="97409"/>
                                  <a:pt x="185967" y="105981"/>
                                </a:cubicBezTo>
                                <a:cubicBezTo>
                                  <a:pt x="193587" y="114554"/>
                                  <a:pt x="199302" y="124079"/>
                                  <a:pt x="204064" y="135509"/>
                                </a:cubicBezTo>
                                <a:cubicBezTo>
                                  <a:pt x="208827" y="146939"/>
                                  <a:pt x="210732" y="160274"/>
                                  <a:pt x="211685" y="173609"/>
                                </a:cubicBezTo>
                                <a:cubicBezTo>
                                  <a:pt x="211685" y="177419"/>
                                  <a:pt x="211685" y="180276"/>
                                  <a:pt x="211685" y="184086"/>
                                </a:cubicBezTo>
                                <a:lnTo>
                                  <a:pt x="211685" y="188849"/>
                                </a:lnTo>
                                <a:lnTo>
                                  <a:pt x="211685" y="194564"/>
                                </a:lnTo>
                                <a:cubicBezTo>
                                  <a:pt x="211685" y="202184"/>
                                  <a:pt x="211685" y="209804"/>
                                  <a:pt x="210732" y="217424"/>
                                </a:cubicBezTo>
                                <a:cubicBezTo>
                                  <a:pt x="210732" y="232664"/>
                                  <a:pt x="209779" y="246951"/>
                                  <a:pt x="209779" y="261239"/>
                                </a:cubicBezTo>
                                <a:cubicBezTo>
                                  <a:pt x="209779" y="275526"/>
                                  <a:pt x="209779" y="289814"/>
                                  <a:pt x="209779" y="302196"/>
                                </a:cubicBezTo>
                                <a:cubicBezTo>
                                  <a:pt x="209779" y="315531"/>
                                  <a:pt x="210732" y="327914"/>
                                  <a:pt x="211685" y="339344"/>
                                </a:cubicBezTo>
                                <a:cubicBezTo>
                                  <a:pt x="212637" y="350774"/>
                                  <a:pt x="214542" y="361252"/>
                                  <a:pt x="217399" y="370777"/>
                                </a:cubicBezTo>
                                <a:cubicBezTo>
                                  <a:pt x="217399" y="372681"/>
                                  <a:pt x="218352" y="375539"/>
                                  <a:pt x="219304" y="377444"/>
                                </a:cubicBezTo>
                                <a:cubicBezTo>
                                  <a:pt x="220257" y="379349"/>
                                  <a:pt x="220257" y="381254"/>
                                  <a:pt x="221210" y="383159"/>
                                </a:cubicBezTo>
                                <a:cubicBezTo>
                                  <a:pt x="223114" y="386969"/>
                                  <a:pt x="224067" y="390779"/>
                                  <a:pt x="225972" y="393636"/>
                                </a:cubicBezTo>
                                <a:cubicBezTo>
                                  <a:pt x="226924" y="395541"/>
                                  <a:pt x="227877" y="396494"/>
                                  <a:pt x="227877" y="397446"/>
                                </a:cubicBezTo>
                                <a:cubicBezTo>
                                  <a:pt x="228829" y="398399"/>
                                  <a:pt x="229782" y="400304"/>
                                  <a:pt x="229782" y="401256"/>
                                </a:cubicBezTo>
                                <a:cubicBezTo>
                                  <a:pt x="231687" y="403161"/>
                                  <a:pt x="232639" y="405066"/>
                                  <a:pt x="233592" y="406971"/>
                                </a:cubicBezTo>
                                <a:cubicBezTo>
                                  <a:pt x="235497" y="409829"/>
                                  <a:pt x="237402" y="410781"/>
                                  <a:pt x="237402" y="410781"/>
                                </a:cubicBezTo>
                                <a:cubicBezTo>
                                  <a:pt x="237402" y="410781"/>
                                  <a:pt x="236449" y="408877"/>
                                  <a:pt x="234544" y="406019"/>
                                </a:cubicBezTo>
                                <a:cubicBezTo>
                                  <a:pt x="233592" y="404114"/>
                                  <a:pt x="232639" y="402209"/>
                                  <a:pt x="231687" y="400304"/>
                                </a:cubicBezTo>
                                <a:cubicBezTo>
                                  <a:pt x="230735" y="399352"/>
                                  <a:pt x="230735" y="397446"/>
                                  <a:pt x="229782" y="396494"/>
                                </a:cubicBezTo>
                                <a:cubicBezTo>
                                  <a:pt x="229782" y="395541"/>
                                  <a:pt x="228829" y="393636"/>
                                  <a:pt x="227877" y="391731"/>
                                </a:cubicBezTo>
                                <a:cubicBezTo>
                                  <a:pt x="226924" y="388874"/>
                                  <a:pt x="225972" y="385064"/>
                                  <a:pt x="225019" y="381254"/>
                                </a:cubicBezTo>
                                <a:cubicBezTo>
                                  <a:pt x="225019" y="379349"/>
                                  <a:pt x="224067" y="377444"/>
                                  <a:pt x="224067" y="375539"/>
                                </a:cubicBezTo>
                                <a:cubicBezTo>
                                  <a:pt x="224067" y="373634"/>
                                  <a:pt x="223114" y="371729"/>
                                  <a:pt x="223114" y="368871"/>
                                </a:cubicBezTo>
                                <a:cubicBezTo>
                                  <a:pt x="222162" y="360299"/>
                                  <a:pt x="222162" y="349821"/>
                                  <a:pt x="223114" y="338391"/>
                                </a:cubicBezTo>
                                <a:cubicBezTo>
                                  <a:pt x="224067" y="326961"/>
                                  <a:pt x="225019" y="315531"/>
                                  <a:pt x="226924" y="302196"/>
                                </a:cubicBezTo>
                                <a:cubicBezTo>
                                  <a:pt x="228829" y="289814"/>
                                  <a:pt x="230735" y="275526"/>
                                  <a:pt x="233592" y="262191"/>
                                </a:cubicBezTo>
                                <a:cubicBezTo>
                                  <a:pt x="236449" y="247904"/>
                                  <a:pt x="238354" y="233616"/>
                                  <a:pt x="241212" y="219329"/>
                                </a:cubicBezTo>
                                <a:cubicBezTo>
                                  <a:pt x="242164" y="211709"/>
                                  <a:pt x="244069" y="205041"/>
                                  <a:pt x="245022" y="197421"/>
                                </a:cubicBezTo>
                                <a:lnTo>
                                  <a:pt x="245974" y="191706"/>
                                </a:lnTo>
                                <a:lnTo>
                                  <a:pt x="246927" y="185991"/>
                                </a:lnTo>
                                <a:cubicBezTo>
                                  <a:pt x="247879" y="182181"/>
                                  <a:pt x="247879" y="177419"/>
                                  <a:pt x="248832" y="173609"/>
                                </a:cubicBezTo>
                                <a:cubicBezTo>
                                  <a:pt x="250737" y="156464"/>
                                  <a:pt x="249785" y="139319"/>
                                  <a:pt x="246927" y="122174"/>
                                </a:cubicBezTo>
                                <a:cubicBezTo>
                                  <a:pt x="246927" y="105029"/>
                                  <a:pt x="241212" y="87884"/>
                                  <a:pt x="231687" y="726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4" name="Freeform: Shape 1974"/>
                        <wps:cNvSpPr/>
                        <wps:spPr>
                          <a:xfrm>
                            <a:off x="3556260" y="554280"/>
                            <a:ext cx="285750" cy="228600"/>
                          </a:xfrm>
                          <a:custGeom>
                            <a:avLst/>
                            <a:gdLst>
                              <a:gd name="connsiteX0" fmla="*/ 160872 w 285750"/>
                              <a:gd name="connsiteY0" fmla="*/ 24289 h 228600"/>
                              <a:gd name="connsiteX1" fmla="*/ 101816 w 285750"/>
                              <a:gd name="connsiteY1" fmla="*/ 7144 h 228600"/>
                              <a:gd name="connsiteX2" fmla="*/ 41809 w 285750"/>
                              <a:gd name="connsiteY2" fmla="*/ 27146 h 228600"/>
                              <a:gd name="connsiteX3" fmla="*/ 18949 w 285750"/>
                              <a:gd name="connsiteY3" fmla="*/ 51911 h 228600"/>
                              <a:gd name="connsiteX4" fmla="*/ 15139 w 285750"/>
                              <a:gd name="connsiteY4" fmla="*/ 59531 h 228600"/>
                              <a:gd name="connsiteX5" fmla="*/ 11329 w 285750"/>
                              <a:gd name="connsiteY5" fmla="*/ 68103 h 228600"/>
                              <a:gd name="connsiteX6" fmla="*/ 10376 w 285750"/>
                              <a:gd name="connsiteY6" fmla="*/ 70009 h 228600"/>
                              <a:gd name="connsiteX7" fmla="*/ 10376 w 285750"/>
                              <a:gd name="connsiteY7" fmla="*/ 71914 h 228600"/>
                              <a:gd name="connsiteX8" fmla="*/ 9424 w 285750"/>
                              <a:gd name="connsiteY8" fmla="*/ 74771 h 228600"/>
                              <a:gd name="connsiteX9" fmla="*/ 9424 w 285750"/>
                              <a:gd name="connsiteY9" fmla="*/ 75723 h 228600"/>
                              <a:gd name="connsiteX10" fmla="*/ 9424 w 285750"/>
                              <a:gd name="connsiteY10" fmla="*/ 75723 h 228600"/>
                              <a:gd name="connsiteX11" fmla="*/ 9424 w 285750"/>
                              <a:gd name="connsiteY11" fmla="*/ 76676 h 228600"/>
                              <a:gd name="connsiteX12" fmla="*/ 9424 w 285750"/>
                              <a:gd name="connsiteY12" fmla="*/ 77628 h 228600"/>
                              <a:gd name="connsiteX13" fmla="*/ 9424 w 285750"/>
                              <a:gd name="connsiteY13" fmla="*/ 79534 h 228600"/>
                              <a:gd name="connsiteX14" fmla="*/ 8471 w 285750"/>
                              <a:gd name="connsiteY14" fmla="*/ 83344 h 228600"/>
                              <a:gd name="connsiteX15" fmla="*/ 9424 w 285750"/>
                              <a:gd name="connsiteY15" fmla="*/ 116681 h 228600"/>
                              <a:gd name="connsiteX16" fmla="*/ 21806 w 285750"/>
                              <a:gd name="connsiteY16" fmla="*/ 146209 h 228600"/>
                              <a:gd name="connsiteX17" fmla="*/ 65622 w 285750"/>
                              <a:gd name="connsiteY17" fmla="*/ 185261 h 228600"/>
                              <a:gd name="connsiteX18" fmla="*/ 93244 w 285750"/>
                              <a:gd name="connsiteY18" fmla="*/ 192881 h 228600"/>
                              <a:gd name="connsiteX19" fmla="*/ 121819 w 285750"/>
                              <a:gd name="connsiteY19" fmla="*/ 190976 h 228600"/>
                              <a:gd name="connsiteX20" fmla="*/ 128487 w 285750"/>
                              <a:gd name="connsiteY20" fmla="*/ 189071 h 228600"/>
                              <a:gd name="connsiteX21" fmla="*/ 134201 w 285750"/>
                              <a:gd name="connsiteY21" fmla="*/ 186214 h 228600"/>
                              <a:gd name="connsiteX22" fmla="*/ 139916 w 285750"/>
                              <a:gd name="connsiteY22" fmla="*/ 183356 h 228600"/>
                              <a:gd name="connsiteX23" fmla="*/ 144679 w 285750"/>
                              <a:gd name="connsiteY23" fmla="*/ 180498 h 228600"/>
                              <a:gd name="connsiteX24" fmla="*/ 153251 w 285750"/>
                              <a:gd name="connsiteY24" fmla="*/ 173831 h 228600"/>
                              <a:gd name="connsiteX25" fmla="*/ 157062 w 285750"/>
                              <a:gd name="connsiteY25" fmla="*/ 170021 h 228600"/>
                              <a:gd name="connsiteX26" fmla="*/ 159919 w 285750"/>
                              <a:gd name="connsiteY26" fmla="*/ 166211 h 228600"/>
                              <a:gd name="connsiteX27" fmla="*/ 165634 w 285750"/>
                              <a:gd name="connsiteY27" fmla="*/ 159544 h 228600"/>
                              <a:gd name="connsiteX28" fmla="*/ 168491 w 285750"/>
                              <a:gd name="connsiteY28" fmla="*/ 154781 h 228600"/>
                              <a:gd name="connsiteX29" fmla="*/ 168491 w 285750"/>
                              <a:gd name="connsiteY29" fmla="*/ 154781 h 228600"/>
                              <a:gd name="connsiteX30" fmla="*/ 172301 w 285750"/>
                              <a:gd name="connsiteY30" fmla="*/ 77628 h 228600"/>
                              <a:gd name="connsiteX31" fmla="*/ 102769 w 285750"/>
                              <a:gd name="connsiteY31" fmla="*/ 61436 h 228600"/>
                              <a:gd name="connsiteX32" fmla="*/ 100864 w 285750"/>
                              <a:gd name="connsiteY32" fmla="*/ 130969 h 228600"/>
                              <a:gd name="connsiteX33" fmla="*/ 96101 w 285750"/>
                              <a:gd name="connsiteY33" fmla="*/ 131921 h 228600"/>
                              <a:gd name="connsiteX34" fmla="*/ 92291 w 285750"/>
                              <a:gd name="connsiteY34" fmla="*/ 131921 h 228600"/>
                              <a:gd name="connsiteX35" fmla="*/ 85624 w 285750"/>
                              <a:gd name="connsiteY35" fmla="*/ 130969 h 228600"/>
                              <a:gd name="connsiteX36" fmla="*/ 64669 w 285750"/>
                              <a:gd name="connsiteY36" fmla="*/ 116681 h 228600"/>
                              <a:gd name="connsiteX37" fmla="*/ 55144 w 285750"/>
                              <a:gd name="connsiteY37" fmla="*/ 89059 h 228600"/>
                              <a:gd name="connsiteX38" fmla="*/ 55144 w 285750"/>
                              <a:gd name="connsiteY38" fmla="*/ 87153 h 228600"/>
                              <a:gd name="connsiteX39" fmla="*/ 55144 w 285750"/>
                              <a:gd name="connsiteY39" fmla="*/ 86201 h 228600"/>
                              <a:gd name="connsiteX40" fmla="*/ 55144 w 285750"/>
                              <a:gd name="connsiteY40" fmla="*/ 86201 h 228600"/>
                              <a:gd name="connsiteX41" fmla="*/ 55144 w 285750"/>
                              <a:gd name="connsiteY41" fmla="*/ 87153 h 228600"/>
                              <a:gd name="connsiteX42" fmla="*/ 55144 w 285750"/>
                              <a:gd name="connsiteY42" fmla="*/ 87153 h 228600"/>
                              <a:gd name="connsiteX43" fmla="*/ 55144 w 285750"/>
                              <a:gd name="connsiteY43" fmla="*/ 86201 h 228600"/>
                              <a:gd name="connsiteX44" fmla="*/ 56097 w 285750"/>
                              <a:gd name="connsiteY44" fmla="*/ 83344 h 228600"/>
                              <a:gd name="connsiteX45" fmla="*/ 56097 w 285750"/>
                              <a:gd name="connsiteY45" fmla="*/ 81439 h 228600"/>
                              <a:gd name="connsiteX46" fmla="*/ 56097 w 285750"/>
                              <a:gd name="connsiteY46" fmla="*/ 80486 h 228600"/>
                              <a:gd name="connsiteX47" fmla="*/ 58954 w 285750"/>
                              <a:gd name="connsiteY47" fmla="*/ 73819 h 228600"/>
                              <a:gd name="connsiteX48" fmla="*/ 69431 w 285750"/>
                              <a:gd name="connsiteY48" fmla="*/ 59531 h 228600"/>
                              <a:gd name="connsiteX49" fmla="*/ 106579 w 285750"/>
                              <a:gd name="connsiteY49" fmla="*/ 42386 h 228600"/>
                              <a:gd name="connsiteX50" fmla="*/ 149441 w 285750"/>
                              <a:gd name="connsiteY50" fmla="*/ 49053 h 228600"/>
                              <a:gd name="connsiteX51" fmla="*/ 167539 w 285750"/>
                              <a:gd name="connsiteY51" fmla="*/ 61436 h 228600"/>
                              <a:gd name="connsiteX52" fmla="*/ 181826 w 285750"/>
                              <a:gd name="connsiteY52" fmla="*/ 78581 h 228600"/>
                              <a:gd name="connsiteX53" fmla="*/ 188494 w 285750"/>
                              <a:gd name="connsiteY53" fmla="*/ 89059 h 228600"/>
                              <a:gd name="connsiteX54" fmla="*/ 194209 w 285750"/>
                              <a:gd name="connsiteY54" fmla="*/ 99536 h 228600"/>
                              <a:gd name="connsiteX55" fmla="*/ 199924 w 285750"/>
                              <a:gd name="connsiteY55" fmla="*/ 110014 h 228600"/>
                              <a:gd name="connsiteX56" fmla="*/ 204687 w 285750"/>
                              <a:gd name="connsiteY56" fmla="*/ 120491 h 228600"/>
                              <a:gd name="connsiteX57" fmla="*/ 222784 w 285750"/>
                              <a:gd name="connsiteY57" fmla="*/ 159544 h 228600"/>
                              <a:gd name="connsiteX58" fmla="*/ 241834 w 285750"/>
                              <a:gd name="connsiteY58" fmla="*/ 191928 h 228600"/>
                              <a:gd name="connsiteX59" fmla="*/ 262789 w 285750"/>
                              <a:gd name="connsiteY59" fmla="*/ 211931 h 228600"/>
                              <a:gd name="connsiteX60" fmla="*/ 271362 w 285750"/>
                              <a:gd name="connsiteY60" fmla="*/ 217646 h 228600"/>
                              <a:gd name="connsiteX61" fmla="*/ 278029 w 285750"/>
                              <a:gd name="connsiteY61" fmla="*/ 221456 h 228600"/>
                              <a:gd name="connsiteX62" fmla="*/ 283744 w 285750"/>
                              <a:gd name="connsiteY62" fmla="*/ 224314 h 228600"/>
                              <a:gd name="connsiteX63" fmla="*/ 278029 w 285750"/>
                              <a:gd name="connsiteY63" fmla="*/ 220503 h 228600"/>
                              <a:gd name="connsiteX64" fmla="*/ 271362 w 285750"/>
                              <a:gd name="connsiteY64" fmla="*/ 215741 h 228600"/>
                              <a:gd name="connsiteX65" fmla="*/ 263741 w 285750"/>
                              <a:gd name="connsiteY65" fmla="*/ 209073 h 228600"/>
                              <a:gd name="connsiteX66" fmla="*/ 246597 w 285750"/>
                              <a:gd name="connsiteY66" fmla="*/ 188119 h 228600"/>
                              <a:gd name="connsiteX67" fmla="*/ 232309 w 285750"/>
                              <a:gd name="connsiteY67" fmla="*/ 155734 h 228600"/>
                              <a:gd name="connsiteX68" fmla="*/ 218974 w 285750"/>
                              <a:gd name="connsiteY68" fmla="*/ 114776 h 228600"/>
                              <a:gd name="connsiteX69" fmla="*/ 215164 w 285750"/>
                              <a:gd name="connsiteY69" fmla="*/ 103346 h 228600"/>
                              <a:gd name="connsiteX70" fmla="*/ 210401 w 285750"/>
                              <a:gd name="connsiteY70" fmla="*/ 91916 h 228600"/>
                              <a:gd name="connsiteX71" fmla="*/ 205639 w 285750"/>
                              <a:gd name="connsiteY71" fmla="*/ 80486 h 228600"/>
                              <a:gd name="connsiteX72" fmla="*/ 199924 w 285750"/>
                              <a:gd name="connsiteY72" fmla="*/ 69056 h 228600"/>
                              <a:gd name="connsiteX73" fmla="*/ 184684 w 285750"/>
                              <a:gd name="connsiteY73" fmla="*/ 45244 h 228600"/>
                              <a:gd name="connsiteX74" fmla="*/ 160872 w 285750"/>
                              <a:gd name="connsiteY74" fmla="*/ 24289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</a:cxnLst>
                            <a:rect l="l" t="t" r="r" b="b"/>
                            <a:pathLst>
                              <a:path w="285750" h="228600">
                                <a:moveTo>
                                  <a:pt x="160872" y="24289"/>
                                </a:moveTo>
                                <a:cubicBezTo>
                                  <a:pt x="143726" y="12859"/>
                                  <a:pt x="122772" y="7144"/>
                                  <a:pt x="101816" y="7144"/>
                                </a:cubicBezTo>
                                <a:cubicBezTo>
                                  <a:pt x="80862" y="8096"/>
                                  <a:pt x="58954" y="14764"/>
                                  <a:pt x="41809" y="27146"/>
                                </a:cubicBezTo>
                                <a:cubicBezTo>
                                  <a:pt x="33237" y="33814"/>
                                  <a:pt x="24664" y="42386"/>
                                  <a:pt x="18949" y="51911"/>
                                </a:cubicBezTo>
                                <a:cubicBezTo>
                                  <a:pt x="17044" y="54769"/>
                                  <a:pt x="16091" y="56673"/>
                                  <a:pt x="15139" y="59531"/>
                                </a:cubicBezTo>
                                <a:cubicBezTo>
                                  <a:pt x="14187" y="61436"/>
                                  <a:pt x="12281" y="65246"/>
                                  <a:pt x="11329" y="68103"/>
                                </a:cubicBezTo>
                                <a:lnTo>
                                  <a:pt x="10376" y="70009"/>
                                </a:lnTo>
                                <a:lnTo>
                                  <a:pt x="10376" y="71914"/>
                                </a:lnTo>
                                <a:lnTo>
                                  <a:pt x="9424" y="74771"/>
                                </a:lnTo>
                                <a:lnTo>
                                  <a:pt x="9424" y="75723"/>
                                </a:lnTo>
                                <a:lnTo>
                                  <a:pt x="9424" y="75723"/>
                                </a:lnTo>
                                <a:lnTo>
                                  <a:pt x="9424" y="76676"/>
                                </a:lnTo>
                                <a:lnTo>
                                  <a:pt x="9424" y="77628"/>
                                </a:lnTo>
                                <a:lnTo>
                                  <a:pt x="9424" y="79534"/>
                                </a:lnTo>
                                <a:lnTo>
                                  <a:pt x="8471" y="83344"/>
                                </a:lnTo>
                                <a:cubicBezTo>
                                  <a:pt x="6566" y="94773"/>
                                  <a:pt x="6566" y="106203"/>
                                  <a:pt x="9424" y="116681"/>
                                </a:cubicBezTo>
                                <a:cubicBezTo>
                                  <a:pt x="11329" y="127159"/>
                                  <a:pt x="16091" y="137636"/>
                                  <a:pt x="21806" y="146209"/>
                                </a:cubicBezTo>
                                <a:cubicBezTo>
                                  <a:pt x="33237" y="164306"/>
                                  <a:pt x="48476" y="176689"/>
                                  <a:pt x="65622" y="185261"/>
                                </a:cubicBezTo>
                                <a:cubicBezTo>
                                  <a:pt x="74194" y="189071"/>
                                  <a:pt x="83719" y="191928"/>
                                  <a:pt x="93244" y="192881"/>
                                </a:cubicBezTo>
                                <a:cubicBezTo>
                                  <a:pt x="102769" y="193834"/>
                                  <a:pt x="112294" y="192881"/>
                                  <a:pt x="121819" y="190976"/>
                                </a:cubicBezTo>
                                <a:cubicBezTo>
                                  <a:pt x="123724" y="190023"/>
                                  <a:pt x="126581" y="190023"/>
                                  <a:pt x="128487" y="189071"/>
                                </a:cubicBezTo>
                                <a:cubicBezTo>
                                  <a:pt x="130391" y="188119"/>
                                  <a:pt x="132297" y="187166"/>
                                  <a:pt x="134201" y="186214"/>
                                </a:cubicBezTo>
                                <a:cubicBezTo>
                                  <a:pt x="136106" y="185261"/>
                                  <a:pt x="138012" y="184309"/>
                                  <a:pt x="139916" y="183356"/>
                                </a:cubicBezTo>
                                <a:cubicBezTo>
                                  <a:pt x="141822" y="182403"/>
                                  <a:pt x="143726" y="181451"/>
                                  <a:pt x="144679" y="180498"/>
                                </a:cubicBezTo>
                                <a:cubicBezTo>
                                  <a:pt x="147537" y="178594"/>
                                  <a:pt x="151347" y="175736"/>
                                  <a:pt x="153251" y="173831"/>
                                </a:cubicBezTo>
                                <a:cubicBezTo>
                                  <a:pt x="154204" y="172878"/>
                                  <a:pt x="156109" y="170973"/>
                                  <a:pt x="157062" y="170021"/>
                                </a:cubicBezTo>
                                <a:cubicBezTo>
                                  <a:pt x="158014" y="169069"/>
                                  <a:pt x="158966" y="167164"/>
                                  <a:pt x="159919" y="166211"/>
                                </a:cubicBezTo>
                                <a:cubicBezTo>
                                  <a:pt x="161824" y="164306"/>
                                  <a:pt x="163729" y="161448"/>
                                  <a:pt x="165634" y="159544"/>
                                </a:cubicBezTo>
                                <a:cubicBezTo>
                                  <a:pt x="166587" y="157639"/>
                                  <a:pt x="167539" y="156686"/>
                                  <a:pt x="168491" y="154781"/>
                                </a:cubicBezTo>
                                <a:lnTo>
                                  <a:pt x="168491" y="154781"/>
                                </a:lnTo>
                                <a:cubicBezTo>
                                  <a:pt x="181826" y="135731"/>
                                  <a:pt x="191351" y="108109"/>
                                  <a:pt x="172301" y="77628"/>
                                </a:cubicBezTo>
                                <a:cubicBezTo>
                                  <a:pt x="155156" y="51911"/>
                                  <a:pt x="118962" y="43339"/>
                                  <a:pt x="102769" y="61436"/>
                                </a:cubicBezTo>
                                <a:cubicBezTo>
                                  <a:pt x="82766" y="84296"/>
                                  <a:pt x="106579" y="122396"/>
                                  <a:pt x="100864" y="130969"/>
                                </a:cubicBezTo>
                                <a:cubicBezTo>
                                  <a:pt x="99912" y="131921"/>
                                  <a:pt x="98006" y="131921"/>
                                  <a:pt x="96101" y="131921"/>
                                </a:cubicBezTo>
                                <a:cubicBezTo>
                                  <a:pt x="95149" y="131921"/>
                                  <a:pt x="93244" y="131921"/>
                                  <a:pt x="92291" y="131921"/>
                                </a:cubicBezTo>
                                <a:cubicBezTo>
                                  <a:pt x="90387" y="130969"/>
                                  <a:pt x="87529" y="130969"/>
                                  <a:pt x="85624" y="130969"/>
                                </a:cubicBezTo>
                                <a:cubicBezTo>
                                  <a:pt x="78956" y="129064"/>
                                  <a:pt x="70384" y="123348"/>
                                  <a:pt x="64669" y="116681"/>
                                </a:cubicBezTo>
                                <a:cubicBezTo>
                                  <a:pt x="58001" y="109061"/>
                                  <a:pt x="54191" y="99536"/>
                                  <a:pt x="55144" y="89059"/>
                                </a:cubicBezTo>
                                <a:lnTo>
                                  <a:pt x="55144" y="87153"/>
                                </a:lnTo>
                                <a:lnTo>
                                  <a:pt x="55144" y="86201"/>
                                </a:lnTo>
                                <a:lnTo>
                                  <a:pt x="55144" y="86201"/>
                                </a:lnTo>
                                <a:cubicBezTo>
                                  <a:pt x="55144" y="86201"/>
                                  <a:pt x="55144" y="85248"/>
                                  <a:pt x="55144" y="87153"/>
                                </a:cubicBezTo>
                                <a:lnTo>
                                  <a:pt x="55144" y="87153"/>
                                </a:lnTo>
                                <a:lnTo>
                                  <a:pt x="55144" y="86201"/>
                                </a:lnTo>
                                <a:lnTo>
                                  <a:pt x="56097" y="83344"/>
                                </a:lnTo>
                                <a:lnTo>
                                  <a:pt x="56097" y="81439"/>
                                </a:lnTo>
                                <a:cubicBezTo>
                                  <a:pt x="56097" y="81439"/>
                                  <a:pt x="56097" y="80486"/>
                                  <a:pt x="56097" y="80486"/>
                                </a:cubicBezTo>
                                <a:cubicBezTo>
                                  <a:pt x="56097" y="78581"/>
                                  <a:pt x="57049" y="75723"/>
                                  <a:pt x="58954" y="73819"/>
                                </a:cubicBezTo>
                                <a:cubicBezTo>
                                  <a:pt x="60859" y="69056"/>
                                  <a:pt x="64669" y="63341"/>
                                  <a:pt x="69431" y="59531"/>
                                </a:cubicBezTo>
                                <a:cubicBezTo>
                                  <a:pt x="78956" y="50959"/>
                                  <a:pt x="92291" y="44291"/>
                                  <a:pt x="106579" y="42386"/>
                                </a:cubicBezTo>
                                <a:cubicBezTo>
                                  <a:pt x="120866" y="40481"/>
                                  <a:pt x="136106" y="42386"/>
                                  <a:pt x="149441" y="49053"/>
                                </a:cubicBezTo>
                                <a:cubicBezTo>
                                  <a:pt x="156109" y="51911"/>
                                  <a:pt x="161824" y="56673"/>
                                  <a:pt x="167539" y="61436"/>
                                </a:cubicBezTo>
                                <a:cubicBezTo>
                                  <a:pt x="173254" y="66198"/>
                                  <a:pt x="178016" y="72866"/>
                                  <a:pt x="181826" y="78581"/>
                                </a:cubicBezTo>
                                <a:cubicBezTo>
                                  <a:pt x="183731" y="82391"/>
                                  <a:pt x="186589" y="85248"/>
                                  <a:pt x="188494" y="89059"/>
                                </a:cubicBezTo>
                                <a:cubicBezTo>
                                  <a:pt x="190399" y="92869"/>
                                  <a:pt x="192304" y="95726"/>
                                  <a:pt x="194209" y="99536"/>
                                </a:cubicBezTo>
                                <a:cubicBezTo>
                                  <a:pt x="196114" y="102394"/>
                                  <a:pt x="198019" y="106203"/>
                                  <a:pt x="199924" y="110014"/>
                                </a:cubicBezTo>
                                <a:cubicBezTo>
                                  <a:pt x="201829" y="113823"/>
                                  <a:pt x="203734" y="116681"/>
                                  <a:pt x="204687" y="120491"/>
                                </a:cubicBezTo>
                                <a:cubicBezTo>
                                  <a:pt x="211354" y="133826"/>
                                  <a:pt x="217069" y="147161"/>
                                  <a:pt x="222784" y="159544"/>
                                </a:cubicBezTo>
                                <a:cubicBezTo>
                                  <a:pt x="228499" y="171926"/>
                                  <a:pt x="235166" y="182403"/>
                                  <a:pt x="241834" y="191928"/>
                                </a:cubicBezTo>
                                <a:cubicBezTo>
                                  <a:pt x="248501" y="200501"/>
                                  <a:pt x="256122" y="207169"/>
                                  <a:pt x="262789" y="211931"/>
                                </a:cubicBezTo>
                                <a:cubicBezTo>
                                  <a:pt x="265647" y="213836"/>
                                  <a:pt x="269456" y="215741"/>
                                  <a:pt x="271362" y="217646"/>
                                </a:cubicBezTo>
                                <a:cubicBezTo>
                                  <a:pt x="274219" y="219551"/>
                                  <a:pt x="276124" y="220503"/>
                                  <a:pt x="278029" y="221456"/>
                                </a:cubicBezTo>
                                <a:cubicBezTo>
                                  <a:pt x="281839" y="223361"/>
                                  <a:pt x="283744" y="224314"/>
                                  <a:pt x="283744" y="224314"/>
                                </a:cubicBezTo>
                                <a:cubicBezTo>
                                  <a:pt x="283744" y="224314"/>
                                  <a:pt x="281839" y="223361"/>
                                  <a:pt x="278029" y="220503"/>
                                </a:cubicBezTo>
                                <a:cubicBezTo>
                                  <a:pt x="276124" y="219551"/>
                                  <a:pt x="274219" y="217646"/>
                                  <a:pt x="271362" y="215741"/>
                                </a:cubicBezTo>
                                <a:cubicBezTo>
                                  <a:pt x="269456" y="213836"/>
                                  <a:pt x="266599" y="211931"/>
                                  <a:pt x="263741" y="209073"/>
                                </a:cubicBezTo>
                                <a:cubicBezTo>
                                  <a:pt x="258026" y="203359"/>
                                  <a:pt x="251359" y="196691"/>
                                  <a:pt x="246597" y="188119"/>
                                </a:cubicBezTo>
                                <a:cubicBezTo>
                                  <a:pt x="240881" y="179546"/>
                                  <a:pt x="236119" y="168116"/>
                                  <a:pt x="232309" y="155734"/>
                                </a:cubicBezTo>
                                <a:cubicBezTo>
                                  <a:pt x="228499" y="143351"/>
                                  <a:pt x="223737" y="129064"/>
                                  <a:pt x="218974" y="114776"/>
                                </a:cubicBezTo>
                                <a:cubicBezTo>
                                  <a:pt x="218022" y="110966"/>
                                  <a:pt x="216116" y="107156"/>
                                  <a:pt x="215164" y="103346"/>
                                </a:cubicBezTo>
                                <a:cubicBezTo>
                                  <a:pt x="213259" y="99536"/>
                                  <a:pt x="212306" y="95726"/>
                                  <a:pt x="210401" y="91916"/>
                                </a:cubicBezTo>
                                <a:cubicBezTo>
                                  <a:pt x="208497" y="88106"/>
                                  <a:pt x="207544" y="84296"/>
                                  <a:pt x="205639" y="80486"/>
                                </a:cubicBezTo>
                                <a:cubicBezTo>
                                  <a:pt x="203734" y="76676"/>
                                  <a:pt x="201829" y="72866"/>
                                  <a:pt x="199924" y="69056"/>
                                </a:cubicBezTo>
                                <a:cubicBezTo>
                                  <a:pt x="196114" y="60484"/>
                                  <a:pt x="191351" y="52864"/>
                                  <a:pt x="184684" y="45244"/>
                                </a:cubicBezTo>
                                <a:cubicBezTo>
                                  <a:pt x="177064" y="36671"/>
                                  <a:pt x="169444" y="30003"/>
                                  <a:pt x="160872" y="2428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5" name="Freeform: Shape 1975"/>
                        <wps:cNvSpPr/>
                        <wps:spPr>
                          <a:xfrm>
                            <a:off x="2856023" y="1000983"/>
                            <a:ext cx="228600" cy="314325"/>
                          </a:xfrm>
                          <a:custGeom>
                            <a:avLst/>
                            <a:gdLst>
                              <a:gd name="connsiteX0" fmla="*/ 124825 w 228600"/>
                              <a:gd name="connsiteY0" fmla="*/ 254814 h 314325"/>
                              <a:gd name="connsiteX1" fmla="*/ 123873 w 228600"/>
                              <a:gd name="connsiteY1" fmla="*/ 253861 h 314325"/>
                              <a:gd name="connsiteX2" fmla="*/ 123873 w 228600"/>
                              <a:gd name="connsiteY2" fmla="*/ 253861 h 314325"/>
                              <a:gd name="connsiteX3" fmla="*/ 123873 w 228600"/>
                              <a:gd name="connsiteY3" fmla="*/ 253861 h 314325"/>
                              <a:gd name="connsiteX4" fmla="*/ 122921 w 228600"/>
                              <a:gd name="connsiteY4" fmla="*/ 252909 h 314325"/>
                              <a:gd name="connsiteX5" fmla="*/ 120063 w 228600"/>
                              <a:gd name="connsiteY5" fmla="*/ 251004 h 314325"/>
                              <a:gd name="connsiteX6" fmla="*/ 115300 w 228600"/>
                              <a:gd name="connsiteY6" fmla="*/ 247194 h 314325"/>
                              <a:gd name="connsiteX7" fmla="*/ 97203 w 228600"/>
                              <a:gd name="connsiteY7" fmla="*/ 231001 h 314325"/>
                              <a:gd name="connsiteX8" fmla="*/ 66723 w 228600"/>
                              <a:gd name="connsiteY8" fmla="*/ 194806 h 314325"/>
                              <a:gd name="connsiteX9" fmla="*/ 31481 w 228600"/>
                              <a:gd name="connsiteY9" fmla="*/ 128131 h 314325"/>
                              <a:gd name="connsiteX10" fmla="*/ 82915 w 228600"/>
                              <a:gd name="connsiteY10" fmla="*/ 160517 h 314325"/>
                              <a:gd name="connsiteX11" fmla="*/ 143875 w 228600"/>
                              <a:gd name="connsiteY11" fmla="*/ 82411 h 314325"/>
                              <a:gd name="connsiteX12" fmla="*/ 80058 w 228600"/>
                              <a:gd name="connsiteY12" fmla="*/ 7164 h 314325"/>
                              <a:gd name="connsiteX13" fmla="*/ 51483 w 228600"/>
                              <a:gd name="connsiteY13" fmla="*/ 16689 h 314325"/>
                              <a:gd name="connsiteX14" fmla="*/ 51483 w 228600"/>
                              <a:gd name="connsiteY14" fmla="*/ 16689 h 314325"/>
                              <a:gd name="connsiteX15" fmla="*/ 45768 w 228600"/>
                              <a:gd name="connsiteY15" fmla="*/ 20499 h 314325"/>
                              <a:gd name="connsiteX16" fmla="*/ 31481 w 228600"/>
                              <a:gd name="connsiteY16" fmla="*/ 32881 h 314325"/>
                              <a:gd name="connsiteX17" fmla="*/ 17193 w 228600"/>
                              <a:gd name="connsiteY17" fmla="*/ 54789 h 314325"/>
                              <a:gd name="connsiteX18" fmla="*/ 8621 w 228600"/>
                              <a:gd name="connsiteY18" fmla="*/ 125274 h 314325"/>
                              <a:gd name="connsiteX19" fmla="*/ 40053 w 228600"/>
                              <a:gd name="connsiteY19" fmla="*/ 211951 h 314325"/>
                              <a:gd name="connsiteX20" fmla="*/ 70533 w 228600"/>
                              <a:gd name="connsiteY20" fmla="*/ 254814 h 314325"/>
                              <a:gd name="connsiteX21" fmla="*/ 89583 w 228600"/>
                              <a:gd name="connsiteY21" fmla="*/ 275769 h 314325"/>
                              <a:gd name="connsiteX22" fmla="*/ 94346 w 228600"/>
                              <a:gd name="connsiteY22" fmla="*/ 280531 h 314325"/>
                              <a:gd name="connsiteX23" fmla="*/ 97203 w 228600"/>
                              <a:gd name="connsiteY23" fmla="*/ 282436 h 314325"/>
                              <a:gd name="connsiteX24" fmla="*/ 98156 w 228600"/>
                              <a:gd name="connsiteY24" fmla="*/ 283389 h 314325"/>
                              <a:gd name="connsiteX25" fmla="*/ 99108 w 228600"/>
                              <a:gd name="connsiteY25" fmla="*/ 284342 h 314325"/>
                              <a:gd name="connsiteX26" fmla="*/ 100061 w 228600"/>
                              <a:gd name="connsiteY26" fmla="*/ 285294 h 314325"/>
                              <a:gd name="connsiteX27" fmla="*/ 110538 w 228600"/>
                              <a:gd name="connsiteY27" fmla="*/ 294819 h 314325"/>
                              <a:gd name="connsiteX28" fmla="*/ 121968 w 228600"/>
                              <a:gd name="connsiteY28" fmla="*/ 304344 h 314325"/>
                              <a:gd name="connsiteX29" fmla="*/ 133398 w 228600"/>
                              <a:gd name="connsiteY29" fmla="*/ 313869 h 314325"/>
                              <a:gd name="connsiteX30" fmla="*/ 136256 w 228600"/>
                              <a:gd name="connsiteY30" fmla="*/ 315774 h 314325"/>
                              <a:gd name="connsiteX31" fmla="*/ 230553 w 228600"/>
                              <a:gd name="connsiteY31" fmla="*/ 315774 h 314325"/>
                              <a:gd name="connsiteX32" fmla="*/ 135303 w 228600"/>
                              <a:gd name="connsiteY32" fmla="*/ 263386 h 314325"/>
                              <a:gd name="connsiteX33" fmla="*/ 124825 w 228600"/>
                              <a:gd name="connsiteY33" fmla="*/ 254814 h 3143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228600" h="314325">
                                <a:moveTo>
                                  <a:pt x="124825" y="254814"/>
                                </a:moveTo>
                                <a:lnTo>
                                  <a:pt x="123873" y="253861"/>
                                </a:lnTo>
                                <a:lnTo>
                                  <a:pt x="123873" y="253861"/>
                                </a:lnTo>
                                <a:cubicBezTo>
                                  <a:pt x="123873" y="253861"/>
                                  <a:pt x="123873" y="253861"/>
                                  <a:pt x="123873" y="253861"/>
                                </a:cubicBezTo>
                                <a:lnTo>
                                  <a:pt x="122921" y="252909"/>
                                </a:lnTo>
                                <a:lnTo>
                                  <a:pt x="120063" y="251004"/>
                                </a:lnTo>
                                <a:cubicBezTo>
                                  <a:pt x="118158" y="249099"/>
                                  <a:pt x="116253" y="248146"/>
                                  <a:pt x="115300" y="247194"/>
                                </a:cubicBezTo>
                                <a:cubicBezTo>
                                  <a:pt x="109586" y="242431"/>
                                  <a:pt x="102918" y="236717"/>
                                  <a:pt x="97203" y="231001"/>
                                </a:cubicBezTo>
                                <a:cubicBezTo>
                                  <a:pt x="85773" y="219571"/>
                                  <a:pt x="75296" y="207189"/>
                                  <a:pt x="66723" y="194806"/>
                                </a:cubicBezTo>
                                <a:cubicBezTo>
                                  <a:pt x="50531" y="172899"/>
                                  <a:pt x="39100" y="150039"/>
                                  <a:pt x="31481" y="128131"/>
                                </a:cubicBezTo>
                                <a:cubicBezTo>
                                  <a:pt x="42911" y="148134"/>
                                  <a:pt x="61961" y="160517"/>
                                  <a:pt x="82915" y="160517"/>
                                </a:cubicBezTo>
                                <a:cubicBezTo>
                                  <a:pt x="117206" y="159564"/>
                                  <a:pt x="144828" y="125274"/>
                                  <a:pt x="143875" y="82411"/>
                                </a:cubicBezTo>
                                <a:cubicBezTo>
                                  <a:pt x="142923" y="39549"/>
                                  <a:pt x="114348" y="6211"/>
                                  <a:pt x="80058" y="7164"/>
                                </a:cubicBezTo>
                                <a:cubicBezTo>
                                  <a:pt x="69581" y="7164"/>
                                  <a:pt x="60056" y="10974"/>
                                  <a:pt x="51483" y="16689"/>
                                </a:cubicBezTo>
                                <a:cubicBezTo>
                                  <a:pt x="51483" y="16689"/>
                                  <a:pt x="51483" y="16689"/>
                                  <a:pt x="51483" y="16689"/>
                                </a:cubicBezTo>
                                <a:cubicBezTo>
                                  <a:pt x="49578" y="17642"/>
                                  <a:pt x="47673" y="18594"/>
                                  <a:pt x="45768" y="20499"/>
                                </a:cubicBezTo>
                                <a:cubicBezTo>
                                  <a:pt x="41958" y="23356"/>
                                  <a:pt x="37196" y="28119"/>
                                  <a:pt x="31481" y="32881"/>
                                </a:cubicBezTo>
                                <a:cubicBezTo>
                                  <a:pt x="26718" y="38596"/>
                                  <a:pt x="21003" y="46217"/>
                                  <a:pt x="17193" y="54789"/>
                                </a:cubicBezTo>
                                <a:cubicBezTo>
                                  <a:pt x="8621" y="72886"/>
                                  <a:pt x="4811" y="97651"/>
                                  <a:pt x="8621" y="125274"/>
                                </a:cubicBezTo>
                                <a:cubicBezTo>
                                  <a:pt x="12431" y="152896"/>
                                  <a:pt x="22908" y="182424"/>
                                  <a:pt x="40053" y="211951"/>
                                </a:cubicBezTo>
                                <a:cubicBezTo>
                                  <a:pt x="48625" y="226239"/>
                                  <a:pt x="59103" y="241479"/>
                                  <a:pt x="70533" y="254814"/>
                                </a:cubicBezTo>
                                <a:cubicBezTo>
                                  <a:pt x="76248" y="261481"/>
                                  <a:pt x="82915" y="269101"/>
                                  <a:pt x="89583" y="275769"/>
                                </a:cubicBezTo>
                                <a:cubicBezTo>
                                  <a:pt x="91488" y="277674"/>
                                  <a:pt x="92440" y="278626"/>
                                  <a:pt x="94346" y="280531"/>
                                </a:cubicBezTo>
                                <a:lnTo>
                                  <a:pt x="97203" y="282436"/>
                                </a:lnTo>
                                <a:lnTo>
                                  <a:pt x="98156" y="283389"/>
                                </a:lnTo>
                                <a:lnTo>
                                  <a:pt x="99108" y="284342"/>
                                </a:lnTo>
                                <a:lnTo>
                                  <a:pt x="100061" y="285294"/>
                                </a:lnTo>
                                <a:cubicBezTo>
                                  <a:pt x="103871" y="288151"/>
                                  <a:pt x="106728" y="291961"/>
                                  <a:pt x="110538" y="294819"/>
                                </a:cubicBezTo>
                                <a:cubicBezTo>
                                  <a:pt x="114348" y="297676"/>
                                  <a:pt x="118158" y="301486"/>
                                  <a:pt x="121968" y="304344"/>
                                </a:cubicBezTo>
                                <a:cubicBezTo>
                                  <a:pt x="125778" y="307201"/>
                                  <a:pt x="129588" y="311011"/>
                                  <a:pt x="133398" y="313869"/>
                                </a:cubicBezTo>
                                <a:cubicBezTo>
                                  <a:pt x="134350" y="314821"/>
                                  <a:pt x="135303" y="314821"/>
                                  <a:pt x="136256" y="315774"/>
                                </a:cubicBezTo>
                                <a:lnTo>
                                  <a:pt x="230553" y="315774"/>
                                </a:lnTo>
                                <a:cubicBezTo>
                                  <a:pt x="195311" y="302439"/>
                                  <a:pt x="163878" y="284342"/>
                                  <a:pt x="135303" y="263386"/>
                                </a:cubicBezTo>
                                <a:cubicBezTo>
                                  <a:pt x="131493" y="259576"/>
                                  <a:pt x="127683" y="257671"/>
                                  <a:pt x="124825" y="25481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6" name="Freeform: Shape 1976"/>
                        <wps:cNvSpPr/>
                        <wps:spPr>
                          <a:xfrm>
                            <a:off x="3390900" y="1224840"/>
                            <a:ext cx="571500" cy="95250"/>
                          </a:xfrm>
                          <a:custGeom>
                            <a:avLst/>
                            <a:gdLst>
                              <a:gd name="connsiteX0" fmla="*/ 164306 w 571500"/>
                              <a:gd name="connsiteY0" fmla="*/ 80486 h 95250"/>
                              <a:gd name="connsiteX1" fmla="*/ 170974 w 571500"/>
                              <a:gd name="connsiteY1" fmla="*/ 77629 h 95250"/>
                              <a:gd name="connsiteX2" fmla="*/ 177641 w 571500"/>
                              <a:gd name="connsiteY2" fmla="*/ 74772 h 95250"/>
                              <a:gd name="connsiteX3" fmla="*/ 190976 w 571500"/>
                              <a:gd name="connsiteY3" fmla="*/ 70009 h 95250"/>
                              <a:gd name="connsiteX4" fmla="*/ 204311 w 571500"/>
                              <a:gd name="connsiteY4" fmla="*/ 65247 h 95250"/>
                              <a:gd name="connsiteX5" fmla="*/ 217646 w 571500"/>
                              <a:gd name="connsiteY5" fmla="*/ 61436 h 95250"/>
                              <a:gd name="connsiteX6" fmla="*/ 230981 w 571500"/>
                              <a:gd name="connsiteY6" fmla="*/ 57626 h 95250"/>
                              <a:gd name="connsiteX7" fmla="*/ 284321 w 571500"/>
                              <a:gd name="connsiteY7" fmla="*/ 48101 h 95250"/>
                              <a:gd name="connsiteX8" fmla="*/ 335756 w 571500"/>
                              <a:gd name="connsiteY8" fmla="*/ 45244 h 95250"/>
                              <a:gd name="connsiteX9" fmla="*/ 384334 w 571500"/>
                              <a:gd name="connsiteY9" fmla="*/ 47149 h 95250"/>
                              <a:gd name="connsiteX10" fmla="*/ 468154 w 571500"/>
                              <a:gd name="connsiteY10" fmla="*/ 61436 h 95250"/>
                              <a:gd name="connsiteX11" fmla="*/ 531971 w 571500"/>
                              <a:gd name="connsiteY11" fmla="*/ 81439 h 95250"/>
                              <a:gd name="connsiteX12" fmla="*/ 551974 w 571500"/>
                              <a:gd name="connsiteY12" fmla="*/ 90011 h 95250"/>
                              <a:gd name="connsiteX13" fmla="*/ 564356 w 571500"/>
                              <a:gd name="connsiteY13" fmla="*/ 90011 h 95250"/>
                              <a:gd name="connsiteX14" fmla="*/ 537686 w 571500"/>
                              <a:gd name="connsiteY14" fmla="*/ 71914 h 95250"/>
                              <a:gd name="connsiteX15" fmla="*/ 475774 w 571500"/>
                              <a:gd name="connsiteY15" fmla="*/ 41434 h 95250"/>
                              <a:gd name="connsiteX16" fmla="*/ 390049 w 571500"/>
                              <a:gd name="connsiteY16" fmla="*/ 15716 h 95250"/>
                              <a:gd name="connsiteX17" fmla="*/ 338614 w 571500"/>
                              <a:gd name="connsiteY17" fmla="*/ 8097 h 95250"/>
                              <a:gd name="connsiteX18" fmla="*/ 325279 w 571500"/>
                              <a:gd name="connsiteY18" fmla="*/ 7144 h 95250"/>
                              <a:gd name="connsiteX19" fmla="*/ 318611 w 571500"/>
                              <a:gd name="connsiteY19" fmla="*/ 7144 h 95250"/>
                              <a:gd name="connsiteX20" fmla="*/ 311944 w 571500"/>
                              <a:gd name="connsiteY20" fmla="*/ 7144 h 95250"/>
                              <a:gd name="connsiteX21" fmla="*/ 297656 w 571500"/>
                              <a:gd name="connsiteY21" fmla="*/ 7144 h 95250"/>
                              <a:gd name="connsiteX22" fmla="*/ 283369 w 571500"/>
                              <a:gd name="connsiteY22" fmla="*/ 7144 h 95250"/>
                              <a:gd name="connsiteX23" fmla="*/ 269081 w 571500"/>
                              <a:gd name="connsiteY23" fmla="*/ 8097 h 95250"/>
                              <a:gd name="connsiteX24" fmla="*/ 261461 w 571500"/>
                              <a:gd name="connsiteY24" fmla="*/ 9049 h 95250"/>
                              <a:gd name="connsiteX25" fmla="*/ 253841 w 571500"/>
                              <a:gd name="connsiteY25" fmla="*/ 10001 h 95250"/>
                              <a:gd name="connsiteX26" fmla="*/ 238601 w 571500"/>
                              <a:gd name="connsiteY26" fmla="*/ 11906 h 95250"/>
                              <a:gd name="connsiteX27" fmla="*/ 223361 w 571500"/>
                              <a:gd name="connsiteY27" fmla="*/ 14764 h 95250"/>
                              <a:gd name="connsiteX28" fmla="*/ 208121 w 571500"/>
                              <a:gd name="connsiteY28" fmla="*/ 17622 h 95250"/>
                              <a:gd name="connsiteX29" fmla="*/ 192881 w 571500"/>
                              <a:gd name="connsiteY29" fmla="*/ 21431 h 95250"/>
                              <a:gd name="connsiteX30" fmla="*/ 177641 w 571500"/>
                              <a:gd name="connsiteY30" fmla="*/ 25241 h 95250"/>
                              <a:gd name="connsiteX31" fmla="*/ 162401 w 571500"/>
                              <a:gd name="connsiteY31" fmla="*/ 30004 h 95250"/>
                              <a:gd name="connsiteX32" fmla="*/ 154781 w 571500"/>
                              <a:gd name="connsiteY32" fmla="*/ 32861 h 95250"/>
                              <a:gd name="connsiteX33" fmla="*/ 147161 w 571500"/>
                              <a:gd name="connsiteY33" fmla="*/ 35719 h 95250"/>
                              <a:gd name="connsiteX34" fmla="*/ 131921 w 571500"/>
                              <a:gd name="connsiteY34" fmla="*/ 41434 h 95250"/>
                              <a:gd name="connsiteX35" fmla="*/ 116681 w 571500"/>
                              <a:gd name="connsiteY35" fmla="*/ 48101 h 95250"/>
                              <a:gd name="connsiteX36" fmla="*/ 110014 w 571500"/>
                              <a:gd name="connsiteY36" fmla="*/ 50959 h 95250"/>
                              <a:gd name="connsiteX37" fmla="*/ 103346 w 571500"/>
                              <a:gd name="connsiteY37" fmla="*/ 53816 h 95250"/>
                              <a:gd name="connsiteX38" fmla="*/ 96679 w 571500"/>
                              <a:gd name="connsiteY38" fmla="*/ 56674 h 95250"/>
                              <a:gd name="connsiteX39" fmla="*/ 90011 w 571500"/>
                              <a:gd name="connsiteY39" fmla="*/ 59531 h 95250"/>
                              <a:gd name="connsiteX40" fmla="*/ 76676 w 571500"/>
                              <a:gd name="connsiteY40" fmla="*/ 65247 h 95250"/>
                              <a:gd name="connsiteX41" fmla="*/ 62389 w 571500"/>
                              <a:gd name="connsiteY41" fmla="*/ 70961 h 95250"/>
                              <a:gd name="connsiteX42" fmla="*/ 48101 w 571500"/>
                              <a:gd name="connsiteY42" fmla="*/ 76676 h 95250"/>
                              <a:gd name="connsiteX43" fmla="*/ 7144 w 571500"/>
                              <a:gd name="connsiteY43" fmla="*/ 90011 h 95250"/>
                              <a:gd name="connsiteX44" fmla="*/ 143351 w 571500"/>
                              <a:gd name="connsiteY44" fmla="*/ 90011 h 95250"/>
                              <a:gd name="connsiteX45" fmla="*/ 151924 w 571500"/>
                              <a:gd name="connsiteY45" fmla="*/ 85249 h 95250"/>
                              <a:gd name="connsiteX46" fmla="*/ 164306 w 571500"/>
                              <a:gd name="connsiteY46" fmla="*/ 80486 h 95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71500" h="95250">
                                <a:moveTo>
                                  <a:pt x="164306" y="80486"/>
                                </a:moveTo>
                                <a:lnTo>
                                  <a:pt x="170974" y="77629"/>
                                </a:lnTo>
                                <a:cubicBezTo>
                                  <a:pt x="172879" y="76676"/>
                                  <a:pt x="175736" y="75724"/>
                                  <a:pt x="177641" y="74772"/>
                                </a:cubicBezTo>
                                <a:cubicBezTo>
                                  <a:pt x="182404" y="72866"/>
                                  <a:pt x="186214" y="70961"/>
                                  <a:pt x="190976" y="70009"/>
                                </a:cubicBezTo>
                                <a:cubicBezTo>
                                  <a:pt x="195739" y="68104"/>
                                  <a:pt x="199549" y="67151"/>
                                  <a:pt x="204311" y="65247"/>
                                </a:cubicBezTo>
                                <a:cubicBezTo>
                                  <a:pt x="209074" y="63341"/>
                                  <a:pt x="212884" y="62389"/>
                                  <a:pt x="217646" y="61436"/>
                                </a:cubicBezTo>
                                <a:cubicBezTo>
                                  <a:pt x="222409" y="60484"/>
                                  <a:pt x="226219" y="58579"/>
                                  <a:pt x="230981" y="57626"/>
                                </a:cubicBezTo>
                                <a:cubicBezTo>
                                  <a:pt x="249079" y="52864"/>
                                  <a:pt x="266224" y="50006"/>
                                  <a:pt x="284321" y="48101"/>
                                </a:cubicBezTo>
                                <a:cubicBezTo>
                                  <a:pt x="301466" y="46197"/>
                                  <a:pt x="318611" y="45244"/>
                                  <a:pt x="335756" y="45244"/>
                                </a:cubicBezTo>
                                <a:cubicBezTo>
                                  <a:pt x="351949" y="45244"/>
                                  <a:pt x="368141" y="46197"/>
                                  <a:pt x="384334" y="47149"/>
                                </a:cubicBezTo>
                                <a:cubicBezTo>
                                  <a:pt x="414814" y="50006"/>
                                  <a:pt x="443389" y="55722"/>
                                  <a:pt x="468154" y="61436"/>
                                </a:cubicBezTo>
                                <a:cubicBezTo>
                                  <a:pt x="492919" y="68104"/>
                                  <a:pt x="513874" y="74772"/>
                                  <a:pt x="531971" y="81439"/>
                                </a:cubicBezTo>
                                <a:cubicBezTo>
                                  <a:pt x="539591" y="84297"/>
                                  <a:pt x="545306" y="87154"/>
                                  <a:pt x="551974" y="90011"/>
                                </a:cubicBezTo>
                                <a:lnTo>
                                  <a:pt x="564356" y="90011"/>
                                </a:lnTo>
                                <a:cubicBezTo>
                                  <a:pt x="556736" y="84297"/>
                                  <a:pt x="548164" y="78581"/>
                                  <a:pt x="537686" y="71914"/>
                                </a:cubicBezTo>
                                <a:cubicBezTo>
                                  <a:pt x="521494" y="62389"/>
                                  <a:pt x="500539" y="51911"/>
                                  <a:pt x="475774" y="41434"/>
                                </a:cubicBezTo>
                                <a:cubicBezTo>
                                  <a:pt x="451009" y="31909"/>
                                  <a:pt x="422434" y="22384"/>
                                  <a:pt x="390049" y="15716"/>
                                </a:cubicBezTo>
                                <a:cubicBezTo>
                                  <a:pt x="373856" y="12859"/>
                                  <a:pt x="356711" y="10001"/>
                                  <a:pt x="338614" y="8097"/>
                                </a:cubicBezTo>
                                <a:cubicBezTo>
                                  <a:pt x="333851" y="8097"/>
                                  <a:pt x="330041" y="7144"/>
                                  <a:pt x="325279" y="7144"/>
                                </a:cubicBezTo>
                                <a:cubicBezTo>
                                  <a:pt x="323374" y="7144"/>
                                  <a:pt x="320516" y="7144"/>
                                  <a:pt x="318611" y="7144"/>
                                </a:cubicBezTo>
                                <a:cubicBezTo>
                                  <a:pt x="316706" y="7144"/>
                                  <a:pt x="313849" y="7144"/>
                                  <a:pt x="311944" y="7144"/>
                                </a:cubicBezTo>
                                <a:cubicBezTo>
                                  <a:pt x="307181" y="7144"/>
                                  <a:pt x="302419" y="7144"/>
                                  <a:pt x="297656" y="7144"/>
                                </a:cubicBezTo>
                                <a:cubicBezTo>
                                  <a:pt x="292894" y="7144"/>
                                  <a:pt x="288131" y="7144"/>
                                  <a:pt x="283369" y="7144"/>
                                </a:cubicBezTo>
                                <a:cubicBezTo>
                                  <a:pt x="278606" y="7144"/>
                                  <a:pt x="273844" y="8097"/>
                                  <a:pt x="269081" y="8097"/>
                                </a:cubicBezTo>
                                <a:cubicBezTo>
                                  <a:pt x="266224" y="8097"/>
                                  <a:pt x="264319" y="8097"/>
                                  <a:pt x="261461" y="9049"/>
                                </a:cubicBezTo>
                                <a:cubicBezTo>
                                  <a:pt x="258604" y="9049"/>
                                  <a:pt x="256699" y="10001"/>
                                  <a:pt x="253841" y="10001"/>
                                </a:cubicBezTo>
                                <a:cubicBezTo>
                                  <a:pt x="249079" y="10954"/>
                                  <a:pt x="244316" y="10954"/>
                                  <a:pt x="238601" y="11906"/>
                                </a:cubicBezTo>
                                <a:cubicBezTo>
                                  <a:pt x="233839" y="12859"/>
                                  <a:pt x="229076" y="13811"/>
                                  <a:pt x="223361" y="14764"/>
                                </a:cubicBezTo>
                                <a:cubicBezTo>
                                  <a:pt x="218599" y="15716"/>
                                  <a:pt x="213836" y="16669"/>
                                  <a:pt x="208121" y="17622"/>
                                </a:cubicBezTo>
                                <a:cubicBezTo>
                                  <a:pt x="203359" y="18574"/>
                                  <a:pt x="197644" y="19526"/>
                                  <a:pt x="192881" y="21431"/>
                                </a:cubicBezTo>
                                <a:cubicBezTo>
                                  <a:pt x="188119" y="22384"/>
                                  <a:pt x="182404" y="24289"/>
                                  <a:pt x="177641" y="25241"/>
                                </a:cubicBezTo>
                                <a:cubicBezTo>
                                  <a:pt x="172879" y="27147"/>
                                  <a:pt x="167164" y="28099"/>
                                  <a:pt x="162401" y="30004"/>
                                </a:cubicBezTo>
                                <a:cubicBezTo>
                                  <a:pt x="159544" y="30956"/>
                                  <a:pt x="157639" y="31909"/>
                                  <a:pt x="154781" y="32861"/>
                                </a:cubicBezTo>
                                <a:cubicBezTo>
                                  <a:pt x="151924" y="33814"/>
                                  <a:pt x="150019" y="34766"/>
                                  <a:pt x="147161" y="35719"/>
                                </a:cubicBezTo>
                                <a:cubicBezTo>
                                  <a:pt x="142399" y="37624"/>
                                  <a:pt x="136684" y="39529"/>
                                  <a:pt x="131921" y="41434"/>
                                </a:cubicBezTo>
                                <a:cubicBezTo>
                                  <a:pt x="127159" y="43339"/>
                                  <a:pt x="122396" y="46197"/>
                                  <a:pt x="116681" y="48101"/>
                                </a:cubicBezTo>
                                <a:lnTo>
                                  <a:pt x="110014" y="50959"/>
                                </a:lnTo>
                                <a:lnTo>
                                  <a:pt x="103346" y="53816"/>
                                </a:lnTo>
                                <a:lnTo>
                                  <a:pt x="96679" y="56674"/>
                                </a:lnTo>
                                <a:lnTo>
                                  <a:pt x="90011" y="59531"/>
                                </a:lnTo>
                                <a:cubicBezTo>
                                  <a:pt x="85249" y="61436"/>
                                  <a:pt x="81439" y="63341"/>
                                  <a:pt x="76676" y="65247"/>
                                </a:cubicBezTo>
                                <a:cubicBezTo>
                                  <a:pt x="71914" y="67151"/>
                                  <a:pt x="67151" y="69056"/>
                                  <a:pt x="62389" y="70961"/>
                                </a:cubicBezTo>
                                <a:cubicBezTo>
                                  <a:pt x="57626" y="72866"/>
                                  <a:pt x="52864" y="74772"/>
                                  <a:pt x="48101" y="76676"/>
                                </a:cubicBezTo>
                                <a:cubicBezTo>
                                  <a:pt x="34766" y="81439"/>
                                  <a:pt x="21431" y="86201"/>
                                  <a:pt x="7144" y="90011"/>
                                </a:cubicBezTo>
                                <a:lnTo>
                                  <a:pt x="143351" y="90011"/>
                                </a:lnTo>
                                <a:cubicBezTo>
                                  <a:pt x="146209" y="88106"/>
                                  <a:pt x="149066" y="87154"/>
                                  <a:pt x="151924" y="85249"/>
                                </a:cubicBezTo>
                                <a:cubicBezTo>
                                  <a:pt x="155734" y="84297"/>
                                  <a:pt x="159544" y="82391"/>
                                  <a:pt x="164306" y="804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7" name="Freeform: Shape 1977"/>
                        <wps:cNvSpPr/>
                        <wps:spPr>
                          <a:xfrm>
                            <a:off x="3730586" y="360923"/>
                            <a:ext cx="361950" cy="638175"/>
                          </a:xfrm>
                          <a:custGeom>
                            <a:avLst/>
                            <a:gdLst>
                              <a:gd name="connsiteX0" fmla="*/ 278011 w 361950"/>
                              <a:gd name="connsiteY0" fmla="*/ 454818 h 638175"/>
                              <a:gd name="connsiteX1" fmla="*/ 252293 w 361950"/>
                              <a:gd name="connsiteY1" fmla="*/ 434816 h 638175"/>
                              <a:gd name="connsiteX2" fmla="*/ 238959 w 361950"/>
                              <a:gd name="connsiteY2" fmla="*/ 425291 h 638175"/>
                              <a:gd name="connsiteX3" fmla="*/ 232291 w 361950"/>
                              <a:gd name="connsiteY3" fmla="*/ 420529 h 638175"/>
                              <a:gd name="connsiteX4" fmla="*/ 225624 w 361950"/>
                              <a:gd name="connsiteY4" fmla="*/ 415766 h 638175"/>
                              <a:gd name="connsiteX5" fmla="*/ 218956 w 361950"/>
                              <a:gd name="connsiteY5" fmla="*/ 411004 h 638175"/>
                              <a:gd name="connsiteX6" fmla="*/ 215146 w 361950"/>
                              <a:gd name="connsiteY6" fmla="*/ 409099 h 638175"/>
                              <a:gd name="connsiteX7" fmla="*/ 212288 w 361950"/>
                              <a:gd name="connsiteY7" fmla="*/ 407193 h 638175"/>
                              <a:gd name="connsiteX8" fmla="*/ 200859 w 361950"/>
                              <a:gd name="connsiteY8" fmla="*/ 398621 h 638175"/>
                              <a:gd name="connsiteX9" fmla="*/ 189428 w 361950"/>
                              <a:gd name="connsiteY9" fmla="*/ 390049 h 638175"/>
                              <a:gd name="connsiteX10" fmla="*/ 183713 w 361950"/>
                              <a:gd name="connsiteY10" fmla="*/ 385286 h 638175"/>
                              <a:gd name="connsiteX11" fmla="*/ 177999 w 361950"/>
                              <a:gd name="connsiteY11" fmla="*/ 380524 h 638175"/>
                              <a:gd name="connsiteX12" fmla="*/ 167521 w 361950"/>
                              <a:gd name="connsiteY12" fmla="*/ 370999 h 638175"/>
                              <a:gd name="connsiteX13" fmla="*/ 157043 w 361950"/>
                              <a:gd name="connsiteY13" fmla="*/ 361474 h 638175"/>
                              <a:gd name="connsiteX14" fmla="*/ 147518 w 361950"/>
                              <a:gd name="connsiteY14" fmla="*/ 351949 h 638175"/>
                              <a:gd name="connsiteX15" fmla="*/ 137993 w 361950"/>
                              <a:gd name="connsiteY15" fmla="*/ 341471 h 638175"/>
                              <a:gd name="connsiteX16" fmla="*/ 104656 w 361950"/>
                              <a:gd name="connsiteY16" fmla="*/ 299561 h 638175"/>
                              <a:gd name="connsiteX17" fmla="*/ 77986 w 361950"/>
                              <a:gd name="connsiteY17" fmla="*/ 255746 h 638175"/>
                              <a:gd name="connsiteX18" fmla="*/ 57031 w 361950"/>
                              <a:gd name="connsiteY18" fmla="*/ 211931 h 638175"/>
                              <a:gd name="connsiteX19" fmla="*/ 30361 w 361950"/>
                              <a:gd name="connsiteY19" fmla="*/ 130968 h 638175"/>
                              <a:gd name="connsiteX20" fmla="*/ 17978 w 361950"/>
                              <a:gd name="connsiteY20" fmla="*/ 65246 h 638175"/>
                              <a:gd name="connsiteX21" fmla="*/ 15121 w 361950"/>
                              <a:gd name="connsiteY21" fmla="*/ 22384 h 638175"/>
                              <a:gd name="connsiteX22" fmla="*/ 15121 w 361950"/>
                              <a:gd name="connsiteY22" fmla="*/ 10954 h 638175"/>
                              <a:gd name="connsiteX23" fmla="*/ 15121 w 361950"/>
                              <a:gd name="connsiteY23" fmla="*/ 7144 h 638175"/>
                              <a:gd name="connsiteX24" fmla="*/ 14168 w 361950"/>
                              <a:gd name="connsiteY24" fmla="*/ 10954 h 638175"/>
                              <a:gd name="connsiteX25" fmla="*/ 13216 w 361950"/>
                              <a:gd name="connsiteY25" fmla="*/ 15716 h 638175"/>
                              <a:gd name="connsiteX26" fmla="*/ 12263 w 361950"/>
                              <a:gd name="connsiteY26" fmla="*/ 22384 h 638175"/>
                              <a:gd name="connsiteX27" fmla="*/ 7501 w 361950"/>
                              <a:gd name="connsiteY27" fmla="*/ 66199 h 638175"/>
                              <a:gd name="connsiteX28" fmla="*/ 10359 w 361950"/>
                              <a:gd name="connsiteY28" fmla="*/ 134779 h 638175"/>
                              <a:gd name="connsiteX29" fmla="*/ 28456 w 361950"/>
                              <a:gd name="connsiteY29" fmla="*/ 222409 h 638175"/>
                              <a:gd name="connsiteX30" fmla="*/ 46553 w 361950"/>
                              <a:gd name="connsiteY30" fmla="*/ 270986 h 638175"/>
                              <a:gd name="connsiteX31" fmla="*/ 52268 w 361950"/>
                              <a:gd name="connsiteY31" fmla="*/ 283368 h 638175"/>
                              <a:gd name="connsiteX32" fmla="*/ 55126 w 361950"/>
                              <a:gd name="connsiteY32" fmla="*/ 290036 h 638175"/>
                              <a:gd name="connsiteX33" fmla="*/ 57984 w 361950"/>
                              <a:gd name="connsiteY33" fmla="*/ 295751 h 638175"/>
                              <a:gd name="connsiteX34" fmla="*/ 64651 w 361950"/>
                              <a:gd name="connsiteY34" fmla="*/ 308134 h 638175"/>
                              <a:gd name="connsiteX35" fmla="*/ 71318 w 361950"/>
                              <a:gd name="connsiteY35" fmla="*/ 320516 h 638175"/>
                              <a:gd name="connsiteX36" fmla="*/ 78938 w 361950"/>
                              <a:gd name="connsiteY36" fmla="*/ 332899 h 638175"/>
                              <a:gd name="connsiteX37" fmla="*/ 82749 w 361950"/>
                              <a:gd name="connsiteY37" fmla="*/ 338614 h 638175"/>
                              <a:gd name="connsiteX38" fmla="*/ 86559 w 361950"/>
                              <a:gd name="connsiteY38" fmla="*/ 344329 h 638175"/>
                              <a:gd name="connsiteX39" fmla="*/ 95131 w 361950"/>
                              <a:gd name="connsiteY39" fmla="*/ 356711 h 638175"/>
                              <a:gd name="connsiteX40" fmla="*/ 104656 w 361950"/>
                              <a:gd name="connsiteY40" fmla="*/ 369093 h 638175"/>
                              <a:gd name="connsiteX41" fmla="*/ 114181 w 361950"/>
                              <a:gd name="connsiteY41" fmla="*/ 380524 h 638175"/>
                              <a:gd name="connsiteX42" fmla="*/ 124659 w 361950"/>
                              <a:gd name="connsiteY42" fmla="*/ 391954 h 638175"/>
                              <a:gd name="connsiteX43" fmla="*/ 135136 w 361950"/>
                              <a:gd name="connsiteY43" fmla="*/ 403384 h 638175"/>
                              <a:gd name="connsiteX44" fmla="*/ 146566 w 361950"/>
                              <a:gd name="connsiteY44" fmla="*/ 414814 h 638175"/>
                              <a:gd name="connsiteX45" fmla="*/ 152281 w 361950"/>
                              <a:gd name="connsiteY45" fmla="*/ 420529 h 638175"/>
                              <a:gd name="connsiteX46" fmla="*/ 157996 w 361950"/>
                              <a:gd name="connsiteY46" fmla="*/ 426243 h 638175"/>
                              <a:gd name="connsiteX47" fmla="*/ 170378 w 361950"/>
                              <a:gd name="connsiteY47" fmla="*/ 436721 h 638175"/>
                              <a:gd name="connsiteX48" fmla="*/ 182761 w 361950"/>
                              <a:gd name="connsiteY48" fmla="*/ 446246 h 638175"/>
                              <a:gd name="connsiteX49" fmla="*/ 188476 w 361950"/>
                              <a:gd name="connsiteY49" fmla="*/ 451009 h 638175"/>
                              <a:gd name="connsiteX50" fmla="*/ 194191 w 361950"/>
                              <a:gd name="connsiteY50" fmla="*/ 455771 h 638175"/>
                              <a:gd name="connsiteX51" fmla="*/ 199906 w 361950"/>
                              <a:gd name="connsiteY51" fmla="*/ 460534 h 638175"/>
                              <a:gd name="connsiteX52" fmla="*/ 205621 w 361950"/>
                              <a:gd name="connsiteY52" fmla="*/ 465296 h 638175"/>
                              <a:gd name="connsiteX53" fmla="*/ 217051 w 361950"/>
                              <a:gd name="connsiteY53" fmla="*/ 474821 h 638175"/>
                              <a:gd name="connsiteX54" fmla="*/ 228481 w 361950"/>
                              <a:gd name="connsiteY54" fmla="*/ 484346 h 638175"/>
                              <a:gd name="connsiteX55" fmla="*/ 239911 w 361950"/>
                              <a:gd name="connsiteY55" fmla="*/ 493871 h 638175"/>
                              <a:gd name="connsiteX56" fmla="*/ 323731 w 361950"/>
                              <a:gd name="connsiteY56" fmla="*/ 582454 h 638175"/>
                              <a:gd name="connsiteX57" fmla="*/ 361831 w 361950"/>
                              <a:gd name="connsiteY57" fmla="*/ 638651 h 638175"/>
                              <a:gd name="connsiteX58" fmla="*/ 361831 w 361950"/>
                              <a:gd name="connsiteY58" fmla="*/ 544354 h 638175"/>
                              <a:gd name="connsiteX59" fmla="*/ 278011 w 361950"/>
                              <a:gd name="connsiteY59" fmla="*/ 454818 h 6381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</a:cxnLst>
                            <a:rect l="l" t="t" r="r" b="b"/>
                            <a:pathLst>
                              <a:path w="361950" h="638175">
                                <a:moveTo>
                                  <a:pt x="278011" y="454818"/>
                                </a:moveTo>
                                <a:cubicBezTo>
                                  <a:pt x="269438" y="448151"/>
                                  <a:pt x="260866" y="440531"/>
                                  <a:pt x="252293" y="434816"/>
                                </a:cubicBezTo>
                                <a:cubicBezTo>
                                  <a:pt x="248484" y="431959"/>
                                  <a:pt x="243721" y="428149"/>
                                  <a:pt x="238959" y="425291"/>
                                </a:cubicBezTo>
                                <a:lnTo>
                                  <a:pt x="232291" y="420529"/>
                                </a:lnTo>
                                <a:lnTo>
                                  <a:pt x="225624" y="415766"/>
                                </a:lnTo>
                                <a:lnTo>
                                  <a:pt x="218956" y="411004"/>
                                </a:lnTo>
                                <a:lnTo>
                                  <a:pt x="215146" y="409099"/>
                                </a:lnTo>
                                <a:lnTo>
                                  <a:pt x="212288" y="407193"/>
                                </a:lnTo>
                                <a:cubicBezTo>
                                  <a:pt x="208478" y="404336"/>
                                  <a:pt x="204668" y="401479"/>
                                  <a:pt x="200859" y="398621"/>
                                </a:cubicBezTo>
                                <a:cubicBezTo>
                                  <a:pt x="197049" y="395764"/>
                                  <a:pt x="193238" y="392906"/>
                                  <a:pt x="189428" y="390049"/>
                                </a:cubicBezTo>
                                <a:lnTo>
                                  <a:pt x="183713" y="385286"/>
                                </a:lnTo>
                                <a:cubicBezTo>
                                  <a:pt x="181809" y="383381"/>
                                  <a:pt x="179903" y="382429"/>
                                  <a:pt x="177999" y="380524"/>
                                </a:cubicBezTo>
                                <a:cubicBezTo>
                                  <a:pt x="174188" y="377666"/>
                                  <a:pt x="171331" y="373856"/>
                                  <a:pt x="167521" y="370999"/>
                                </a:cubicBezTo>
                                <a:cubicBezTo>
                                  <a:pt x="163711" y="368141"/>
                                  <a:pt x="160853" y="364331"/>
                                  <a:pt x="157043" y="361474"/>
                                </a:cubicBezTo>
                                <a:cubicBezTo>
                                  <a:pt x="153234" y="358616"/>
                                  <a:pt x="150376" y="354806"/>
                                  <a:pt x="147518" y="351949"/>
                                </a:cubicBezTo>
                                <a:cubicBezTo>
                                  <a:pt x="144661" y="348139"/>
                                  <a:pt x="140851" y="345281"/>
                                  <a:pt x="137993" y="341471"/>
                                </a:cubicBezTo>
                                <a:cubicBezTo>
                                  <a:pt x="125611" y="328136"/>
                                  <a:pt x="115134" y="313849"/>
                                  <a:pt x="104656" y="299561"/>
                                </a:cubicBezTo>
                                <a:cubicBezTo>
                                  <a:pt x="94178" y="285274"/>
                                  <a:pt x="85606" y="270034"/>
                                  <a:pt x="77986" y="255746"/>
                                </a:cubicBezTo>
                                <a:cubicBezTo>
                                  <a:pt x="70366" y="241459"/>
                                  <a:pt x="62746" y="226218"/>
                                  <a:pt x="57031" y="211931"/>
                                </a:cubicBezTo>
                                <a:cubicBezTo>
                                  <a:pt x="44649" y="183356"/>
                                  <a:pt x="36076" y="155734"/>
                                  <a:pt x="30361" y="130968"/>
                                </a:cubicBezTo>
                                <a:cubicBezTo>
                                  <a:pt x="23693" y="106204"/>
                                  <a:pt x="20836" y="84296"/>
                                  <a:pt x="17978" y="65246"/>
                                </a:cubicBezTo>
                                <a:cubicBezTo>
                                  <a:pt x="16074" y="47149"/>
                                  <a:pt x="15121" y="31909"/>
                                  <a:pt x="15121" y="22384"/>
                                </a:cubicBezTo>
                                <a:cubicBezTo>
                                  <a:pt x="15121" y="17621"/>
                                  <a:pt x="15121" y="13811"/>
                                  <a:pt x="15121" y="10954"/>
                                </a:cubicBezTo>
                                <a:cubicBezTo>
                                  <a:pt x="15121" y="8096"/>
                                  <a:pt x="15121" y="7144"/>
                                  <a:pt x="15121" y="7144"/>
                                </a:cubicBezTo>
                                <a:cubicBezTo>
                                  <a:pt x="15121" y="7144"/>
                                  <a:pt x="15121" y="8096"/>
                                  <a:pt x="14168" y="10954"/>
                                </a:cubicBezTo>
                                <a:cubicBezTo>
                                  <a:pt x="14168" y="11906"/>
                                  <a:pt x="13216" y="13811"/>
                                  <a:pt x="13216" y="15716"/>
                                </a:cubicBezTo>
                                <a:cubicBezTo>
                                  <a:pt x="12263" y="17621"/>
                                  <a:pt x="12263" y="19526"/>
                                  <a:pt x="12263" y="22384"/>
                                </a:cubicBezTo>
                                <a:cubicBezTo>
                                  <a:pt x="10359" y="31909"/>
                                  <a:pt x="8453" y="47149"/>
                                  <a:pt x="7501" y="66199"/>
                                </a:cubicBezTo>
                                <a:cubicBezTo>
                                  <a:pt x="6549" y="85249"/>
                                  <a:pt x="7501" y="108109"/>
                                  <a:pt x="10359" y="134779"/>
                                </a:cubicBezTo>
                                <a:cubicBezTo>
                                  <a:pt x="13216" y="161449"/>
                                  <a:pt x="18931" y="190976"/>
                                  <a:pt x="28456" y="222409"/>
                                </a:cubicBezTo>
                                <a:cubicBezTo>
                                  <a:pt x="33218" y="238601"/>
                                  <a:pt x="38934" y="254793"/>
                                  <a:pt x="46553" y="270986"/>
                                </a:cubicBezTo>
                                <a:cubicBezTo>
                                  <a:pt x="48459" y="274796"/>
                                  <a:pt x="50363" y="279559"/>
                                  <a:pt x="52268" y="283368"/>
                                </a:cubicBezTo>
                                <a:cubicBezTo>
                                  <a:pt x="53221" y="285274"/>
                                  <a:pt x="54174" y="287179"/>
                                  <a:pt x="55126" y="290036"/>
                                </a:cubicBezTo>
                                <a:cubicBezTo>
                                  <a:pt x="56078" y="291941"/>
                                  <a:pt x="57031" y="293846"/>
                                  <a:pt x="57984" y="295751"/>
                                </a:cubicBezTo>
                                <a:cubicBezTo>
                                  <a:pt x="59888" y="299561"/>
                                  <a:pt x="61793" y="304324"/>
                                  <a:pt x="64651" y="308134"/>
                                </a:cubicBezTo>
                                <a:cubicBezTo>
                                  <a:pt x="66556" y="311943"/>
                                  <a:pt x="69413" y="316706"/>
                                  <a:pt x="71318" y="320516"/>
                                </a:cubicBezTo>
                                <a:cubicBezTo>
                                  <a:pt x="73224" y="324326"/>
                                  <a:pt x="76081" y="329089"/>
                                  <a:pt x="78938" y="332899"/>
                                </a:cubicBezTo>
                                <a:cubicBezTo>
                                  <a:pt x="79891" y="334804"/>
                                  <a:pt x="81796" y="336709"/>
                                  <a:pt x="82749" y="338614"/>
                                </a:cubicBezTo>
                                <a:cubicBezTo>
                                  <a:pt x="83701" y="340518"/>
                                  <a:pt x="85606" y="342424"/>
                                  <a:pt x="86559" y="344329"/>
                                </a:cubicBezTo>
                                <a:cubicBezTo>
                                  <a:pt x="89416" y="348139"/>
                                  <a:pt x="92274" y="352901"/>
                                  <a:pt x="95131" y="356711"/>
                                </a:cubicBezTo>
                                <a:cubicBezTo>
                                  <a:pt x="97988" y="360521"/>
                                  <a:pt x="100846" y="364331"/>
                                  <a:pt x="104656" y="369093"/>
                                </a:cubicBezTo>
                                <a:cubicBezTo>
                                  <a:pt x="107513" y="372904"/>
                                  <a:pt x="111324" y="376714"/>
                                  <a:pt x="114181" y="380524"/>
                                </a:cubicBezTo>
                                <a:cubicBezTo>
                                  <a:pt x="117038" y="384334"/>
                                  <a:pt x="120849" y="388143"/>
                                  <a:pt x="124659" y="391954"/>
                                </a:cubicBezTo>
                                <a:cubicBezTo>
                                  <a:pt x="128468" y="395764"/>
                                  <a:pt x="131326" y="399574"/>
                                  <a:pt x="135136" y="403384"/>
                                </a:cubicBezTo>
                                <a:cubicBezTo>
                                  <a:pt x="138946" y="407193"/>
                                  <a:pt x="142756" y="411004"/>
                                  <a:pt x="146566" y="414814"/>
                                </a:cubicBezTo>
                                <a:cubicBezTo>
                                  <a:pt x="148471" y="416718"/>
                                  <a:pt x="150376" y="418624"/>
                                  <a:pt x="152281" y="420529"/>
                                </a:cubicBezTo>
                                <a:cubicBezTo>
                                  <a:pt x="154186" y="422434"/>
                                  <a:pt x="156091" y="424339"/>
                                  <a:pt x="157996" y="426243"/>
                                </a:cubicBezTo>
                                <a:cubicBezTo>
                                  <a:pt x="161806" y="430054"/>
                                  <a:pt x="165616" y="432911"/>
                                  <a:pt x="170378" y="436721"/>
                                </a:cubicBezTo>
                                <a:cubicBezTo>
                                  <a:pt x="174188" y="439579"/>
                                  <a:pt x="178951" y="443389"/>
                                  <a:pt x="182761" y="446246"/>
                                </a:cubicBezTo>
                                <a:lnTo>
                                  <a:pt x="188476" y="451009"/>
                                </a:lnTo>
                                <a:lnTo>
                                  <a:pt x="194191" y="455771"/>
                                </a:lnTo>
                                <a:lnTo>
                                  <a:pt x="199906" y="460534"/>
                                </a:lnTo>
                                <a:lnTo>
                                  <a:pt x="205621" y="465296"/>
                                </a:lnTo>
                                <a:cubicBezTo>
                                  <a:pt x="209431" y="468154"/>
                                  <a:pt x="213241" y="471011"/>
                                  <a:pt x="217051" y="474821"/>
                                </a:cubicBezTo>
                                <a:cubicBezTo>
                                  <a:pt x="220861" y="477679"/>
                                  <a:pt x="224671" y="481489"/>
                                  <a:pt x="228481" y="484346"/>
                                </a:cubicBezTo>
                                <a:cubicBezTo>
                                  <a:pt x="232291" y="487204"/>
                                  <a:pt x="236101" y="491014"/>
                                  <a:pt x="239911" y="493871"/>
                                </a:cubicBezTo>
                                <a:cubicBezTo>
                                  <a:pt x="270391" y="520541"/>
                                  <a:pt x="298966" y="550068"/>
                                  <a:pt x="323731" y="582454"/>
                                </a:cubicBezTo>
                                <a:cubicBezTo>
                                  <a:pt x="338018" y="600551"/>
                                  <a:pt x="350401" y="619601"/>
                                  <a:pt x="361831" y="638651"/>
                                </a:cubicBezTo>
                                <a:lnTo>
                                  <a:pt x="361831" y="544354"/>
                                </a:lnTo>
                                <a:cubicBezTo>
                                  <a:pt x="338971" y="511968"/>
                                  <a:pt x="309443" y="481489"/>
                                  <a:pt x="278011" y="4548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8" name="Freeform: Shape 1978"/>
                        <wps:cNvSpPr/>
                        <wps:spPr>
                          <a:xfrm>
                            <a:off x="400050" y="914026"/>
                            <a:ext cx="466725" cy="323850"/>
                          </a:xfrm>
                          <a:custGeom>
                            <a:avLst/>
                            <a:gdLst>
                              <a:gd name="connsiteX0" fmla="*/ 349091 w 466725"/>
                              <a:gd name="connsiteY0" fmla="*/ 307480 h 323850"/>
                              <a:gd name="connsiteX1" fmla="*/ 359569 w 466725"/>
                              <a:gd name="connsiteY1" fmla="*/ 303670 h 323850"/>
                              <a:gd name="connsiteX2" fmla="*/ 370046 w 466725"/>
                              <a:gd name="connsiteY2" fmla="*/ 298908 h 323850"/>
                              <a:gd name="connsiteX3" fmla="*/ 374809 w 466725"/>
                              <a:gd name="connsiteY3" fmla="*/ 296050 h 323850"/>
                              <a:gd name="connsiteX4" fmla="*/ 379571 w 466725"/>
                              <a:gd name="connsiteY4" fmla="*/ 293193 h 323850"/>
                              <a:gd name="connsiteX5" fmla="*/ 381476 w 466725"/>
                              <a:gd name="connsiteY5" fmla="*/ 292240 h 323850"/>
                              <a:gd name="connsiteX6" fmla="*/ 384334 w 466725"/>
                              <a:gd name="connsiteY6" fmla="*/ 290335 h 323850"/>
                              <a:gd name="connsiteX7" fmla="*/ 389096 w 466725"/>
                              <a:gd name="connsiteY7" fmla="*/ 287478 h 323850"/>
                              <a:gd name="connsiteX8" fmla="*/ 426244 w 466725"/>
                              <a:gd name="connsiteY8" fmla="*/ 256998 h 323850"/>
                              <a:gd name="connsiteX9" fmla="*/ 454819 w 466725"/>
                              <a:gd name="connsiteY9" fmla="*/ 214135 h 323850"/>
                              <a:gd name="connsiteX10" fmla="*/ 463391 w 466725"/>
                              <a:gd name="connsiteY10" fmla="*/ 189370 h 323850"/>
                              <a:gd name="connsiteX11" fmla="*/ 467201 w 466725"/>
                              <a:gd name="connsiteY11" fmla="*/ 162700 h 323850"/>
                              <a:gd name="connsiteX12" fmla="*/ 466249 w 466725"/>
                              <a:gd name="connsiteY12" fmla="*/ 136030 h 323850"/>
                              <a:gd name="connsiteX13" fmla="*/ 459581 w 466725"/>
                              <a:gd name="connsiteY13" fmla="*/ 110313 h 323850"/>
                              <a:gd name="connsiteX14" fmla="*/ 433864 w 466725"/>
                              <a:gd name="connsiteY14" fmla="*/ 64593 h 323850"/>
                              <a:gd name="connsiteX15" fmla="*/ 415766 w 466725"/>
                              <a:gd name="connsiteY15" fmla="*/ 45543 h 323850"/>
                              <a:gd name="connsiteX16" fmla="*/ 406241 w 466725"/>
                              <a:gd name="connsiteY16" fmla="*/ 36970 h 323850"/>
                              <a:gd name="connsiteX17" fmla="*/ 403384 w 466725"/>
                              <a:gd name="connsiteY17" fmla="*/ 35065 h 323850"/>
                              <a:gd name="connsiteX18" fmla="*/ 400526 w 466725"/>
                              <a:gd name="connsiteY18" fmla="*/ 33160 h 323850"/>
                              <a:gd name="connsiteX19" fmla="*/ 394811 w 466725"/>
                              <a:gd name="connsiteY19" fmla="*/ 29350 h 323850"/>
                              <a:gd name="connsiteX20" fmla="*/ 391954 w 466725"/>
                              <a:gd name="connsiteY20" fmla="*/ 27445 h 323850"/>
                              <a:gd name="connsiteX21" fmla="*/ 390049 w 466725"/>
                              <a:gd name="connsiteY21" fmla="*/ 26493 h 323850"/>
                              <a:gd name="connsiteX22" fmla="*/ 388144 w 466725"/>
                              <a:gd name="connsiteY22" fmla="*/ 25540 h 323850"/>
                              <a:gd name="connsiteX23" fmla="*/ 387191 w 466725"/>
                              <a:gd name="connsiteY23" fmla="*/ 24588 h 323850"/>
                              <a:gd name="connsiteX24" fmla="*/ 386239 w 466725"/>
                              <a:gd name="connsiteY24" fmla="*/ 24588 h 323850"/>
                              <a:gd name="connsiteX25" fmla="*/ 385286 w 466725"/>
                              <a:gd name="connsiteY25" fmla="*/ 23635 h 323850"/>
                              <a:gd name="connsiteX26" fmla="*/ 385286 w 466725"/>
                              <a:gd name="connsiteY26" fmla="*/ 23635 h 323850"/>
                              <a:gd name="connsiteX27" fmla="*/ 378619 w 466725"/>
                              <a:gd name="connsiteY27" fmla="*/ 20778 h 323850"/>
                              <a:gd name="connsiteX28" fmla="*/ 371951 w 466725"/>
                              <a:gd name="connsiteY28" fmla="*/ 17920 h 323850"/>
                              <a:gd name="connsiteX29" fmla="*/ 359569 w 466725"/>
                              <a:gd name="connsiteY29" fmla="*/ 13158 h 323850"/>
                              <a:gd name="connsiteX30" fmla="*/ 352901 w 466725"/>
                              <a:gd name="connsiteY30" fmla="*/ 11253 h 323850"/>
                              <a:gd name="connsiteX31" fmla="*/ 346234 w 466725"/>
                              <a:gd name="connsiteY31" fmla="*/ 10300 h 323850"/>
                              <a:gd name="connsiteX32" fmla="*/ 296704 w 466725"/>
                              <a:gd name="connsiteY32" fmla="*/ 8395 h 323850"/>
                              <a:gd name="connsiteX33" fmla="*/ 212884 w 466725"/>
                              <a:gd name="connsiteY33" fmla="*/ 40780 h 323850"/>
                              <a:gd name="connsiteX34" fmla="*/ 181451 w 466725"/>
                              <a:gd name="connsiteY34" fmla="*/ 70308 h 323850"/>
                              <a:gd name="connsiteX35" fmla="*/ 160496 w 466725"/>
                              <a:gd name="connsiteY35" fmla="*/ 105550 h 323850"/>
                              <a:gd name="connsiteX36" fmla="*/ 151924 w 466725"/>
                              <a:gd name="connsiteY36" fmla="*/ 141745 h 323850"/>
                              <a:gd name="connsiteX37" fmla="*/ 150971 w 466725"/>
                              <a:gd name="connsiteY37" fmla="*/ 150318 h 323850"/>
                              <a:gd name="connsiteX38" fmla="*/ 150971 w 466725"/>
                              <a:gd name="connsiteY38" fmla="*/ 158890 h 323850"/>
                              <a:gd name="connsiteX39" fmla="*/ 150971 w 466725"/>
                              <a:gd name="connsiteY39" fmla="*/ 166510 h 323850"/>
                              <a:gd name="connsiteX40" fmla="*/ 150971 w 466725"/>
                              <a:gd name="connsiteY40" fmla="*/ 170320 h 323850"/>
                              <a:gd name="connsiteX41" fmla="*/ 150971 w 466725"/>
                              <a:gd name="connsiteY41" fmla="*/ 174130 h 323850"/>
                              <a:gd name="connsiteX42" fmla="*/ 152876 w 466725"/>
                              <a:gd name="connsiteY42" fmla="*/ 187465 h 323850"/>
                              <a:gd name="connsiteX43" fmla="*/ 155734 w 466725"/>
                              <a:gd name="connsiteY43" fmla="*/ 198895 h 323850"/>
                              <a:gd name="connsiteX44" fmla="*/ 158591 w 466725"/>
                              <a:gd name="connsiteY44" fmla="*/ 209373 h 323850"/>
                              <a:gd name="connsiteX45" fmla="*/ 160496 w 466725"/>
                              <a:gd name="connsiteY45" fmla="*/ 214135 h 323850"/>
                              <a:gd name="connsiteX46" fmla="*/ 161449 w 466725"/>
                              <a:gd name="connsiteY46" fmla="*/ 217945 h 323850"/>
                              <a:gd name="connsiteX47" fmla="*/ 166211 w 466725"/>
                              <a:gd name="connsiteY47" fmla="*/ 227470 h 323850"/>
                              <a:gd name="connsiteX48" fmla="*/ 197644 w 466725"/>
                              <a:gd name="connsiteY48" fmla="*/ 257950 h 323850"/>
                              <a:gd name="connsiteX49" fmla="*/ 313849 w 466725"/>
                              <a:gd name="connsiteY49" fmla="*/ 211278 h 323850"/>
                              <a:gd name="connsiteX50" fmla="*/ 289084 w 466725"/>
                              <a:gd name="connsiteY50" fmla="*/ 94120 h 323850"/>
                              <a:gd name="connsiteX51" fmla="*/ 307181 w 466725"/>
                              <a:gd name="connsiteY51" fmla="*/ 88405 h 323850"/>
                              <a:gd name="connsiteX52" fmla="*/ 332899 w 466725"/>
                              <a:gd name="connsiteY52" fmla="*/ 86500 h 323850"/>
                              <a:gd name="connsiteX53" fmla="*/ 335756 w 466725"/>
                              <a:gd name="connsiteY53" fmla="*/ 86500 h 323850"/>
                              <a:gd name="connsiteX54" fmla="*/ 338614 w 466725"/>
                              <a:gd name="connsiteY54" fmla="*/ 87453 h 323850"/>
                              <a:gd name="connsiteX55" fmla="*/ 344329 w 466725"/>
                              <a:gd name="connsiteY55" fmla="*/ 88405 h 323850"/>
                              <a:gd name="connsiteX56" fmla="*/ 347186 w 466725"/>
                              <a:gd name="connsiteY56" fmla="*/ 89358 h 323850"/>
                              <a:gd name="connsiteX57" fmla="*/ 350044 w 466725"/>
                              <a:gd name="connsiteY57" fmla="*/ 90310 h 323850"/>
                              <a:gd name="connsiteX58" fmla="*/ 350044 w 466725"/>
                              <a:gd name="connsiteY58" fmla="*/ 90310 h 323850"/>
                              <a:gd name="connsiteX59" fmla="*/ 349091 w 466725"/>
                              <a:gd name="connsiteY59" fmla="*/ 90310 h 323850"/>
                              <a:gd name="connsiteX60" fmla="*/ 350044 w 466725"/>
                              <a:gd name="connsiteY60" fmla="*/ 90310 h 323850"/>
                              <a:gd name="connsiteX61" fmla="*/ 350996 w 466725"/>
                              <a:gd name="connsiteY61" fmla="*/ 91263 h 323850"/>
                              <a:gd name="connsiteX62" fmla="*/ 352901 w 466725"/>
                              <a:gd name="connsiteY62" fmla="*/ 92215 h 323850"/>
                              <a:gd name="connsiteX63" fmla="*/ 354806 w 466725"/>
                              <a:gd name="connsiteY63" fmla="*/ 93168 h 323850"/>
                              <a:gd name="connsiteX64" fmla="*/ 356711 w 466725"/>
                              <a:gd name="connsiteY64" fmla="*/ 94120 h 323850"/>
                              <a:gd name="connsiteX65" fmla="*/ 359569 w 466725"/>
                              <a:gd name="connsiteY65" fmla="*/ 96025 h 323850"/>
                              <a:gd name="connsiteX66" fmla="*/ 361474 w 466725"/>
                              <a:gd name="connsiteY66" fmla="*/ 96978 h 323850"/>
                              <a:gd name="connsiteX67" fmla="*/ 363379 w 466725"/>
                              <a:gd name="connsiteY67" fmla="*/ 97930 h 323850"/>
                              <a:gd name="connsiteX68" fmla="*/ 370046 w 466725"/>
                              <a:gd name="connsiteY68" fmla="*/ 101740 h 323850"/>
                              <a:gd name="connsiteX69" fmla="*/ 382429 w 466725"/>
                              <a:gd name="connsiteY69" fmla="*/ 111265 h 323850"/>
                              <a:gd name="connsiteX70" fmla="*/ 400526 w 466725"/>
                              <a:gd name="connsiteY70" fmla="*/ 136030 h 323850"/>
                              <a:gd name="connsiteX71" fmla="*/ 405289 w 466725"/>
                              <a:gd name="connsiteY71" fmla="*/ 198895 h 323850"/>
                              <a:gd name="connsiteX72" fmla="*/ 389096 w 466725"/>
                              <a:gd name="connsiteY72" fmla="*/ 230328 h 323850"/>
                              <a:gd name="connsiteX73" fmla="*/ 363379 w 466725"/>
                              <a:gd name="connsiteY73" fmla="*/ 256998 h 323850"/>
                              <a:gd name="connsiteX74" fmla="*/ 359569 w 466725"/>
                              <a:gd name="connsiteY74" fmla="*/ 259855 h 323850"/>
                              <a:gd name="connsiteX75" fmla="*/ 358616 w 466725"/>
                              <a:gd name="connsiteY75" fmla="*/ 260808 h 323850"/>
                              <a:gd name="connsiteX76" fmla="*/ 357664 w 466725"/>
                              <a:gd name="connsiteY76" fmla="*/ 260808 h 323850"/>
                              <a:gd name="connsiteX77" fmla="*/ 357664 w 466725"/>
                              <a:gd name="connsiteY77" fmla="*/ 260808 h 323850"/>
                              <a:gd name="connsiteX78" fmla="*/ 357664 w 466725"/>
                              <a:gd name="connsiteY78" fmla="*/ 260808 h 323850"/>
                              <a:gd name="connsiteX79" fmla="*/ 355759 w 466725"/>
                              <a:gd name="connsiteY79" fmla="*/ 262713 h 323850"/>
                              <a:gd name="connsiteX80" fmla="*/ 350996 w 466725"/>
                              <a:gd name="connsiteY80" fmla="*/ 265570 h 323850"/>
                              <a:gd name="connsiteX81" fmla="*/ 347186 w 466725"/>
                              <a:gd name="connsiteY81" fmla="*/ 268428 h 323850"/>
                              <a:gd name="connsiteX82" fmla="*/ 339566 w 466725"/>
                              <a:gd name="connsiteY82" fmla="*/ 273190 h 323850"/>
                              <a:gd name="connsiteX83" fmla="*/ 330994 w 466725"/>
                              <a:gd name="connsiteY83" fmla="*/ 277953 h 323850"/>
                              <a:gd name="connsiteX84" fmla="*/ 295751 w 466725"/>
                              <a:gd name="connsiteY84" fmla="*/ 290335 h 323850"/>
                              <a:gd name="connsiteX85" fmla="*/ 221456 w 466725"/>
                              <a:gd name="connsiteY85" fmla="*/ 297955 h 323850"/>
                              <a:gd name="connsiteX86" fmla="*/ 151924 w 466725"/>
                              <a:gd name="connsiteY86" fmla="*/ 295098 h 323850"/>
                              <a:gd name="connsiteX87" fmla="*/ 92869 w 466725"/>
                              <a:gd name="connsiteY87" fmla="*/ 292240 h 323850"/>
                              <a:gd name="connsiteX88" fmla="*/ 47149 w 466725"/>
                              <a:gd name="connsiteY88" fmla="*/ 293193 h 323850"/>
                              <a:gd name="connsiteX89" fmla="*/ 17621 w 466725"/>
                              <a:gd name="connsiteY89" fmla="*/ 295098 h 323850"/>
                              <a:gd name="connsiteX90" fmla="*/ 7144 w 466725"/>
                              <a:gd name="connsiteY90" fmla="*/ 296050 h 323850"/>
                              <a:gd name="connsiteX91" fmla="*/ 17621 w 466725"/>
                              <a:gd name="connsiteY91" fmla="*/ 296050 h 323850"/>
                              <a:gd name="connsiteX92" fmla="*/ 47149 w 466725"/>
                              <a:gd name="connsiteY92" fmla="*/ 297003 h 323850"/>
                              <a:gd name="connsiteX93" fmla="*/ 91916 w 466725"/>
                              <a:gd name="connsiteY93" fmla="*/ 301765 h 323850"/>
                              <a:gd name="connsiteX94" fmla="*/ 150019 w 466725"/>
                              <a:gd name="connsiteY94" fmla="*/ 310338 h 323850"/>
                              <a:gd name="connsiteX95" fmla="*/ 219551 w 466725"/>
                              <a:gd name="connsiteY95" fmla="*/ 320815 h 323850"/>
                              <a:gd name="connsiteX96" fmla="*/ 300514 w 466725"/>
                              <a:gd name="connsiteY96" fmla="*/ 321768 h 323850"/>
                              <a:gd name="connsiteX97" fmla="*/ 349091 w 466725"/>
                              <a:gd name="connsiteY97" fmla="*/ 307480 h 32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</a:cxnLst>
                            <a:rect l="l" t="t" r="r" b="b"/>
                            <a:pathLst>
                              <a:path w="466725" h="323850">
                                <a:moveTo>
                                  <a:pt x="349091" y="307480"/>
                                </a:moveTo>
                                <a:cubicBezTo>
                                  <a:pt x="352901" y="306528"/>
                                  <a:pt x="355759" y="304623"/>
                                  <a:pt x="359569" y="303670"/>
                                </a:cubicBezTo>
                                <a:cubicBezTo>
                                  <a:pt x="363379" y="301765"/>
                                  <a:pt x="367189" y="299860"/>
                                  <a:pt x="370046" y="298908"/>
                                </a:cubicBezTo>
                                <a:cubicBezTo>
                                  <a:pt x="371951" y="297955"/>
                                  <a:pt x="373856" y="297003"/>
                                  <a:pt x="374809" y="296050"/>
                                </a:cubicBezTo>
                                <a:lnTo>
                                  <a:pt x="379571" y="293193"/>
                                </a:lnTo>
                                <a:lnTo>
                                  <a:pt x="381476" y="292240"/>
                                </a:lnTo>
                                <a:lnTo>
                                  <a:pt x="384334" y="290335"/>
                                </a:lnTo>
                                <a:lnTo>
                                  <a:pt x="389096" y="287478"/>
                                </a:lnTo>
                                <a:cubicBezTo>
                                  <a:pt x="402431" y="278905"/>
                                  <a:pt x="414814" y="269380"/>
                                  <a:pt x="426244" y="256998"/>
                                </a:cubicBezTo>
                                <a:cubicBezTo>
                                  <a:pt x="437674" y="244615"/>
                                  <a:pt x="447199" y="230328"/>
                                  <a:pt x="454819" y="214135"/>
                                </a:cubicBezTo>
                                <a:cubicBezTo>
                                  <a:pt x="458629" y="206515"/>
                                  <a:pt x="461486" y="197943"/>
                                  <a:pt x="463391" y="189370"/>
                                </a:cubicBezTo>
                                <a:cubicBezTo>
                                  <a:pt x="465296" y="180798"/>
                                  <a:pt x="466249" y="172225"/>
                                  <a:pt x="467201" y="162700"/>
                                </a:cubicBezTo>
                                <a:cubicBezTo>
                                  <a:pt x="467201" y="154128"/>
                                  <a:pt x="467201" y="144603"/>
                                  <a:pt x="466249" y="136030"/>
                                </a:cubicBezTo>
                                <a:cubicBezTo>
                                  <a:pt x="464344" y="127458"/>
                                  <a:pt x="462439" y="117933"/>
                                  <a:pt x="459581" y="110313"/>
                                </a:cubicBezTo>
                                <a:cubicBezTo>
                                  <a:pt x="453866" y="93168"/>
                                  <a:pt x="444341" y="77928"/>
                                  <a:pt x="433864" y="64593"/>
                                </a:cubicBezTo>
                                <a:cubicBezTo>
                                  <a:pt x="428149" y="57925"/>
                                  <a:pt x="422434" y="51258"/>
                                  <a:pt x="415766" y="45543"/>
                                </a:cubicBezTo>
                                <a:cubicBezTo>
                                  <a:pt x="412909" y="42685"/>
                                  <a:pt x="409099" y="39828"/>
                                  <a:pt x="406241" y="36970"/>
                                </a:cubicBezTo>
                                <a:lnTo>
                                  <a:pt x="403384" y="35065"/>
                                </a:lnTo>
                                <a:lnTo>
                                  <a:pt x="400526" y="33160"/>
                                </a:lnTo>
                                <a:cubicBezTo>
                                  <a:pt x="398621" y="32208"/>
                                  <a:pt x="396716" y="30303"/>
                                  <a:pt x="394811" y="29350"/>
                                </a:cubicBezTo>
                                <a:cubicBezTo>
                                  <a:pt x="393859" y="28398"/>
                                  <a:pt x="392906" y="28398"/>
                                  <a:pt x="391954" y="27445"/>
                                </a:cubicBezTo>
                                <a:lnTo>
                                  <a:pt x="390049" y="26493"/>
                                </a:lnTo>
                                <a:lnTo>
                                  <a:pt x="388144" y="25540"/>
                                </a:lnTo>
                                <a:lnTo>
                                  <a:pt x="387191" y="24588"/>
                                </a:lnTo>
                                <a:lnTo>
                                  <a:pt x="386239" y="24588"/>
                                </a:lnTo>
                                <a:cubicBezTo>
                                  <a:pt x="385286" y="24588"/>
                                  <a:pt x="387191" y="24588"/>
                                  <a:pt x="385286" y="23635"/>
                                </a:cubicBezTo>
                                <a:lnTo>
                                  <a:pt x="385286" y="23635"/>
                                </a:lnTo>
                                <a:cubicBezTo>
                                  <a:pt x="383381" y="22683"/>
                                  <a:pt x="381476" y="21730"/>
                                  <a:pt x="378619" y="20778"/>
                                </a:cubicBezTo>
                                <a:cubicBezTo>
                                  <a:pt x="376714" y="19825"/>
                                  <a:pt x="374809" y="18873"/>
                                  <a:pt x="371951" y="17920"/>
                                </a:cubicBezTo>
                                <a:cubicBezTo>
                                  <a:pt x="368141" y="16015"/>
                                  <a:pt x="363379" y="14110"/>
                                  <a:pt x="359569" y="13158"/>
                                </a:cubicBezTo>
                                <a:cubicBezTo>
                                  <a:pt x="357664" y="12205"/>
                                  <a:pt x="354806" y="12205"/>
                                  <a:pt x="352901" y="11253"/>
                                </a:cubicBezTo>
                                <a:cubicBezTo>
                                  <a:pt x="350996" y="11253"/>
                                  <a:pt x="348139" y="10300"/>
                                  <a:pt x="346234" y="10300"/>
                                </a:cubicBezTo>
                                <a:cubicBezTo>
                                  <a:pt x="329089" y="6490"/>
                                  <a:pt x="311944" y="6490"/>
                                  <a:pt x="296704" y="8395"/>
                                </a:cubicBezTo>
                                <a:cubicBezTo>
                                  <a:pt x="265271" y="12205"/>
                                  <a:pt x="236696" y="23635"/>
                                  <a:pt x="212884" y="40780"/>
                                </a:cubicBezTo>
                                <a:cubicBezTo>
                                  <a:pt x="201454" y="49353"/>
                                  <a:pt x="190976" y="58878"/>
                                  <a:pt x="181451" y="70308"/>
                                </a:cubicBezTo>
                                <a:cubicBezTo>
                                  <a:pt x="172879" y="81738"/>
                                  <a:pt x="166211" y="93168"/>
                                  <a:pt x="160496" y="105550"/>
                                </a:cubicBezTo>
                                <a:cubicBezTo>
                                  <a:pt x="155734" y="117933"/>
                                  <a:pt x="152876" y="130315"/>
                                  <a:pt x="151924" y="141745"/>
                                </a:cubicBezTo>
                                <a:cubicBezTo>
                                  <a:pt x="151924" y="144603"/>
                                  <a:pt x="151924" y="147460"/>
                                  <a:pt x="150971" y="150318"/>
                                </a:cubicBezTo>
                                <a:cubicBezTo>
                                  <a:pt x="150971" y="153175"/>
                                  <a:pt x="150971" y="156033"/>
                                  <a:pt x="150971" y="158890"/>
                                </a:cubicBezTo>
                                <a:cubicBezTo>
                                  <a:pt x="150971" y="161748"/>
                                  <a:pt x="150971" y="163653"/>
                                  <a:pt x="150971" y="166510"/>
                                </a:cubicBezTo>
                                <a:cubicBezTo>
                                  <a:pt x="150971" y="167463"/>
                                  <a:pt x="150971" y="169368"/>
                                  <a:pt x="150971" y="170320"/>
                                </a:cubicBezTo>
                                <a:cubicBezTo>
                                  <a:pt x="150971" y="171273"/>
                                  <a:pt x="150971" y="172225"/>
                                  <a:pt x="150971" y="174130"/>
                                </a:cubicBezTo>
                                <a:cubicBezTo>
                                  <a:pt x="151924" y="178893"/>
                                  <a:pt x="151924" y="182703"/>
                                  <a:pt x="152876" y="187465"/>
                                </a:cubicBezTo>
                                <a:cubicBezTo>
                                  <a:pt x="153829" y="191275"/>
                                  <a:pt x="154781" y="195085"/>
                                  <a:pt x="155734" y="198895"/>
                                </a:cubicBezTo>
                                <a:cubicBezTo>
                                  <a:pt x="156686" y="202705"/>
                                  <a:pt x="157639" y="205563"/>
                                  <a:pt x="158591" y="209373"/>
                                </a:cubicBezTo>
                                <a:cubicBezTo>
                                  <a:pt x="159544" y="211278"/>
                                  <a:pt x="159544" y="212230"/>
                                  <a:pt x="160496" y="214135"/>
                                </a:cubicBezTo>
                                <a:cubicBezTo>
                                  <a:pt x="161449" y="215088"/>
                                  <a:pt x="161449" y="216993"/>
                                  <a:pt x="161449" y="217945"/>
                                </a:cubicBezTo>
                                <a:cubicBezTo>
                                  <a:pt x="164306" y="224613"/>
                                  <a:pt x="166211" y="227470"/>
                                  <a:pt x="166211" y="227470"/>
                                </a:cubicBezTo>
                                <a:cubicBezTo>
                                  <a:pt x="173831" y="240805"/>
                                  <a:pt x="184309" y="251283"/>
                                  <a:pt x="197644" y="257950"/>
                                </a:cubicBezTo>
                                <a:cubicBezTo>
                                  <a:pt x="238601" y="277953"/>
                                  <a:pt x="290036" y="256998"/>
                                  <a:pt x="313849" y="211278"/>
                                </a:cubicBezTo>
                                <a:cubicBezTo>
                                  <a:pt x="335756" y="167463"/>
                                  <a:pt x="324326" y="116980"/>
                                  <a:pt x="289084" y="94120"/>
                                </a:cubicBezTo>
                                <a:cubicBezTo>
                                  <a:pt x="294799" y="91263"/>
                                  <a:pt x="300514" y="89358"/>
                                  <a:pt x="307181" y="88405"/>
                                </a:cubicBezTo>
                                <a:cubicBezTo>
                                  <a:pt x="315754" y="86500"/>
                                  <a:pt x="324326" y="85548"/>
                                  <a:pt x="332899" y="86500"/>
                                </a:cubicBezTo>
                                <a:lnTo>
                                  <a:pt x="335756" y="86500"/>
                                </a:lnTo>
                                <a:lnTo>
                                  <a:pt x="338614" y="87453"/>
                                </a:lnTo>
                                <a:cubicBezTo>
                                  <a:pt x="340519" y="87453"/>
                                  <a:pt x="342424" y="88405"/>
                                  <a:pt x="344329" y="88405"/>
                                </a:cubicBezTo>
                                <a:cubicBezTo>
                                  <a:pt x="345281" y="88405"/>
                                  <a:pt x="346234" y="89358"/>
                                  <a:pt x="347186" y="89358"/>
                                </a:cubicBezTo>
                                <a:lnTo>
                                  <a:pt x="350044" y="90310"/>
                                </a:lnTo>
                                <a:lnTo>
                                  <a:pt x="350044" y="90310"/>
                                </a:lnTo>
                                <a:cubicBezTo>
                                  <a:pt x="348139" y="89358"/>
                                  <a:pt x="350044" y="90310"/>
                                  <a:pt x="349091" y="90310"/>
                                </a:cubicBezTo>
                                <a:lnTo>
                                  <a:pt x="350044" y="90310"/>
                                </a:lnTo>
                                <a:lnTo>
                                  <a:pt x="350996" y="91263"/>
                                </a:lnTo>
                                <a:lnTo>
                                  <a:pt x="352901" y="92215"/>
                                </a:lnTo>
                                <a:lnTo>
                                  <a:pt x="354806" y="93168"/>
                                </a:lnTo>
                                <a:cubicBezTo>
                                  <a:pt x="355759" y="93168"/>
                                  <a:pt x="356711" y="94120"/>
                                  <a:pt x="356711" y="94120"/>
                                </a:cubicBezTo>
                                <a:lnTo>
                                  <a:pt x="359569" y="96025"/>
                                </a:lnTo>
                                <a:lnTo>
                                  <a:pt x="361474" y="96978"/>
                                </a:lnTo>
                                <a:lnTo>
                                  <a:pt x="363379" y="97930"/>
                                </a:lnTo>
                                <a:cubicBezTo>
                                  <a:pt x="365284" y="98883"/>
                                  <a:pt x="368141" y="100788"/>
                                  <a:pt x="370046" y="101740"/>
                                </a:cubicBezTo>
                                <a:cubicBezTo>
                                  <a:pt x="373856" y="104598"/>
                                  <a:pt x="378619" y="108408"/>
                                  <a:pt x="382429" y="111265"/>
                                </a:cubicBezTo>
                                <a:cubicBezTo>
                                  <a:pt x="390049" y="118885"/>
                                  <a:pt x="395764" y="126505"/>
                                  <a:pt x="400526" y="136030"/>
                                </a:cubicBezTo>
                                <a:cubicBezTo>
                                  <a:pt x="410051" y="155080"/>
                                  <a:pt x="411956" y="177940"/>
                                  <a:pt x="405289" y="198895"/>
                                </a:cubicBezTo>
                                <a:cubicBezTo>
                                  <a:pt x="401479" y="209373"/>
                                  <a:pt x="396716" y="219850"/>
                                  <a:pt x="389096" y="230328"/>
                                </a:cubicBezTo>
                                <a:cubicBezTo>
                                  <a:pt x="381476" y="239853"/>
                                  <a:pt x="372904" y="249378"/>
                                  <a:pt x="363379" y="256998"/>
                                </a:cubicBezTo>
                                <a:lnTo>
                                  <a:pt x="359569" y="259855"/>
                                </a:lnTo>
                                <a:lnTo>
                                  <a:pt x="358616" y="260808"/>
                                </a:lnTo>
                                <a:lnTo>
                                  <a:pt x="357664" y="260808"/>
                                </a:lnTo>
                                <a:lnTo>
                                  <a:pt x="357664" y="260808"/>
                                </a:lnTo>
                                <a:cubicBezTo>
                                  <a:pt x="357664" y="260808"/>
                                  <a:pt x="356711" y="260808"/>
                                  <a:pt x="357664" y="260808"/>
                                </a:cubicBezTo>
                                <a:lnTo>
                                  <a:pt x="355759" y="262713"/>
                                </a:lnTo>
                                <a:lnTo>
                                  <a:pt x="350996" y="265570"/>
                                </a:lnTo>
                                <a:cubicBezTo>
                                  <a:pt x="349091" y="266523"/>
                                  <a:pt x="348139" y="267475"/>
                                  <a:pt x="347186" y="268428"/>
                                </a:cubicBezTo>
                                <a:cubicBezTo>
                                  <a:pt x="344329" y="270333"/>
                                  <a:pt x="342424" y="271285"/>
                                  <a:pt x="339566" y="273190"/>
                                </a:cubicBezTo>
                                <a:cubicBezTo>
                                  <a:pt x="336709" y="275095"/>
                                  <a:pt x="333851" y="276048"/>
                                  <a:pt x="330994" y="277953"/>
                                </a:cubicBezTo>
                                <a:cubicBezTo>
                                  <a:pt x="319564" y="283668"/>
                                  <a:pt x="308134" y="287478"/>
                                  <a:pt x="295751" y="290335"/>
                                </a:cubicBezTo>
                                <a:cubicBezTo>
                                  <a:pt x="271939" y="296050"/>
                                  <a:pt x="246221" y="297955"/>
                                  <a:pt x="221456" y="297955"/>
                                </a:cubicBezTo>
                                <a:cubicBezTo>
                                  <a:pt x="197644" y="297955"/>
                                  <a:pt x="173831" y="296050"/>
                                  <a:pt x="151924" y="295098"/>
                                </a:cubicBezTo>
                                <a:cubicBezTo>
                                  <a:pt x="130016" y="294145"/>
                                  <a:pt x="110014" y="293193"/>
                                  <a:pt x="92869" y="292240"/>
                                </a:cubicBezTo>
                                <a:cubicBezTo>
                                  <a:pt x="74771" y="292240"/>
                                  <a:pt x="59531" y="292240"/>
                                  <a:pt x="47149" y="293193"/>
                                </a:cubicBezTo>
                                <a:cubicBezTo>
                                  <a:pt x="34766" y="294145"/>
                                  <a:pt x="24289" y="295098"/>
                                  <a:pt x="17621" y="295098"/>
                                </a:cubicBezTo>
                                <a:cubicBezTo>
                                  <a:pt x="10954" y="296050"/>
                                  <a:pt x="7144" y="296050"/>
                                  <a:pt x="7144" y="296050"/>
                                </a:cubicBezTo>
                                <a:cubicBezTo>
                                  <a:pt x="7144" y="296050"/>
                                  <a:pt x="10954" y="296050"/>
                                  <a:pt x="17621" y="296050"/>
                                </a:cubicBezTo>
                                <a:cubicBezTo>
                                  <a:pt x="24289" y="296050"/>
                                  <a:pt x="33814" y="296050"/>
                                  <a:pt x="47149" y="297003"/>
                                </a:cubicBezTo>
                                <a:cubicBezTo>
                                  <a:pt x="59531" y="297955"/>
                                  <a:pt x="74771" y="298908"/>
                                  <a:pt x="91916" y="301765"/>
                                </a:cubicBezTo>
                                <a:cubicBezTo>
                                  <a:pt x="109061" y="303670"/>
                                  <a:pt x="129064" y="307480"/>
                                  <a:pt x="150019" y="310338"/>
                                </a:cubicBezTo>
                                <a:cubicBezTo>
                                  <a:pt x="170974" y="314148"/>
                                  <a:pt x="194786" y="317958"/>
                                  <a:pt x="219551" y="320815"/>
                                </a:cubicBezTo>
                                <a:cubicBezTo>
                                  <a:pt x="244316" y="323673"/>
                                  <a:pt x="271939" y="325578"/>
                                  <a:pt x="300514" y="321768"/>
                                </a:cubicBezTo>
                                <a:cubicBezTo>
                                  <a:pt x="320516" y="316053"/>
                                  <a:pt x="334804" y="313195"/>
                                  <a:pt x="349091" y="30748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9" name="Freeform: Shape 1979"/>
                        <wps:cNvSpPr/>
                        <wps:spPr>
                          <a:xfrm>
                            <a:off x="2858" y="302590"/>
                            <a:ext cx="238125" cy="561975"/>
                          </a:xfrm>
                          <a:custGeom>
                            <a:avLst/>
                            <a:gdLst>
                              <a:gd name="connsiteX0" fmla="*/ 78581 w 238125"/>
                              <a:gd name="connsiteY0" fmla="*/ 488386 h 561975"/>
                              <a:gd name="connsiteX1" fmla="*/ 142399 w 238125"/>
                              <a:gd name="connsiteY1" fmla="*/ 422664 h 561975"/>
                              <a:gd name="connsiteX2" fmla="*/ 204311 w 238125"/>
                              <a:gd name="connsiteY2" fmla="*/ 336939 h 561975"/>
                              <a:gd name="connsiteX3" fmla="*/ 226219 w 238125"/>
                              <a:gd name="connsiteY3" fmla="*/ 282646 h 561975"/>
                              <a:gd name="connsiteX4" fmla="*/ 230029 w 238125"/>
                              <a:gd name="connsiteY4" fmla="*/ 268359 h 561975"/>
                              <a:gd name="connsiteX5" fmla="*/ 232886 w 238125"/>
                              <a:gd name="connsiteY5" fmla="*/ 253119 h 561975"/>
                              <a:gd name="connsiteX6" fmla="*/ 233839 w 238125"/>
                              <a:gd name="connsiteY6" fmla="*/ 245499 h 561975"/>
                              <a:gd name="connsiteX7" fmla="*/ 234791 w 238125"/>
                              <a:gd name="connsiteY7" fmla="*/ 238831 h 561975"/>
                              <a:gd name="connsiteX8" fmla="*/ 234791 w 238125"/>
                              <a:gd name="connsiteY8" fmla="*/ 235021 h 561975"/>
                              <a:gd name="connsiteX9" fmla="*/ 234791 w 238125"/>
                              <a:gd name="connsiteY9" fmla="*/ 230259 h 561975"/>
                              <a:gd name="connsiteX10" fmla="*/ 235744 w 238125"/>
                              <a:gd name="connsiteY10" fmla="*/ 222639 h 561975"/>
                              <a:gd name="connsiteX11" fmla="*/ 230981 w 238125"/>
                              <a:gd name="connsiteY11" fmla="*/ 159774 h 561975"/>
                              <a:gd name="connsiteX12" fmla="*/ 207169 w 238125"/>
                              <a:gd name="connsiteY12" fmla="*/ 97861 h 561975"/>
                              <a:gd name="connsiteX13" fmla="*/ 187166 w 238125"/>
                              <a:gd name="connsiteY13" fmla="*/ 70239 h 561975"/>
                              <a:gd name="connsiteX14" fmla="*/ 161449 w 238125"/>
                              <a:gd name="connsiteY14" fmla="*/ 46426 h 561975"/>
                              <a:gd name="connsiteX15" fmla="*/ 131921 w 238125"/>
                              <a:gd name="connsiteY15" fmla="*/ 27376 h 561975"/>
                              <a:gd name="connsiteX16" fmla="*/ 99536 w 238125"/>
                              <a:gd name="connsiteY16" fmla="*/ 14994 h 561975"/>
                              <a:gd name="connsiteX17" fmla="*/ 30956 w 238125"/>
                              <a:gd name="connsiteY17" fmla="*/ 7374 h 561975"/>
                              <a:gd name="connsiteX18" fmla="*/ 8096 w 238125"/>
                              <a:gd name="connsiteY18" fmla="*/ 10231 h 561975"/>
                              <a:gd name="connsiteX19" fmla="*/ 8096 w 238125"/>
                              <a:gd name="connsiteY19" fmla="*/ 102624 h 561975"/>
                              <a:gd name="connsiteX20" fmla="*/ 10001 w 238125"/>
                              <a:gd name="connsiteY20" fmla="*/ 101671 h 561975"/>
                              <a:gd name="connsiteX21" fmla="*/ 11906 w 238125"/>
                              <a:gd name="connsiteY21" fmla="*/ 100719 h 561975"/>
                              <a:gd name="connsiteX22" fmla="*/ 21431 w 238125"/>
                              <a:gd name="connsiteY22" fmla="*/ 96909 h 561975"/>
                              <a:gd name="connsiteX23" fmla="*/ 40481 w 238125"/>
                              <a:gd name="connsiteY23" fmla="*/ 91194 h 561975"/>
                              <a:gd name="connsiteX24" fmla="*/ 81439 w 238125"/>
                              <a:gd name="connsiteY24" fmla="*/ 90241 h 561975"/>
                              <a:gd name="connsiteX25" fmla="*/ 151924 w 238125"/>
                              <a:gd name="connsiteY25" fmla="*/ 133104 h 561975"/>
                              <a:gd name="connsiteX26" fmla="*/ 172879 w 238125"/>
                              <a:gd name="connsiteY26" fmla="*/ 174061 h 561975"/>
                              <a:gd name="connsiteX27" fmla="*/ 181451 w 238125"/>
                              <a:gd name="connsiteY27" fmla="*/ 221686 h 561975"/>
                              <a:gd name="connsiteX28" fmla="*/ 181451 w 238125"/>
                              <a:gd name="connsiteY28" fmla="*/ 228354 h 561975"/>
                              <a:gd name="connsiteX29" fmla="*/ 181451 w 238125"/>
                              <a:gd name="connsiteY29" fmla="*/ 230259 h 561975"/>
                              <a:gd name="connsiteX30" fmla="*/ 181451 w 238125"/>
                              <a:gd name="connsiteY30" fmla="*/ 231211 h 561975"/>
                              <a:gd name="connsiteX31" fmla="*/ 181451 w 238125"/>
                              <a:gd name="connsiteY31" fmla="*/ 231211 h 561975"/>
                              <a:gd name="connsiteX32" fmla="*/ 181451 w 238125"/>
                              <a:gd name="connsiteY32" fmla="*/ 231211 h 561975"/>
                              <a:gd name="connsiteX33" fmla="*/ 181451 w 238125"/>
                              <a:gd name="connsiteY33" fmla="*/ 235021 h 561975"/>
                              <a:gd name="connsiteX34" fmla="*/ 181451 w 238125"/>
                              <a:gd name="connsiteY34" fmla="*/ 241689 h 561975"/>
                              <a:gd name="connsiteX35" fmla="*/ 181451 w 238125"/>
                              <a:gd name="connsiteY35" fmla="*/ 248356 h 561975"/>
                              <a:gd name="connsiteX36" fmla="*/ 180499 w 238125"/>
                              <a:gd name="connsiteY36" fmla="*/ 259786 h 561975"/>
                              <a:gd name="connsiteX37" fmla="*/ 178594 w 238125"/>
                              <a:gd name="connsiteY37" fmla="*/ 272169 h 561975"/>
                              <a:gd name="connsiteX38" fmla="*/ 165259 w 238125"/>
                              <a:gd name="connsiteY38" fmla="*/ 319794 h 561975"/>
                              <a:gd name="connsiteX39" fmla="*/ 117634 w 238125"/>
                              <a:gd name="connsiteY39" fmla="*/ 403614 h 561975"/>
                              <a:gd name="connsiteX40" fmla="*/ 62389 w 238125"/>
                              <a:gd name="connsiteY40" fmla="*/ 475051 h 561975"/>
                              <a:gd name="connsiteX41" fmla="*/ 14764 w 238125"/>
                              <a:gd name="connsiteY41" fmla="*/ 536011 h 561975"/>
                              <a:gd name="connsiteX42" fmla="*/ 7144 w 238125"/>
                              <a:gd name="connsiteY42" fmla="*/ 546489 h 561975"/>
                              <a:gd name="connsiteX43" fmla="*/ 7144 w 238125"/>
                              <a:gd name="connsiteY43" fmla="*/ 562681 h 561975"/>
                              <a:gd name="connsiteX44" fmla="*/ 24289 w 238125"/>
                              <a:gd name="connsiteY44" fmla="*/ 543631 h 561975"/>
                              <a:gd name="connsiteX45" fmla="*/ 78581 w 238125"/>
                              <a:gd name="connsiteY45" fmla="*/ 488386 h 561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38125" h="561975">
                                <a:moveTo>
                                  <a:pt x="78581" y="488386"/>
                                </a:moveTo>
                                <a:cubicBezTo>
                                  <a:pt x="98584" y="468384"/>
                                  <a:pt x="120491" y="446476"/>
                                  <a:pt x="142399" y="422664"/>
                                </a:cubicBezTo>
                                <a:cubicBezTo>
                                  <a:pt x="164306" y="397899"/>
                                  <a:pt x="187166" y="370276"/>
                                  <a:pt x="204311" y="336939"/>
                                </a:cubicBezTo>
                                <a:cubicBezTo>
                                  <a:pt x="212884" y="319794"/>
                                  <a:pt x="220504" y="301696"/>
                                  <a:pt x="226219" y="282646"/>
                                </a:cubicBezTo>
                                <a:cubicBezTo>
                                  <a:pt x="227171" y="277884"/>
                                  <a:pt x="229076" y="273121"/>
                                  <a:pt x="230029" y="268359"/>
                                </a:cubicBezTo>
                                <a:cubicBezTo>
                                  <a:pt x="230981" y="263596"/>
                                  <a:pt x="231934" y="257881"/>
                                  <a:pt x="232886" y="253119"/>
                                </a:cubicBezTo>
                                <a:cubicBezTo>
                                  <a:pt x="233839" y="250261"/>
                                  <a:pt x="233839" y="248356"/>
                                  <a:pt x="233839" y="245499"/>
                                </a:cubicBezTo>
                                <a:lnTo>
                                  <a:pt x="234791" y="238831"/>
                                </a:lnTo>
                                <a:lnTo>
                                  <a:pt x="234791" y="235021"/>
                                </a:lnTo>
                                <a:lnTo>
                                  <a:pt x="234791" y="230259"/>
                                </a:lnTo>
                                <a:lnTo>
                                  <a:pt x="235744" y="222639"/>
                                </a:lnTo>
                                <a:cubicBezTo>
                                  <a:pt x="236696" y="201684"/>
                                  <a:pt x="235744" y="180729"/>
                                  <a:pt x="230981" y="159774"/>
                                </a:cubicBezTo>
                                <a:cubicBezTo>
                                  <a:pt x="226219" y="138819"/>
                                  <a:pt x="218599" y="116911"/>
                                  <a:pt x="207169" y="97861"/>
                                </a:cubicBezTo>
                                <a:cubicBezTo>
                                  <a:pt x="201454" y="88336"/>
                                  <a:pt x="194786" y="78811"/>
                                  <a:pt x="187166" y="70239"/>
                                </a:cubicBezTo>
                                <a:cubicBezTo>
                                  <a:pt x="179546" y="61666"/>
                                  <a:pt x="170974" y="53094"/>
                                  <a:pt x="161449" y="46426"/>
                                </a:cubicBezTo>
                                <a:cubicBezTo>
                                  <a:pt x="151924" y="38806"/>
                                  <a:pt x="142399" y="33091"/>
                                  <a:pt x="131921" y="27376"/>
                                </a:cubicBezTo>
                                <a:cubicBezTo>
                                  <a:pt x="121444" y="22614"/>
                                  <a:pt x="110966" y="17851"/>
                                  <a:pt x="99536" y="14994"/>
                                </a:cubicBezTo>
                                <a:cubicBezTo>
                                  <a:pt x="76676" y="8326"/>
                                  <a:pt x="53816" y="6421"/>
                                  <a:pt x="30956" y="7374"/>
                                </a:cubicBezTo>
                                <a:cubicBezTo>
                                  <a:pt x="23336" y="8326"/>
                                  <a:pt x="15716" y="9279"/>
                                  <a:pt x="8096" y="10231"/>
                                </a:cubicBezTo>
                                <a:lnTo>
                                  <a:pt x="8096" y="102624"/>
                                </a:lnTo>
                                <a:lnTo>
                                  <a:pt x="10001" y="101671"/>
                                </a:lnTo>
                                <a:lnTo>
                                  <a:pt x="11906" y="100719"/>
                                </a:lnTo>
                                <a:cubicBezTo>
                                  <a:pt x="14764" y="99766"/>
                                  <a:pt x="17621" y="97861"/>
                                  <a:pt x="21431" y="96909"/>
                                </a:cubicBezTo>
                                <a:cubicBezTo>
                                  <a:pt x="28099" y="94051"/>
                                  <a:pt x="33814" y="93099"/>
                                  <a:pt x="40481" y="91194"/>
                                </a:cubicBezTo>
                                <a:cubicBezTo>
                                  <a:pt x="53816" y="89289"/>
                                  <a:pt x="67151" y="88336"/>
                                  <a:pt x="81439" y="90241"/>
                                </a:cubicBezTo>
                                <a:cubicBezTo>
                                  <a:pt x="109061" y="94051"/>
                                  <a:pt x="133826" y="109291"/>
                                  <a:pt x="151924" y="133104"/>
                                </a:cubicBezTo>
                                <a:cubicBezTo>
                                  <a:pt x="160496" y="144534"/>
                                  <a:pt x="168116" y="158821"/>
                                  <a:pt x="172879" y="174061"/>
                                </a:cubicBezTo>
                                <a:cubicBezTo>
                                  <a:pt x="177641" y="189301"/>
                                  <a:pt x="180499" y="205494"/>
                                  <a:pt x="181451" y="221686"/>
                                </a:cubicBezTo>
                                <a:lnTo>
                                  <a:pt x="181451" y="228354"/>
                                </a:lnTo>
                                <a:lnTo>
                                  <a:pt x="181451" y="230259"/>
                                </a:lnTo>
                                <a:lnTo>
                                  <a:pt x="181451" y="231211"/>
                                </a:lnTo>
                                <a:lnTo>
                                  <a:pt x="181451" y="231211"/>
                                </a:lnTo>
                                <a:cubicBezTo>
                                  <a:pt x="181451" y="231211"/>
                                  <a:pt x="181451" y="232164"/>
                                  <a:pt x="181451" y="231211"/>
                                </a:cubicBezTo>
                                <a:lnTo>
                                  <a:pt x="181451" y="235021"/>
                                </a:lnTo>
                                <a:lnTo>
                                  <a:pt x="181451" y="241689"/>
                                </a:lnTo>
                                <a:cubicBezTo>
                                  <a:pt x="181451" y="243594"/>
                                  <a:pt x="181451" y="246451"/>
                                  <a:pt x="181451" y="248356"/>
                                </a:cubicBezTo>
                                <a:cubicBezTo>
                                  <a:pt x="181451" y="252166"/>
                                  <a:pt x="181451" y="255976"/>
                                  <a:pt x="180499" y="259786"/>
                                </a:cubicBezTo>
                                <a:cubicBezTo>
                                  <a:pt x="179546" y="263596"/>
                                  <a:pt x="179546" y="268359"/>
                                  <a:pt x="178594" y="272169"/>
                                </a:cubicBezTo>
                                <a:cubicBezTo>
                                  <a:pt x="175736" y="288361"/>
                                  <a:pt x="171926" y="304554"/>
                                  <a:pt x="165259" y="319794"/>
                                </a:cubicBezTo>
                                <a:cubicBezTo>
                                  <a:pt x="153829" y="350274"/>
                                  <a:pt x="135731" y="377896"/>
                                  <a:pt x="117634" y="403614"/>
                                </a:cubicBezTo>
                                <a:cubicBezTo>
                                  <a:pt x="99536" y="429331"/>
                                  <a:pt x="79534" y="453144"/>
                                  <a:pt x="62389" y="475051"/>
                                </a:cubicBezTo>
                                <a:cubicBezTo>
                                  <a:pt x="44291" y="496959"/>
                                  <a:pt x="29051" y="517914"/>
                                  <a:pt x="14764" y="536011"/>
                                </a:cubicBezTo>
                                <a:cubicBezTo>
                                  <a:pt x="11906" y="539821"/>
                                  <a:pt x="10001" y="542679"/>
                                  <a:pt x="7144" y="546489"/>
                                </a:cubicBezTo>
                                <a:lnTo>
                                  <a:pt x="7144" y="562681"/>
                                </a:lnTo>
                                <a:cubicBezTo>
                                  <a:pt x="12859" y="556966"/>
                                  <a:pt x="18574" y="550299"/>
                                  <a:pt x="24289" y="543631"/>
                                </a:cubicBezTo>
                                <a:cubicBezTo>
                                  <a:pt x="40481" y="526486"/>
                                  <a:pt x="58579" y="508389"/>
                                  <a:pt x="78581" y="488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0" name="Freeform: Shape 1980"/>
                        <wps:cNvSpPr/>
                        <wps:spPr>
                          <a:xfrm>
                            <a:off x="2858" y="470460"/>
                            <a:ext cx="114300" cy="247650"/>
                          </a:xfrm>
                          <a:custGeom>
                            <a:avLst/>
                            <a:gdLst>
                              <a:gd name="connsiteX0" fmla="*/ 57626 w 114300"/>
                              <a:gd name="connsiteY0" fmla="*/ 231934 h 247650"/>
                              <a:gd name="connsiteX1" fmla="*/ 94774 w 114300"/>
                              <a:gd name="connsiteY1" fmla="*/ 73819 h 247650"/>
                              <a:gd name="connsiteX2" fmla="*/ 7144 w 114300"/>
                              <a:gd name="connsiteY2" fmla="*/ 7144 h 247650"/>
                              <a:gd name="connsiteX3" fmla="*/ 7144 w 114300"/>
                              <a:gd name="connsiteY3" fmla="*/ 243364 h 247650"/>
                              <a:gd name="connsiteX4" fmla="*/ 57626 w 114300"/>
                              <a:gd name="connsiteY4" fmla="*/ 231934 h 247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4300" h="247650">
                                <a:moveTo>
                                  <a:pt x="57626" y="231934"/>
                                </a:moveTo>
                                <a:cubicBezTo>
                                  <a:pt x="110014" y="204311"/>
                                  <a:pt x="127159" y="132874"/>
                                  <a:pt x="94774" y="73819"/>
                                </a:cubicBezTo>
                                <a:cubicBezTo>
                                  <a:pt x="75724" y="37624"/>
                                  <a:pt x="42386" y="13811"/>
                                  <a:pt x="7144" y="7144"/>
                                </a:cubicBezTo>
                                <a:lnTo>
                                  <a:pt x="7144" y="243364"/>
                                </a:lnTo>
                                <a:cubicBezTo>
                                  <a:pt x="25241" y="244316"/>
                                  <a:pt x="42386" y="240506"/>
                                  <a:pt x="57626" y="23193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1" name="Freeform: Shape 1981"/>
                        <wps:cNvSpPr/>
                        <wps:spPr>
                          <a:xfrm>
                            <a:off x="80010" y="762534"/>
                            <a:ext cx="447675" cy="190500"/>
                          </a:xfrm>
                          <a:custGeom>
                            <a:avLst/>
                            <a:gdLst>
                              <a:gd name="connsiteX0" fmla="*/ 215741 w 447675"/>
                              <a:gd name="connsiteY0" fmla="*/ 80830 h 190500"/>
                              <a:gd name="connsiteX1" fmla="*/ 225266 w 447675"/>
                              <a:gd name="connsiteY1" fmla="*/ 77972 h 190500"/>
                              <a:gd name="connsiteX2" fmla="*/ 234791 w 447675"/>
                              <a:gd name="connsiteY2" fmla="*/ 76067 h 190500"/>
                              <a:gd name="connsiteX3" fmla="*/ 239554 w 447675"/>
                              <a:gd name="connsiteY3" fmla="*/ 75115 h 190500"/>
                              <a:gd name="connsiteX4" fmla="*/ 243364 w 447675"/>
                              <a:gd name="connsiteY4" fmla="*/ 74162 h 190500"/>
                              <a:gd name="connsiteX5" fmla="*/ 275749 w 447675"/>
                              <a:gd name="connsiteY5" fmla="*/ 74162 h 190500"/>
                              <a:gd name="connsiteX6" fmla="*/ 324326 w 447675"/>
                              <a:gd name="connsiteY6" fmla="*/ 96070 h 190500"/>
                              <a:gd name="connsiteX7" fmla="*/ 350996 w 447675"/>
                              <a:gd name="connsiteY7" fmla="*/ 125597 h 190500"/>
                              <a:gd name="connsiteX8" fmla="*/ 354806 w 447675"/>
                              <a:gd name="connsiteY8" fmla="*/ 132265 h 190500"/>
                              <a:gd name="connsiteX9" fmla="*/ 359569 w 447675"/>
                              <a:gd name="connsiteY9" fmla="*/ 140837 h 190500"/>
                              <a:gd name="connsiteX10" fmla="*/ 427196 w 447675"/>
                              <a:gd name="connsiteY10" fmla="*/ 153220 h 190500"/>
                              <a:gd name="connsiteX11" fmla="*/ 438626 w 447675"/>
                              <a:gd name="connsiteY11" fmla="*/ 84640 h 190500"/>
                              <a:gd name="connsiteX12" fmla="*/ 436721 w 447675"/>
                              <a:gd name="connsiteY12" fmla="*/ 81782 h 190500"/>
                              <a:gd name="connsiteX13" fmla="*/ 436721 w 447675"/>
                              <a:gd name="connsiteY13" fmla="*/ 81782 h 190500"/>
                              <a:gd name="connsiteX14" fmla="*/ 436721 w 447675"/>
                              <a:gd name="connsiteY14" fmla="*/ 81782 h 190500"/>
                              <a:gd name="connsiteX15" fmla="*/ 435769 w 447675"/>
                              <a:gd name="connsiteY15" fmla="*/ 80830 h 190500"/>
                              <a:gd name="connsiteX16" fmla="*/ 434816 w 447675"/>
                              <a:gd name="connsiteY16" fmla="*/ 79878 h 190500"/>
                              <a:gd name="connsiteX17" fmla="*/ 431006 w 447675"/>
                              <a:gd name="connsiteY17" fmla="*/ 76067 h 190500"/>
                              <a:gd name="connsiteX18" fmla="*/ 417671 w 447675"/>
                              <a:gd name="connsiteY18" fmla="*/ 62732 h 190500"/>
                              <a:gd name="connsiteX19" fmla="*/ 395764 w 447675"/>
                              <a:gd name="connsiteY19" fmla="*/ 44635 h 190500"/>
                              <a:gd name="connsiteX20" fmla="*/ 364331 w 447675"/>
                              <a:gd name="connsiteY20" fmla="*/ 25585 h 190500"/>
                              <a:gd name="connsiteX21" fmla="*/ 323374 w 447675"/>
                              <a:gd name="connsiteY21" fmla="*/ 11297 h 190500"/>
                              <a:gd name="connsiteX22" fmla="*/ 274796 w 447675"/>
                              <a:gd name="connsiteY22" fmla="*/ 7487 h 190500"/>
                              <a:gd name="connsiteX23" fmla="*/ 226219 w 447675"/>
                              <a:gd name="connsiteY23" fmla="*/ 18917 h 190500"/>
                              <a:gd name="connsiteX24" fmla="*/ 220504 w 447675"/>
                              <a:gd name="connsiteY24" fmla="*/ 21775 h 190500"/>
                              <a:gd name="connsiteX25" fmla="*/ 216694 w 447675"/>
                              <a:gd name="connsiteY25" fmla="*/ 23680 h 190500"/>
                              <a:gd name="connsiteX26" fmla="*/ 206216 w 447675"/>
                              <a:gd name="connsiteY26" fmla="*/ 28442 h 190500"/>
                              <a:gd name="connsiteX27" fmla="*/ 195739 w 447675"/>
                              <a:gd name="connsiteY27" fmla="*/ 34157 h 190500"/>
                              <a:gd name="connsiteX28" fmla="*/ 185261 w 447675"/>
                              <a:gd name="connsiteY28" fmla="*/ 39872 h 190500"/>
                              <a:gd name="connsiteX29" fmla="*/ 148114 w 447675"/>
                              <a:gd name="connsiteY29" fmla="*/ 65590 h 190500"/>
                              <a:gd name="connsiteX30" fmla="*/ 115729 w 447675"/>
                              <a:gd name="connsiteY30" fmla="*/ 93212 h 190500"/>
                              <a:gd name="connsiteX31" fmla="*/ 62389 w 447675"/>
                              <a:gd name="connsiteY31" fmla="*/ 143695 h 190500"/>
                              <a:gd name="connsiteX32" fmla="*/ 40481 w 447675"/>
                              <a:gd name="connsiteY32" fmla="*/ 162745 h 190500"/>
                              <a:gd name="connsiteX33" fmla="*/ 23336 w 447675"/>
                              <a:gd name="connsiteY33" fmla="*/ 177032 h 190500"/>
                              <a:gd name="connsiteX34" fmla="*/ 11906 w 447675"/>
                              <a:gd name="connsiteY34" fmla="*/ 185605 h 190500"/>
                              <a:gd name="connsiteX35" fmla="*/ 7144 w 447675"/>
                              <a:gd name="connsiteY35" fmla="*/ 188462 h 190500"/>
                              <a:gd name="connsiteX36" fmla="*/ 11906 w 447675"/>
                              <a:gd name="connsiteY36" fmla="*/ 186557 h 190500"/>
                              <a:gd name="connsiteX37" fmla="*/ 25241 w 447675"/>
                              <a:gd name="connsiteY37" fmla="*/ 180842 h 190500"/>
                              <a:gd name="connsiteX38" fmla="*/ 45244 w 447675"/>
                              <a:gd name="connsiteY38" fmla="*/ 170365 h 190500"/>
                              <a:gd name="connsiteX39" fmla="*/ 70961 w 447675"/>
                              <a:gd name="connsiteY39" fmla="*/ 156078 h 190500"/>
                              <a:gd name="connsiteX40" fmla="*/ 132874 w 447675"/>
                              <a:gd name="connsiteY40" fmla="*/ 117978 h 190500"/>
                              <a:gd name="connsiteX41" fmla="*/ 168116 w 447675"/>
                              <a:gd name="connsiteY41" fmla="*/ 98928 h 190500"/>
                              <a:gd name="connsiteX42" fmla="*/ 205264 w 447675"/>
                              <a:gd name="connsiteY42" fmla="*/ 83687 h 190500"/>
                              <a:gd name="connsiteX43" fmla="*/ 215741 w 447675"/>
                              <a:gd name="connsiteY43" fmla="*/ 8083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447675" h="190500">
                                <a:moveTo>
                                  <a:pt x="215741" y="80830"/>
                                </a:moveTo>
                                <a:cubicBezTo>
                                  <a:pt x="218599" y="79878"/>
                                  <a:pt x="222409" y="78925"/>
                                  <a:pt x="225266" y="77972"/>
                                </a:cubicBezTo>
                                <a:cubicBezTo>
                                  <a:pt x="228124" y="77020"/>
                                  <a:pt x="230981" y="76067"/>
                                  <a:pt x="234791" y="76067"/>
                                </a:cubicBezTo>
                                <a:lnTo>
                                  <a:pt x="239554" y="75115"/>
                                </a:lnTo>
                                <a:lnTo>
                                  <a:pt x="243364" y="74162"/>
                                </a:lnTo>
                                <a:cubicBezTo>
                                  <a:pt x="254794" y="72257"/>
                                  <a:pt x="265271" y="72257"/>
                                  <a:pt x="275749" y="74162"/>
                                </a:cubicBezTo>
                                <a:cubicBezTo>
                                  <a:pt x="295751" y="77020"/>
                                  <a:pt x="311944" y="86545"/>
                                  <a:pt x="324326" y="96070"/>
                                </a:cubicBezTo>
                                <a:cubicBezTo>
                                  <a:pt x="336709" y="106547"/>
                                  <a:pt x="345281" y="117025"/>
                                  <a:pt x="350996" y="125597"/>
                                </a:cubicBezTo>
                                <a:cubicBezTo>
                                  <a:pt x="352901" y="128455"/>
                                  <a:pt x="353854" y="130360"/>
                                  <a:pt x="354806" y="132265"/>
                                </a:cubicBezTo>
                                <a:cubicBezTo>
                                  <a:pt x="355759" y="135122"/>
                                  <a:pt x="357664" y="137980"/>
                                  <a:pt x="359569" y="140837"/>
                                </a:cubicBezTo>
                                <a:cubicBezTo>
                                  <a:pt x="374809" y="162745"/>
                                  <a:pt x="405289" y="168460"/>
                                  <a:pt x="427196" y="153220"/>
                                </a:cubicBezTo>
                                <a:cubicBezTo>
                                  <a:pt x="449104" y="137980"/>
                                  <a:pt x="454819" y="107500"/>
                                  <a:pt x="438626" y="84640"/>
                                </a:cubicBezTo>
                                <a:cubicBezTo>
                                  <a:pt x="437674" y="83687"/>
                                  <a:pt x="436721" y="82735"/>
                                  <a:pt x="436721" y="81782"/>
                                </a:cubicBezTo>
                                <a:lnTo>
                                  <a:pt x="436721" y="81782"/>
                                </a:lnTo>
                                <a:cubicBezTo>
                                  <a:pt x="436721" y="81782"/>
                                  <a:pt x="436721" y="81782"/>
                                  <a:pt x="436721" y="81782"/>
                                </a:cubicBezTo>
                                <a:cubicBezTo>
                                  <a:pt x="436721" y="81782"/>
                                  <a:pt x="436721" y="81782"/>
                                  <a:pt x="435769" y="80830"/>
                                </a:cubicBezTo>
                                <a:cubicBezTo>
                                  <a:pt x="435769" y="80830"/>
                                  <a:pt x="434816" y="79878"/>
                                  <a:pt x="434816" y="79878"/>
                                </a:cubicBezTo>
                                <a:cubicBezTo>
                                  <a:pt x="433864" y="78925"/>
                                  <a:pt x="432911" y="77020"/>
                                  <a:pt x="431006" y="76067"/>
                                </a:cubicBezTo>
                                <a:cubicBezTo>
                                  <a:pt x="428149" y="72257"/>
                                  <a:pt x="423386" y="68447"/>
                                  <a:pt x="417671" y="62732"/>
                                </a:cubicBezTo>
                                <a:cubicBezTo>
                                  <a:pt x="411956" y="57017"/>
                                  <a:pt x="404336" y="51303"/>
                                  <a:pt x="395764" y="44635"/>
                                </a:cubicBezTo>
                                <a:cubicBezTo>
                                  <a:pt x="387191" y="37967"/>
                                  <a:pt x="376714" y="32253"/>
                                  <a:pt x="364331" y="25585"/>
                                </a:cubicBezTo>
                                <a:cubicBezTo>
                                  <a:pt x="351949" y="19870"/>
                                  <a:pt x="338614" y="14155"/>
                                  <a:pt x="323374" y="11297"/>
                                </a:cubicBezTo>
                                <a:cubicBezTo>
                                  <a:pt x="308134" y="7487"/>
                                  <a:pt x="290989" y="6535"/>
                                  <a:pt x="274796" y="7487"/>
                                </a:cubicBezTo>
                                <a:cubicBezTo>
                                  <a:pt x="257651" y="8440"/>
                                  <a:pt x="241459" y="12250"/>
                                  <a:pt x="226219" y="18917"/>
                                </a:cubicBezTo>
                                <a:lnTo>
                                  <a:pt x="220504" y="21775"/>
                                </a:lnTo>
                                <a:lnTo>
                                  <a:pt x="216694" y="23680"/>
                                </a:lnTo>
                                <a:cubicBezTo>
                                  <a:pt x="213836" y="24632"/>
                                  <a:pt x="210026" y="26537"/>
                                  <a:pt x="206216" y="28442"/>
                                </a:cubicBezTo>
                                <a:cubicBezTo>
                                  <a:pt x="202406" y="30347"/>
                                  <a:pt x="199549" y="32253"/>
                                  <a:pt x="195739" y="34157"/>
                                </a:cubicBezTo>
                                <a:cubicBezTo>
                                  <a:pt x="191929" y="36062"/>
                                  <a:pt x="189071" y="37967"/>
                                  <a:pt x="185261" y="39872"/>
                                </a:cubicBezTo>
                                <a:cubicBezTo>
                                  <a:pt x="171926" y="47492"/>
                                  <a:pt x="159544" y="56065"/>
                                  <a:pt x="148114" y="65590"/>
                                </a:cubicBezTo>
                                <a:cubicBezTo>
                                  <a:pt x="136684" y="74162"/>
                                  <a:pt x="125254" y="83687"/>
                                  <a:pt x="115729" y="93212"/>
                                </a:cubicBezTo>
                                <a:cubicBezTo>
                                  <a:pt x="95726" y="111310"/>
                                  <a:pt x="77629" y="129407"/>
                                  <a:pt x="62389" y="143695"/>
                                </a:cubicBezTo>
                                <a:cubicBezTo>
                                  <a:pt x="54769" y="151315"/>
                                  <a:pt x="47149" y="157030"/>
                                  <a:pt x="40481" y="162745"/>
                                </a:cubicBezTo>
                                <a:cubicBezTo>
                                  <a:pt x="33814" y="168460"/>
                                  <a:pt x="28099" y="173222"/>
                                  <a:pt x="23336" y="177032"/>
                                </a:cubicBezTo>
                                <a:cubicBezTo>
                                  <a:pt x="18574" y="180842"/>
                                  <a:pt x="13811" y="183700"/>
                                  <a:pt x="11906" y="185605"/>
                                </a:cubicBezTo>
                                <a:cubicBezTo>
                                  <a:pt x="9049" y="187510"/>
                                  <a:pt x="7144" y="188462"/>
                                  <a:pt x="7144" y="188462"/>
                                </a:cubicBezTo>
                                <a:cubicBezTo>
                                  <a:pt x="7144" y="188462"/>
                                  <a:pt x="9049" y="187510"/>
                                  <a:pt x="11906" y="186557"/>
                                </a:cubicBezTo>
                                <a:cubicBezTo>
                                  <a:pt x="14764" y="185605"/>
                                  <a:pt x="19526" y="183700"/>
                                  <a:pt x="25241" y="180842"/>
                                </a:cubicBezTo>
                                <a:cubicBezTo>
                                  <a:pt x="30956" y="177985"/>
                                  <a:pt x="37624" y="175128"/>
                                  <a:pt x="45244" y="170365"/>
                                </a:cubicBezTo>
                                <a:cubicBezTo>
                                  <a:pt x="52864" y="166555"/>
                                  <a:pt x="61436" y="160840"/>
                                  <a:pt x="70961" y="156078"/>
                                </a:cubicBezTo>
                                <a:cubicBezTo>
                                  <a:pt x="89059" y="144647"/>
                                  <a:pt x="110966" y="131312"/>
                                  <a:pt x="132874" y="117978"/>
                                </a:cubicBezTo>
                                <a:cubicBezTo>
                                  <a:pt x="144304" y="111310"/>
                                  <a:pt x="155734" y="104642"/>
                                  <a:pt x="168116" y="98928"/>
                                </a:cubicBezTo>
                                <a:cubicBezTo>
                                  <a:pt x="180499" y="93212"/>
                                  <a:pt x="192881" y="88450"/>
                                  <a:pt x="205264" y="83687"/>
                                </a:cubicBezTo>
                                <a:cubicBezTo>
                                  <a:pt x="209074" y="82735"/>
                                  <a:pt x="212884" y="81782"/>
                                  <a:pt x="215741" y="8083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2" name="Freeform: Shape 1982"/>
                        <wps:cNvSpPr/>
                        <wps:spPr>
                          <a:xfrm>
                            <a:off x="678180" y="758348"/>
                            <a:ext cx="419100" cy="542925"/>
                          </a:xfrm>
                          <a:custGeom>
                            <a:avLst/>
                            <a:gdLst>
                              <a:gd name="connsiteX0" fmla="*/ 369094 w 419100"/>
                              <a:gd name="connsiteY0" fmla="*/ 25961 h 542925"/>
                              <a:gd name="connsiteX1" fmla="*/ 224314 w 419100"/>
                              <a:gd name="connsiteY1" fmla="*/ 98351 h 542925"/>
                              <a:gd name="connsiteX2" fmla="*/ 312896 w 419100"/>
                              <a:gd name="connsiteY2" fmla="*/ 262181 h 542925"/>
                              <a:gd name="connsiteX3" fmla="*/ 306229 w 419100"/>
                              <a:gd name="connsiteY3" fmla="*/ 290756 h 542925"/>
                              <a:gd name="connsiteX4" fmla="*/ 292894 w 419100"/>
                              <a:gd name="connsiteY4" fmla="*/ 334571 h 542925"/>
                              <a:gd name="connsiteX5" fmla="*/ 273844 w 419100"/>
                              <a:gd name="connsiteY5" fmla="*/ 379339 h 542925"/>
                              <a:gd name="connsiteX6" fmla="*/ 248126 w 419100"/>
                              <a:gd name="connsiteY6" fmla="*/ 422201 h 542925"/>
                              <a:gd name="connsiteX7" fmla="*/ 215741 w 419100"/>
                              <a:gd name="connsiteY7" fmla="*/ 460301 h 542925"/>
                              <a:gd name="connsiteX8" fmla="*/ 177641 w 419100"/>
                              <a:gd name="connsiteY8" fmla="*/ 491734 h 542925"/>
                              <a:gd name="connsiteX9" fmla="*/ 136684 w 419100"/>
                              <a:gd name="connsiteY9" fmla="*/ 513641 h 542925"/>
                              <a:gd name="connsiteX10" fmla="*/ 96679 w 419100"/>
                              <a:gd name="connsiteY10" fmla="*/ 527929 h 542925"/>
                              <a:gd name="connsiteX11" fmla="*/ 60484 w 419100"/>
                              <a:gd name="connsiteY11" fmla="*/ 535549 h 542925"/>
                              <a:gd name="connsiteX12" fmla="*/ 52864 w 419100"/>
                              <a:gd name="connsiteY12" fmla="*/ 536502 h 542925"/>
                              <a:gd name="connsiteX13" fmla="*/ 45244 w 419100"/>
                              <a:gd name="connsiteY13" fmla="*/ 537454 h 542925"/>
                              <a:gd name="connsiteX14" fmla="*/ 38576 w 419100"/>
                              <a:gd name="connsiteY14" fmla="*/ 538406 h 542925"/>
                              <a:gd name="connsiteX15" fmla="*/ 31909 w 419100"/>
                              <a:gd name="connsiteY15" fmla="*/ 539359 h 542925"/>
                              <a:gd name="connsiteX16" fmla="*/ 21431 w 419100"/>
                              <a:gd name="connsiteY16" fmla="*/ 540311 h 542925"/>
                              <a:gd name="connsiteX17" fmla="*/ 13811 w 419100"/>
                              <a:gd name="connsiteY17" fmla="*/ 540311 h 542925"/>
                              <a:gd name="connsiteX18" fmla="*/ 7144 w 419100"/>
                              <a:gd name="connsiteY18" fmla="*/ 540311 h 542925"/>
                              <a:gd name="connsiteX19" fmla="*/ 13811 w 419100"/>
                              <a:gd name="connsiteY19" fmla="*/ 541264 h 542925"/>
                              <a:gd name="connsiteX20" fmla="*/ 21431 w 419100"/>
                              <a:gd name="connsiteY20" fmla="*/ 542216 h 542925"/>
                              <a:gd name="connsiteX21" fmla="*/ 31909 w 419100"/>
                              <a:gd name="connsiteY21" fmla="*/ 543169 h 542925"/>
                              <a:gd name="connsiteX22" fmla="*/ 38576 w 419100"/>
                              <a:gd name="connsiteY22" fmla="*/ 544121 h 542925"/>
                              <a:gd name="connsiteX23" fmla="*/ 45244 w 419100"/>
                              <a:gd name="connsiteY23" fmla="*/ 544121 h 542925"/>
                              <a:gd name="connsiteX24" fmla="*/ 52864 w 419100"/>
                              <a:gd name="connsiteY24" fmla="*/ 544121 h 542925"/>
                              <a:gd name="connsiteX25" fmla="*/ 61436 w 419100"/>
                              <a:gd name="connsiteY25" fmla="*/ 544121 h 542925"/>
                              <a:gd name="connsiteX26" fmla="*/ 99536 w 419100"/>
                              <a:gd name="connsiteY26" fmla="*/ 542216 h 542925"/>
                              <a:gd name="connsiteX27" fmla="*/ 144304 w 419100"/>
                              <a:gd name="connsiteY27" fmla="*/ 534596 h 542925"/>
                              <a:gd name="connsiteX28" fmla="*/ 192881 w 419100"/>
                              <a:gd name="connsiteY28" fmla="*/ 517451 h 542925"/>
                              <a:gd name="connsiteX29" fmla="*/ 241459 w 419100"/>
                              <a:gd name="connsiteY29" fmla="*/ 489829 h 542925"/>
                              <a:gd name="connsiteX30" fmla="*/ 286226 w 419100"/>
                              <a:gd name="connsiteY30" fmla="*/ 452681 h 542925"/>
                              <a:gd name="connsiteX31" fmla="*/ 324326 w 419100"/>
                              <a:gd name="connsiteY31" fmla="*/ 408866 h 542925"/>
                              <a:gd name="connsiteX32" fmla="*/ 354806 w 419100"/>
                              <a:gd name="connsiteY32" fmla="*/ 361241 h 542925"/>
                              <a:gd name="connsiteX33" fmla="*/ 378619 w 419100"/>
                              <a:gd name="connsiteY33" fmla="*/ 314569 h 542925"/>
                              <a:gd name="connsiteX34" fmla="*/ 395764 w 419100"/>
                              <a:gd name="connsiteY34" fmla="*/ 270754 h 542925"/>
                              <a:gd name="connsiteX35" fmla="*/ 414814 w 419100"/>
                              <a:gd name="connsiteY35" fmla="*/ 202174 h 542925"/>
                              <a:gd name="connsiteX36" fmla="*/ 416719 w 419100"/>
                              <a:gd name="connsiteY36" fmla="*/ 190744 h 542925"/>
                              <a:gd name="connsiteX37" fmla="*/ 418624 w 419100"/>
                              <a:gd name="connsiteY37" fmla="*/ 174551 h 542925"/>
                              <a:gd name="connsiteX38" fmla="*/ 369094 w 419100"/>
                              <a:gd name="connsiteY38" fmla="*/ 25961 h 542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419100" h="542925">
                                <a:moveTo>
                                  <a:pt x="369094" y="25961"/>
                                </a:moveTo>
                                <a:cubicBezTo>
                                  <a:pt x="307181" y="-17854"/>
                                  <a:pt x="215741" y="18341"/>
                                  <a:pt x="224314" y="98351"/>
                                </a:cubicBezTo>
                                <a:cubicBezTo>
                                  <a:pt x="230981" y="165026"/>
                                  <a:pt x="331946" y="141214"/>
                                  <a:pt x="312896" y="262181"/>
                                </a:cubicBezTo>
                                <a:cubicBezTo>
                                  <a:pt x="310991" y="271706"/>
                                  <a:pt x="309086" y="281231"/>
                                  <a:pt x="306229" y="290756"/>
                                </a:cubicBezTo>
                                <a:cubicBezTo>
                                  <a:pt x="302419" y="305044"/>
                                  <a:pt x="298609" y="319331"/>
                                  <a:pt x="292894" y="334571"/>
                                </a:cubicBezTo>
                                <a:cubicBezTo>
                                  <a:pt x="287179" y="349811"/>
                                  <a:pt x="281464" y="365051"/>
                                  <a:pt x="273844" y="379339"/>
                                </a:cubicBezTo>
                                <a:cubicBezTo>
                                  <a:pt x="266224" y="394579"/>
                                  <a:pt x="257651" y="408866"/>
                                  <a:pt x="248126" y="422201"/>
                                </a:cubicBezTo>
                                <a:cubicBezTo>
                                  <a:pt x="238601" y="435536"/>
                                  <a:pt x="227171" y="448871"/>
                                  <a:pt x="215741" y="460301"/>
                                </a:cubicBezTo>
                                <a:cubicBezTo>
                                  <a:pt x="204311" y="471731"/>
                                  <a:pt x="190976" y="482209"/>
                                  <a:pt x="177641" y="491734"/>
                                </a:cubicBezTo>
                                <a:cubicBezTo>
                                  <a:pt x="164306" y="500306"/>
                                  <a:pt x="150019" y="507926"/>
                                  <a:pt x="136684" y="513641"/>
                                </a:cubicBezTo>
                                <a:cubicBezTo>
                                  <a:pt x="123349" y="519356"/>
                                  <a:pt x="109061" y="524119"/>
                                  <a:pt x="96679" y="527929"/>
                                </a:cubicBezTo>
                                <a:cubicBezTo>
                                  <a:pt x="84296" y="531739"/>
                                  <a:pt x="71914" y="533644"/>
                                  <a:pt x="60484" y="535549"/>
                                </a:cubicBezTo>
                                <a:cubicBezTo>
                                  <a:pt x="57626" y="535549"/>
                                  <a:pt x="54769" y="536502"/>
                                  <a:pt x="52864" y="536502"/>
                                </a:cubicBezTo>
                                <a:cubicBezTo>
                                  <a:pt x="50006" y="536502"/>
                                  <a:pt x="48101" y="537454"/>
                                  <a:pt x="45244" y="537454"/>
                                </a:cubicBezTo>
                                <a:cubicBezTo>
                                  <a:pt x="43339" y="537454"/>
                                  <a:pt x="40481" y="538406"/>
                                  <a:pt x="38576" y="538406"/>
                                </a:cubicBezTo>
                                <a:cubicBezTo>
                                  <a:pt x="36671" y="538406"/>
                                  <a:pt x="34766" y="538406"/>
                                  <a:pt x="31909" y="539359"/>
                                </a:cubicBezTo>
                                <a:cubicBezTo>
                                  <a:pt x="28099" y="539359"/>
                                  <a:pt x="24289" y="540311"/>
                                  <a:pt x="21431" y="540311"/>
                                </a:cubicBezTo>
                                <a:cubicBezTo>
                                  <a:pt x="18574" y="540311"/>
                                  <a:pt x="15716" y="540311"/>
                                  <a:pt x="13811" y="540311"/>
                                </a:cubicBezTo>
                                <a:cubicBezTo>
                                  <a:pt x="10001" y="540311"/>
                                  <a:pt x="7144" y="540311"/>
                                  <a:pt x="7144" y="540311"/>
                                </a:cubicBezTo>
                                <a:cubicBezTo>
                                  <a:pt x="7144" y="540311"/>
                                  <a:pt x="9049" y="540311"/>
                                  <a:pt x="13811" y="541264"/>
                                </a:cubicBezTo>
                                <a:cubicBezTo>
                                  <a:pt x="15716" y="541264"/>
                                  <a:pt x="18574" y="542216"/>
                                  <a:pt x="21431" y="542216"/>
                                </a:cubicBezTo>
                                <a:cubicBezTo>
                                  <a:pt x="24289" y="542216"/>
                                  <a:pt x="28099" y="543169"/>
                                  <a:pt x="31909" y="543169"/>
                                </a:cubicBezTo>
                                <a:cubicBezTo>
                                  <a:pt x="33814" y="543169"/>
                                  <a:pt x="35719" y="543169"/>
                                  <a:pt x="38576" y="544121"/>
                                </a:cubicBezTo>
                                <a:cubicBezTo>
                                  <a:pt x="40481" y="544121"/>
                                  <a:pt x="43339" y="544121"/>
                                  <a:pt x="45244" y="544121"/>
                                </a:cubicBezTo>
                                <a:cubicBezTo>
                                  <a:pt x="48101" y="544121"/>
                                  <a:pt x="50006" y="544121"/>
                                  <a:pt x="52864" y="544121"/>
                                </a:cubicBezTo>
                                <a:cubicBezTo>
                                  <a:pt x="55721" y="544121"/>
                                  <a:pt x="58579" y="544121"/>
                                  <a:pt x="61436" y="544121"/>
                                </a:cubicBezTo>
                                <a:cubicBezTo>
                                  <a:pt x="72866" y="544121"/>
                                  <a:pt x="85249" y="544121"/>
                                  <a:pt x="99536" y="542216"/>
                                </a:cubicBezTo>
                                <a:cubicBezTo>
                                  <a:pt x="113824" y="541264"/>
                                  <a:pt x="128111" y="538406"/>
                                  <a:pt x="144304" y="534596"/>
                                </a:cubicBezTo>
                                <a:cubicBezTo>
                                  <a:pt x="160496" y="530786"/>
                                  <a:pt x="176689" y="525071"/>
                                  <a:pt x="192881" y="517451"/>
                                </a:cubicBezTo>
                                <a:cubicBezTo>
                                  <a:pt x="209074" y="509831"/>
                                  <a:pt x="226219" y="501259"/>
                                  <a:pt x="241459" y="489829"/>
                                </a:cubicBezTo>
                                <a:cubicBezTo>
                                  <a:pt x="256699" y="479351"/>
                                  <a:pt x="271939" y="466016"/>
                                  <a:pt x="286226" y="452681"/>
                                </a:cubicBezTo>
                                <a:cubicBezTo>
                                  <a:pt x="300514" y="439346"/>
                                  <a:pt x="312896" y="424106"/>
                                  <a:pt x="324326" y="408866"/>
                                </a:cubicBezTo>
                                <a:cubicBezTo>
                                  <a:pt x="335756" y="393626"/>
                                  <a:pt x="346234" y="377434"/>
                                  <a:pt x="354806" y="361241"/>
                                </a:cubicBezTo>
                                <a:cubicBezTo>
                                  <a:pt x="363379" y="345049"/>
                                  <a:pt x="370999" y="329809"/>
                                  <a:pt x="378619" y="314569"/>
                                </a:cubicBezTo>
                                <a:cubicBezTo>
                                  <a:pt x="385286" y="299329"/>
                                  <a:pt x="391001" y="284089"/>
                                  <a:pt x="395764" y="270754"/>
                                </a:cubicBezTo>
                                <a:cubicBezTo>
                                  <a:pt x="405289" y="243131"/>
                                  <a:pt x="411004" y="219319"/>
                                  <a:pt x="414814" y="202174"/>
                                </a:cubicBezTo>
                                <a:cubicBezTo>
                                  <a:pt x="415766" y="199316"/>
                                  <a:pt x="416719" y="195506"/>
                                  <a:pt x="416719" y="190744"/>
                                </a:cubicBezTo>
                                <a:cubicBezTo>
                                  <a:pt x="417671" y="187886"/>
                                  <a:pt x="418624" y="174551"/>
                                  <a:pt x="418624" y="174551"/>
                                </a:cubicBezTo>
                                <a:cubicBezTo>
                                  <a:pt x="422434" y="130736"/>
                                  <a:pt x="418624" y="62156"/>
                                  <a:pt x="369094" y="259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3" name="Freeform: Shape 1983"/>
                        <wps:cNvSpPr/>
                        <wps:spPr>
                          <a:xfrm>
                            <a:off x="1350645" y="1151498"/>
                            <a:ext cx="247650" cy="104775"/>
                          </a:xfrm>
                          <a:custGeom>
                            <a:avLst/>
                            <a:gdLst>
                              <a:gd name="connsiteX0" fmla="*/ 224314 w 247650"/>
                              <a:gd name="connsiteY0" fmla="*/ 45244 h 104775"/>
                              <a:gd name="connsiteX1" fmla="*/ 224314 w 247650"/>
                              <a:gd name="connsiteY1" fmla="*/ 45244 h 104775"/>
                              <a:gd name="connsiteX2" fmla="*/ 222409 w 247650"/>
                              <a:gd name="connsiteY2" fmla="*/ 44291 h 104775"/>
                              <a:gd name="connsiteX3" fmla="*/ 221456 w 247650"/>
                              <a:gd name="connsiteY3" fmla="*/ 43339 h 104775"/>
                              <a:gd name="connsiteX4" fmla="*/ 214789 w 247650"/>
                              <a:gd name="connsiteY4" fmla="*/ 37624 h 104775"/>
                              <a:gd name="connsiteX5" fmla="*/ 204311 w 247650"/>
                              <a:gd name="connsiteY5" fmla="*/ 30956 h 104775"/>
                              <a:gd name="connsiteX6" fmla="*/ 190024 w 247650"/>
                              <a:gd name="connsiteY6" fmla="*/ 23336 h 104775"/>
                              <a:gd name="connsiteX7" fmla="*/ 171926 w 247650"/>
                              <a:gd name="connsiteY7" fmla="*/ 15716 h 104775"/>
                              <a:gd name="connsiteX8" fmla="*/ 150971 w 247650"/>
                              <a:gd name="connsiteY8" fmla="*/ 10002 h 104775"/>
                              <a:gd name="connsiteX9" fmla="*/ 128111 w 247650"/>
                              <a:gd name="connsiteY9" fmla="*/ 7144 h 104775"/>
                              <a:gd name="connsiteX10" fmla="*/ 105251 w 247650"/>
                              <a:gd name="connsiteY10" fmla="*/ 8097 h 104775"/>
                              <a:gd name="connsiteX11" fmla="*/ 83344 w 247650"/>
                              <a:gd name="connsiteY11" fmla="*/ 12859 h 104775"/>
                              <a:gd name="connsiteX12" fmla="*/ 72866 w 247650"/>
                              <a:gd name="connsiteY12" fmla="*/ 16669 h 104775"/>
                              <a:gd name="connsiteX13" fmla="*/ 63341 w 247650"/>
                              <a:gd name="connsiteY13" fmla="*/ 21431 h 104775"/>
                              <a:gd name="connsiteX14" fmla="*/ 54769 w 247650"/>
                              <a:gd name="connsiteY14" fmla="*/ 26194 h 104775"/>
                              <a:gd name="connsiteX15" fmla="*/ 46196 w 247650"/>
                              <a:gd name="connsiteY15" fmla="*/ 30956 h 104775"/>
                              <a:gd name="connsiteX16" fmla="*/ 38576 w 247650"/>
                              <a:gd name="connsiteY16" fmla="*/ 36672 h 104775"/>
                              <a:gd name="connsiteX17" fmla="*/ 34766 w 247650"/>
                              <a:gd name="connsiteY17" fmla="*/ 39529 h 104775"/>
                              <a:gd name="connsiteX18" fmla="*/ 31909 w 247650"/>
                              <a:gd name="connsiteY18" fmla="*/ 42386 h 104775"/>
                              <a:gd name="connsiteX19" fmla="*/ 26194 w 247650"/>
                              <a:gd name="connsiteY19" fmla="*/ 47149 h 104775"/>
                              <a:gd name="connsiteX20" fmla="*/ 21431 w 247650"/>
                              <a:gd name="connsiteY20" fmla="*/ 51911 h 104775"/>
                              <a:gd name="connsiteX21" fmla="*/ 13811 w 247650"/>
                              <a:gd name="connsiteY21" fmla="*/ 59531 h 104775"/>
                              <a:gd name="connsiteX22" fmla="*/ 7144 w 247650"/>
                              <a:gd name="connsiteY22" fmla="*/ 66199 h 104775"/>
                              <a:gd name="connsiteX23" fmla="*/ 14764 w 247650"/>
                              <a:gd name="connsiteY23" fmla="*/ 60484 h 104775"/>
                              <a:gd name="connsiteX24" fmla="*/ 24289 w 247650"/>
                              <a:gd name="connsiteY24" fmla="*/ 54769 h 104775"/>
                              <a:gd name="connsiteX25" fmla="*/ 30004 w 247650"/>
                              <a:gd name="connsiteY25" fmla="*/ 50959 h 104775"/>
                              <a:gd name="connsiteX26" fmla="*/ 36671 w 247650"/>
                              <a:gd name="connsiteY26" fmla="*/ 47149 h 104775"/>
                              <a:gd name="connsiteX27" fmla="*/ 40481 w 247650"/>
                              <a:gd name="connsiteY27" fmla="*/ 45244 h 104775"/>
                              <a:gd name="connsiteX28" fmla="*/ 44291 w 247650"/>
                              <a:gd name="connsiteY28" fmla="*/ 43339 h 104775"/>
                              <a:gd name="connsiteX29" fmla="*/ 51911 w 247650"/>
                              <a:gd name="connsiteY29" fmla="*/ 39529 h 104775"/>
                              <a:gd name="connsiteX30" fmla="*/ 60484 w 247650"/>
                              <a:gd name="connsiteY30" fmla="*/ 36672 h 104775"/>
                              <a:gd name="connsiteX31" fmla="*/ 69056 w 247650"/>
                              <a:gd name="connsiteY31" fmla="*/ 33814 h 104775"/>
                              <a:gd name="connsiteX32" fmla="*/ 78581 w 247650"/>
                              <a:gd name="connsiteY32" fmla="*/ 31909 h 104775"/>
                              <a:gd name="connsiteX33" fmla="*/ 88106 w 247650"/>
                              <a:gd name="connsiteY33" fmla="*/ 30956 h 104775"/>
                              <a:gd name="connsiteX34" fmla="*/ 107156 w 247650"/>
                              <a:gd name="connsiteY34" fmla="*/ 30956 h 104775"/>
                              <a:gd name="connsiteX35" fmla="*/ 125254 w 247650"/>
                              <a:gd name="connsiteY35" fmla="*/ 33814 h 104775"/>
                              <a:gd name="connsiteX36" fmla="*/ 142399 w 247650"/>
                              <a:gd name="connsiteY36" fmla="*/ 39529 h 104775"/>
                              <a:gd name="connsiteX37" fmla="*/ 169069 w 247650"/>
                              <a:gd name="connsiteY37" fmla="*/ 55722 h 104775"/>
                              <a:gd name="connsiteX38" fmla="*/ 178594 w 247650"/>
                              <a:gd name="connsiteY38" fmla="*/ 64294 h 104775"/>
                              <a:gd name="connsiteX39" fmla="*/ 185261 w 247650"/>
                              <a:gd name="connsiteY39" fmla="*/ 70961 h 104775"/>
                              <a:gd name="connsiteX40" fmla="*/ 188119 w 247650"/>
                              <a:gd name="connsiteY40" fmla="*/ 74772 h 104775"/>
                              <a:gd name="connsiteX41" fmla="*/ 190024 w 247650"/>
                              <a:gd name="connsiteY41" fmla="*/ 76677 h 104775"/>
                              <a:gd name="connsiteX42" fmla="*/ 239554 w 247650"/>
                              <a:gd name="connsiteY42" fmla="*/ 93822 h 104775"/>
                              <a:gd name="connsiteX43" fmla="*/ 224314 w 247650"/>
                              <a:gd name="connsiteY43" fmla="*/ 45244 h 1047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47650" h="104775">
                                <a:moveTo>
                                  <a:pt x="224314" y="45244"/>
                                </a:moveTo>
                                <a:cubicBezTo>
                                  <a:pt x="224314" y="45244"/>
                                  <a:pt x="224314" y="45244"/>
                                  <a:pt x="224314" y="45244"/>
                                </a:cubicBezTo>
                                <a:cubicBezTo>
                                  <a:pt x="223361" y="44291"/>
                                  <a:pt x="223361" y="44291"/>
                                  <a:pt x="222409" y="44291"/>
                                </a:cubicBezTo>
                                <a:cubicBezTo>
                                  <a:pt x="222409" y="44291"/>
                                  <a:pt x="221456" y="43339"/>
                                  <a:pt x="221456" y="43339"/>
                                </a:cubicBezTo>
                                <a:cubicBezTo>
                                  <a:pt x="219551" y="42386"/>
                                  <a:pt x="217646" y="40481"/>
                                  <a:pt x="214789" y="37624"/>
                                </a:cubicBezTo>
                                <a:cubicBezTo>
                                  <a:pt x="211931" y="35719"/>
                                  <a:pt x="208121" y="32861"/>
                                  <a:pt x="204311" y="30956"/>
                                </a:cubicBezTo>
                                <a:cubicBezTo>
                                  <a:pt x="200501" y="28099"/>
                                  <a:pt x="195739" y="26194"/>
                                  <a:pt x="190024" y="23336"/>
                                </a:cubicBezTo>
                                <a:cubicBezTo>
                                  <a:pt x="184309" y="20479"/>
                                  <a:pt x="178594" y="18574"/>
                                  <a:pt x="171926" y="15716"/>
                                </a:cubicBezTo>
                                <a:cubicBezTo>
                                  <a:pt x="165259" y="13811"/>
                                  <a:pt x="158591" y="11906"/>
                                  <a:pt x="150971" y="10002"/>
                                </a:cubicBezTo>
                                <a:cubicBezTo>
                                  <a:pt x="143351" y="8097"/>
                                  <a:pt x="135731" y="8097"/>
                                  <a:pt x="128111" y="7144"/>
                                </a:cubicBezTo>
                                <a:cubicBezTo>
                                  <a:pt x="120491" y="7144"/>
                                  <a:pt x="112871" y="7144"/>
                                  <a:pt x="105251" y="8097"/>
                                </a:cubicBezTo>
                                <a:cubicBezTo>
                                  <a:pt x="97631" y="9049"/>
                                  <a:pt x="90011" y="10954"/>
                                  <a:pt x="83344" y="12859"/>
                                </a:cubicBezTo>
                                <a:cubicBezTo>
                                  <a:pt x="79534" y="13811"/>
                                  <a:pt x="76676" y="15716"/>
                                  <a:pt x="72866" y="16669"/>
                                </a:cubicBezTo>
                                <a:cubicBezTo>
                                  <a:pt x="70009" y="18574"/>
                                  <a:pt x="66199" y="19527"/>
                                  <a:pt x="63341" y="21431"/>
                                </a:cubicBezTo>
                                <a:cubicBezTo>
                                  <a:pt x="60484" y="23336"/>
                                  <a:pt x="57626" y="24289"/>
                                  <a:pt x="54769" y="26194"/>
                                </a:cubicBezTo>
                                <a:cubicBezTo>
                                  <a:pt x="51911" y="28099"/>
                                  <a:pt x="49054" y="30004"/>
                                  <a:pt x="46196" y="30956"/>
                                </a:cubicBezTo>
                                <a:cubicBezTo>
                                  <a:pt x="43339" y="32861"/>
                                  <a:pt x="41434" y="34766"/>
                                  <a:pt x="38576" y="36672"/>
                                </a:cubicBezTo>
                                <a:cubicBezTo>
                                  <a:pt x="37624" y="37624"/>
                                  <a:pt x="36671" y="38577"/>
                                  <a:pt x="34766" y="39529"/>
                                </a:cubicBezTo>
                                <a:cubicBezTo>
                                  <a:pt x="33814" y="40481"/>
                                  <a:pt x="32861" y="41434"/>
                                  <a:pt x="31909" y="42386"/>
                                </a:cubicBezTo>
                                <a:cubicBezTo>
                                  <a:pt x="30004" y="44291"/>
                                  <a:pt x="28099" y="46197"/>
                                  <a:pt x="26194" y="47149"/>
                                </a:cubicBezTo>
                                <a:cubicBezTo>
                                  <a:pt x="24289" y="49054"/>
                                  <a:pt x="22384" y="50006"/>
                                  <a:pt x="21431" y="51911"/>
                                </a:cubicBezTo>
                                <a:cubicBezTo>
                                  <a:pt x="18574" y="54769"/>
                                  <a:pt x="15716" y="57627"/>
                                  <a:pt x="13811" y="59531"/>
                                </a:cubicBezTo>
                                <a:cubicBezTo>
                                  <a:pt x="10001" y="64294"/>
                                  <a:pt x="7144" y="66199"/>
                                  <a:pt x="7144" y="66199"/>
                                </a:cubicBezTo>
                                <a:cubicBezTo>
                                  <a:pt x="7144" y="66199"/>
                                  <a:pt x="10001" y="64294"/>
                                  <a:pt x="14764" y="60484"/>
                                </a:cubicBezTo>
                                <a:cubicBezTo>
                                  <a:pt x="17621" y="58579"/>
                                  <a:pt x="20479" y="56674"/>
                                  <a:pt x="24289" y="54769"/>
                                </a:cubicBezTo>
                                <a:cubicBezTo>
                                  <a:pt x="26194" y="53816"/>
                                  <a:pt x="28099" y="52864"/>
                                  <a:pt x="30004" y="50959"/>
                                </a:cubicBezTo>
                                <a:cubicBezTo>
                                  <a:pt x="31909" y="50006"/>
                                  <a:pt x="33814" y="49054"/>
                                  <a:pt x="36671" y="47149"/>
                                </a:cubicBezTo>
                                <a:cubicBezTo>
                                  <a:pt x="37624" y="46197"/>
                                  <a:pt x="38576" y="46197"/>
                                  <a:pt x="40481" y="45244"/>
                                </a:cubicBezTo>
                                <a:cubicBezTo>
                                  <a:pt x="41434" y="44291"/>
                                  <a:pt x="43339" y="44291"/>
                                  <a:pt x="44291" y="43339"/>
                                </a:cubicBezTo>
                                <a:cubicBezTo>
                                  <a:pt x="47149" y="42386"/>
                                  <a:pt x="49054" y="41434"/>
                                  <a:pt x="51911" y="39529"/>
                                </a:cubicBezTo>
                                <a:cubicBezTo>
                                  <a:pt x="54769" y="38577"/>
                                  <a:pt x="57626" y="37624"/>
                                  <a:pt x="60484" y="36672"/>
                                </a:cubicBezTo>
                                <a:cubicBezTo>
                                  <a:pt x="63341" y="35719"/>
                                  <a:pt x="66199" y="34766"/>
                                  <a:pt x="69056" y="33814"/>
                                </a:cubicBezTo>
                                <a:cubicBezTo>
                                  <a:pt x="71914" y="32861"/>
                                  <a:pt x="74771" y="32861"/>
                                  <a:pt x="78581" y="31909"/>
                                </a:cubicBezTo>
                                <a:cubicBezTo>
                                  <a:pt x="81439" y="31909"/>
                                  <a:pt x="85249" y="30956"/>
                                  <a:pt x="88106" y="30956"/>
                                </a:cubicBezTo>
                                <a:cubicBezTo>
                                  <a:pt x="94774" y="30956"/>
                                  <a:pt x="100489" y="30004"/>
                                  <a:pt x="107156" y="30956"/>
                                </a:cubicBezTo>
                                <a:cubicBezTo>
                                  <a:pt x="113824" y="30956"/>
                                  <a:pt x="119539" y="32861"/>
                                  <a:pt x="125254" y="33814"/>
                                </a:cubicBezTo>
                                <a:cubicBezTo>
                                  <a:pt x="130969" y="35719"/>
                                  <a:pt x="136684" y="37624"/>
                                  <a:pt x="142399" y="39529"/>
                                </a:cubicBezTo>
                                <a:cubicBezTo>
                                  <a:pt x="152876" y="44291"/>
                                  <a:pt x="161449" y="50006"/>
                                  <a:pt x="169069" y="55722"/>
                                </a:cubicBezTo>
                                <a:cubicBezTo>
                                  <a:pt x="172879" y="58579"/>
                                  <a:pt x="175736" y="61436"/>
                                  <a:pt x="178594" y="64294"/>
                                </a:cubicBezTo>
                                <a:cubicBezTo>
                                  <a:pt x="181451" y="67152"/>
                                  <a:pt x="183356" y="69056"/>
                                  <a:pt x="185261" y="70961"/>
                                </a:cubicBezTo>
                                <a:cubicBezTo>
                                  <a:pt x="186214" y="71914"/>
                                  <a:pt x="187166" y="73819"/>
                                  <a:pt x="188119" y="74772"/>
                                </a:cubicBezTo>
                                <a:cubicBezTo>
                                  <a:pt x="189071" y="75724"/>
                                  <a:pt x="189071" y="76677"/>
                                  <a:pt x="190024" y="76677"/>
                                </a:cubicBezTo>
                                <a:cubicBezTo>
                                  <a:pt x="205264" y="95727"/>
                                  <a:pt x="225266" y="106204"/>
                                  <a:pt x="239554" y="93822"/>
                                </a:cubicBezTo>
                                <a:cubicBezTo>
                                  <a:pt x="250984" y="85249"/>
                                  <a:pt x="242411" y="58579"/>
                                  <a:pt x="224314" y="452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" name="Freeform: Shape 1984"/>
                        <wps:cNvSpPr/>
                        <wps:spPr>
                          <a:xfrm>
                            <a:off x="439103" y="614156"/>
                            <a:ext cx="200025" cy="161925"/>
                          </a:xfrm>
                          <a:custGeom>
                            <a:avLst/>
                            <a:gdLst>
                              <a:gd name="connsiteX0" fmla="*/ 90011 w 200025"/>
                              <a:gd name="connsiteY0" fmla="*/ 138720 h 161925"/>
                              <a:gd name="connsiteX1" fmla="*/ 81439 w 200025"/>
                              <a:gd name="connsiteY1" fmla="*/ 142530 h 161925"/>
                              <a:gd name="connsiteX2" fmla="*/ 72866 w 200025"/>
                              <a:gd name="connsiteY2" fmla="*/ 145388 h 161925"/>
                              <a:gd name="connsiteX3" fmla="*/ 64294 w 200025"/>
                              <a:gd name="connsiteY3" fmla="*/ 148245 h 161925"/>
                              <a:gd name="connsiteX4" fmla="*/ 55721 w 200025"/>
                              <a:gd name="connsiteY4" fmla="*/ 150150 h 161925"/>
                              <a:gd name="connsiteX5" fmla="*/ 48101 w 200025"/>
                              <a:gd name="connsiteY5" fmla="*/ 152055 h 161925"/>
                              <a:gd name="connsiteX6" fmla="*/ 44291 w 200025"/>
                              <a:gd name="connsiteY6" fmla="*/ 153008 h 161925"/>
                              <a:gd name="connsiteX7" fmla="*/ 40481 w 200025"/>
                              <a:gd name="connsiteY7" fmla="*/ 153008 h 161925"/>
                              <a:gd name="connsiteX8" fmla="*/ 33814 w 200025"/>
                              <a:gd name="connsiteY8" fmla="*/ 153960 h 161925"/>
                              <a:gd name="connsiteX9" fmla="*/ 27146 w 200025"/>
                              <a:gd name="connsiteY9" fmla="*/ 153960 h 161925"/>
                              <a:gd name="connsiteX10" fmla="*/ 16669 w 200025"/>
                              <a:gd name="connsiteY10" fmla="*/ 153960 h 161925"/>
                              <a:gd name="connsiteX11" fmla="*/ 7144 w 200025"/>
                              <a:gd name="connsiteY11" fmla="*/ 153960 h 161925"/>
                              <a:gd name="connsiteX12" fmla="*/ 15716 w 200025"/>
                              <a:gd name="connsiteY12" fmla="*/ 155865 h 161925"/>
                              <a:gd name="connsiteX13" fmla="*/ 26194 w 200025"/>
                              <a:gd name="connsiteY13" fmla="*/ 157770 h 161925"/>
                              <a:gd name="connsiteX14" fmla="*/ 32861 w 200025"/>
                              <a:gd name="connsiteY14" fmla="*/ 158722 h 161925"/>
                              <a:gd name="connsiteX15" fmla="*/ 40481 w 200025"/>
                              <a:gd name="connsiteY15" fmla="*/ 159675 h 161925"/>
                              <a:gd name="connsiteX16" fmla="*/ 44291 w 200025"/>
                              <a:gd name="connsiteY16" fmla="*/ 159675 h 161925"/>
                              <a:gd name="connsiteX17" fmla="*/ 48101 w 200025"/>
                              <a:gd name="connsiteY17" fmla="*/ 159675 h 161925"/>
                              <a:gd name="connsiteX18" fmla="*/ 56674 w 200025"/>
                              <a:gd name="connsiteY18" fmla="*/ 159675 h 161925"/>
                              <a:gd name="connsiteX19" fmla="*/ 66199 w 200025"/>
                              <a:gd name="connsiteY19" fmla="*/ 159675 h 161925"/>
                              <a:gd name="connsiteX20" fmla="*/ 75724 w 200025"/>
                              <a:gd name="connsiteY20" fmla="*/ 158722 h 161925"/>
                              <a:gd name="connsiteX21" fmla="*/ 85249 w 200025"/>
                              <a:gd name="connsiteY21" fmla="*/ 156818 h 161925"/>
                              <a:gd name="connsiteX22" fmla="*/ 95726 w 200025"/>
                              <a:gd name="connsiteY22" fmla="*/ 153960 h 161925"/>
                              <a:gd name="connsiteX23" fmla="*/ 115729 w 200025"/>
                              <a:gd name="connsiteY23" fmla="*/ 146340 h 161925"/>
                              <a:gd name="connsiteX24" fmla="*/ 134779 w 200025"/>
                              <a:gd name="connsiteY24" fmla="*/ 134910 h 161925"/>
                              <a:gd name="connsiteX25" fmla="*/ 150971 w 200025"/>
                              <a:gd name="connsiteY25" fmla="*/ 120622 h 161925"/>
                              <a:gd name="connsiteX26" fmla="*/ 164306 w 200025"/>
                              <a:gd name="connsiteY26" fmla="*/ 105383 h 161925"/>
                              <a:gd name="connsiteX27" fmla="*/ 174784 w 200025"/>
                              <a:gd name="connsiteY27" fmla="*/ 90143 h 161925"/>
                              <a:gd name="connsiteX28" fmla="*/ 182404 w 200025"/>
                              <a:gd name="connsiteY28" fmla="*/ 76808 h 161925"/>
                              <a:gd name="connsiteX29" fmla="*/ 187166 w 200025"/>
                              <a:gd name="connsiteY29" fmla="*/ 65378 h 161925"/>
                              <a:gd name="connsiteX30" fmla="*/ 190024 w 200025"/>
                              <a:gd name="connsiteY30" fmla="*/ 57758 h 161925"/>
                              <a:gd name="connsiteX31" fmla="*/ 190024 w 200025"/>
                              <a:gd name="connsiteY31" fmla="*/ 56805 h 161925"/>
                              <a:gd name="connsiteX32" fmla="*/ 190024 w 200025"/>
                              <a:gd name="connsiteY32" fmla="*/ 55853 h 161925"/>
                              <a:gd name="connsiteX33" fmla="*/ 190024 w 200025"/>
                              <a:gd name="connsiteY33" fmla="*/ 54900 h 161925"/>
                              <a:gd name="connsiteX34" fmla="*/ 174784 w 200025"/>
                              <a:gd name="connsiteY34" fmla="*/ 7275 h 161925"/>
                              <a:gd name="connsiteX35" fmla="*/ 145256 w 200025"/>
                              <a:gd name="connsiteY35" fmla="*/ 47280 h 161925"/>
                              <a:gd name="connsiteX36" fmla="*/ 145256 w 200025"/>
                              <a:gd name="connsiteY36" fmla="*/ 50138 h 161925"/>
                              <a:gd name="connsiteX37" fmla="*/ 145256 w 200025"/>
                              <a:gd name="connsiteY37" fmla="*/ 53947 h 161925"/>
                              <a:gd name="connsiteX38" fmla="*/ 143351 w 200025"/>
                              <a:gd name="connsiteY38" fmla="*/ 62520 h 161925"/>
                              <a:gd name="connsiteX39" fmla="*/ 140494 w 200025"/>
                              <a:gd name="connsiteY39" fmla="*/ 73950 h 161925"/>
                              <a:gd name="connsiteX40" fmla="*/ 128111 w 200025"/>
                              <a:gd name="connsiteY40" fmla="*/ 100620 h 161925"/>
                              <a:gd name="connsiteX41" fmla="*/ 117634 w 200025"/>
                              <a:gd name="connsiteY41" fmla="*/ 113955 h 161925"/>
                              <a:gd name="connsiteX42" fmla="*/ 105251 w 200025"/>
                              <a:gd name="connsiteY42" fmla="*/ 126338 h 161925"/>
                              <a:gd name="connsiteX43" fmla="*/ 90011 w 200025"/>
                              <a:gd name="connsiteY43" fmla="*/ 138720 h 161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00025" h="161925">
                                <a:moveTo>
                                  <a:pt x="90011" y="138720"/>
                                </a:moveTo>
                                <a:cubicBezTo>
                                  <a:pt x="87154" y="139672"/>
                                  <a:pt x="84296" y="141578"/>
                                  <a:pt x="81439" y="142530"/>
                                </a:cubicBezTo>
                                <a:cubicBezTo>
                                  <a:pt x="78581" y="143483"/>
                                  <a:pt x="75724" y="144435"/>
                                  <a:pt x="72866" y="145388"/>
                                </a:cubicBezTo>
                                <a:cubicBezTo>
                                  <a:pt x="70009" y="146340"/>
                                  <a:pt x="67151" y="147293"/>
                                  <a:pt x="64294" y="148245"/>
                                </a:cubicBezTo>
                                <a:cubicBezTo>
                                  <a:pt x="61436" y="149197"/>
                                  <a:pt x="58579" y="149197"/>
                                  <a:pt x="55721" y="150150"/>
                                </a:cubicBezTo>
                                <a:cubicBezTo>
                                  <a:pt x="52864" y="151103"/>
                                  <a:pt x="50006" y="151103"/>
                                  <a:pt x="48101" y="152055"/>
                                </a:cubicBezTo>
                                <a:cubicBezTo>
                                  <a:pt x="47149" y="152055"/>
                                  <a:pt x="45244" y="152055"/>
                                  <a:pt x="44291" y="153008"/>
                                </a:cubicBezTo>
                                <a:cubicBezTo>
                                  <a:pt x="43339" y="153008"/>
                                  <a:pt x="41434" y="153008"/>
                                  <a:pt x="40481" y="153008"/>
                                </a:cubicBezTo>
                                <a:cubicBezTo>
                                  <a:pt x="37624" y="153008"/>
                                  <a:pt x="35719" y="153960"/>
                                  <a:pt x="33814" y="153960"/>
                                </a:cubicBezTo>
                                <a:cubicBezTo>
                                  <a:pt x="31909" y="153960"/>
                                  <a:pt x="29051" y="153960"/>
                                  <a:pt x="27146" y="153960"/>
                                </a:cubicBezTo>
                                <a:cubicBezTo>
                                  <a:pt x="23336" y="153960"/>
                                  <a:pt x="19526" y="153960"/>
                                  <a:pt x="16669" y="153960"/>
                                </a:cubicBezTo>
                                <a:cubicBezTo>
                                  <a:pt x="10954" y="153960"/>
                                  <a:pt x="7144" y="153960"/>
                                  <a:pt x="7144" y="153960"/>
                                </a:cubicBezTo>
                                <a:cubicBezTo>
                                  <a:pt x="7144" y="153960"/>
                                  <a:pt x="10001" y="154913"/>
                                  <a:pt x="15716" y="155865"/>
                                </a:cubicBezTo>
                                <a:cubicBezTo>
                                  <a:pt x="18574" y="156818"/>
                                  <a:pt x="22384" y="156818"/>
                                  <a:pt x="26194" y="157770"/>
                                </a:cubicBezTo>
                                <a:cubicBezTo>
                                  <a:pt x="28099" y="157770"/>
                                  <a:pt x="30004" y="158722"/>
                                  <a:pt x="32861" y="158722"/>
                                </a:cubicBezTo>
                                <a:cubicBezTo>
                                  <a:pt x="34766" y="158722"/>
                                  <a:pt x="37624" y="159675"/>
                                  <a:pt x="40481" y="159675"/>
                                </a:cubicBezTo>
                                <a:cubicBezTo>
                                  <a:pt x="41434" y="159675"/>
                                  <a:pt x="43339" y="159675"/>
                                  <a:pt x="44291" y="159675"/>
                                </a:cubicBezTo>
                                <a:cubicBezTo>
                                  <a:pt x="45244" y="159675"/>
                                  <a:pt x="47149" y="159675"/>
                                  <a:pt x="48101" y="159675"/>
                                </a:cubicBezTo>
                                <a:cubicBezTo>
                                  <a:pt x="50959" y="159675"/>
                                  <a:pt x="53816" y="159675"/>
                                  <a:pt x="56674" y="159675"/>
                                </a:cubicBezTo>
                                <a:cubicBezTo>
                                  <a:pt x="59531" y="159675"/>
                                  <a:pt x="62389" y="159675"/>
                                  <a:pt x="66199" y="159675"/>
                                </a:cubicBezTo>
                                <a:cubicBezTo>
                                  <a:pt x="69056" y="159675"/>
                                  <a:pt x="72866" y="158722"/>
                                  <a:pt x="75724" y="158722"/>
                                </a:cubicBezTo>
                                <a:cubicBezTo>
                                  <a:pt x="78581" y="157770"/>
                                  <a:pt x="82391" y="157770"/>
                                  <a:pt x="85249" y="156818"/>
                                </a:cubicBezTo>
                                <a:cubicBezTo>
                                  <a:pt x="88106" y="155865"/>
                                  <a:pt x="91916" y="154913"/>
                                  <a:pt x="95726" y="153960"/>
                                </a:cubicBezTo>
                                <a:cubicBezTo>
                                  <a:pt x="102394" y="152055"/>
                                  <a:pt x="109061" y="149197"/>
                                  <a:pt x="115729" y="146340"/>
                                </a:cubicBezTo>
                                <a:cubicBezTo>
                                  <a:pt x="122396" y="143483"/>
                                  <a:pt x="129064" y="138720"/>
                                  <a:pt x="134779" y="134910"/>
                                </a:cubicBezTo>
                                <a:cubicBezTo>
                                  <a:pt x="140494" y="130147"/>
                                  <a:pt x="146209" y="125385"/>
                                  <a:pt x="150971" y="120622"/>
                                </a:cubicBezTo>
                                <a:cubicBezTo>
                                  <a:pt x="155734" y="115860"/>
                                  <a:pt x="160496" y="110145"/>
                                  <a:pt x="164306" y="105383"/>
                                </a:cubicBezTo>
                                <a:cubicBezTo>
                                  <a:pt x="168116" y="100620"/>
                                  <a:pt x="171926" y="94905"/>
                                  <a:pt x="174784" y="90143"/>
                                </a:cubicBezTo>
                                <a:cubicBezTo>
                                  <a:pt x="177641" y="85380"/>
                                  <a:pt x="179546" y="80618"/>
                                  <a:pt x="182404" y="76808"/>
                                </a:cubicBezTo>
                                <a:cubicBezTo>
                                  <a:pt x="184309" y="72997"/>
                                  <a:pt x="186214" y="69188"/>
                                  <a:pt x="187166" y="65378"/>
                                </a:cubicBezTo>
                                <a:cubicBezTo>
                                  <a:pt x="188119" y="62520"/>
                                  <a:pt x="189071" y="59663"/>
                                  <a:pt x="190024" y="57758"/>
                                </a:cubicBezTo>
                                <a:cubicBezTo>
                                  <a:pt x="190024" y="56805"/>
                                  <a:pt x="190024" y="56805"/>
                                  <a:pt x="190024" y="56805"/>
                                </a:cubicBezTo>
                                <a:cubicBezTo>
                                  <a:pt x="190024" y="56805"/>
                                  <a:pt x="190024" y="55853"/>
                                  <a:pt x="190024" y="55853"/>
                                </a:cubicBezTo>
                                <a:cubicBezTo>
                                  <a:pt x="190024" y="54900"/>
                                  <a:pt x="190024" y="54900"/>
                                  <a:pt x="190024" y="54900"/>
                                </a:cubicBezTo>
                                <a:cubicBezTo>
                                  <a:pt x="197644" y="34897"/>
                                  <a:pt x="190024" y="9180"/>
                                  <a:pt x="174784" y="7275"/>
                                </a:cubicBezTo>
                                <a:cubicBezTo>
                                  <a:pt x="156686" y="5370"/>
                                  <a:pt x="147161" y="24420"/>
                                  <a:pt x="145256" y="47280"/>
                                </a:cubicBezTo>
                                <a:cubicBezTo>
                                  <a:pt x="145256" y="48233"/>
                                  <a:pt x="145256" y="49185"/>
                                  <a:pt x="145256" y="50138"/>
                                </a:cubicBezTo>
                                <a:cubicBezTo>
                                  <a:pt x="145256" y="51090"/>
                                  <a:pt x="145256" y="52995"/>
                                  <a:pt x="145256" y="53947"/>
                                </a:cubicBezTo>
                                <a:cubicBezTo>
                                  <a:pt x="145256" y="56805"/>
                                  <a:pt x="144304" y="59663"/>
                                  <a:pt x="143351" y="62520"/>
                                </a:cubicBezTo>
                                <a:cubicBezTo>
                                  <a:pt x="142399" y="66330"/>
                                  <a:pt x="141446" y="70140"/>
                                  <a:pt x="140494" y="73950"/>
                                </a:cubicBezTo>
                                <a:cubicBezTo>
                                  <a:pt x="137636" y="82522"/>
                                  <a:pt x="133826" y="92047"/>
                                  <a:pt x="128111" y="100620"/>
                                </a:cubicBezTo>
                                <a:cubicBezTo>
                                  <a:pt x="125254" y="105383"/>
                                  <a:pt x="121444" y="110145"/>
                                  <a:pt x="117634" y="113955"/>
                                </a:cubicBezTo>
                                <a:cubicBezTo>
                                  <a:pt x="113824" y="117765"/>
                                  <a:pt x="110014" y="122528"/>
                                  <a:pt x="105251" y="126338"/>
                                </a:cubicBezTo>
                                <a:cubicBezTo>
                                  <a:pt x="100489" y="132053"/>
                                  <a:pt x="95726" y="135863"/>
                                  <a:pt x="90011" y="1387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5" name="Freeform: Shape 1985"/>
                        <wps:cNvSpPr/>
                        <wps:spPr>
                          <a:xfrm>
                            <a:off x="486728" y="781928"/>
                            <a:ext cx="152400" cy="133350"/>
                          </a:xfrm>
                          <a:custGeom>
                            <a:avLst/>
                            <a:gdLst>
                              <a:gd name="connsiteX0" fmla="*/ 22384 w 152400"/>
                              <a:gd name="connsiteY0" fmla="*/ 11906 h 133350"/>
                              <a:gd name="connsiteX1" fmla="*/ 27146 w 152400"/>
                              <a:gd name="connsiteY1" fmla="*/ 11906 h 133350"/>
                              <a:gd name="connsiteX2" fmla="*/ 32861 w 152400"/>
                              <a:gd name="connsiteY2" fmla="*/ 12859 h 133350"/>
                              <a:gd name="connsiteX3" fmla="*/ 35719 w 152400"/>
                              <a:gd name="connsiteY3" fmla="*/ 12859 h 133350"/>
                              <a:gd name="connsiteX4" fmla="*/ 38576 w 152400"/>
                              <a:gd name="connsiteY4" fmla="*/ 13811 h 133350"/>
                              <a:gd name="connsiteX5" fmla="*/ 45244 w 152400"/>
                              <a:gd name="connsiteY5" fmla="*/ 14764 h 133350"/>
                              <a:gd name="connsiteX6" fmla="*/ 51911 w 152400"/>
                              <a:gd name="connsiteY6" fmla="*/ 16669 h 133350"/>
                              <a:gd name="connsiteX7" fmla="*/ 58579 w 152400"/>
                              <a:gd name="connsiteY7" fmla="*/ 19526 h 133350"/>
                              <a:gd name="connsiteX8" fmla="*/ 65246 w 152400"/>
                              <a:gd name="connsiteY8" fmla="*/ 22384 h 133350"/>
                              <a:gd name="connsiteX9" fmla="*/ 71914 w 152400"/>
                              <a:gd name="connsiteY9" fmla="*/ 26194 h 133350"/>
                              <a:gd name="connsiteX10" fmla="*/ 84296 w 152400"/>
                              <a:gd name="connsiteY10" fmla="*/ 34766 h 133350"/>
                              <a:gd name="connsiteX11" fmla="*/ 94774 w 152400"/>
                              <a:gd name="connsiteY11" fmla="*/ 45244 h 133350"/>
                              <a:gd name="connsiteX12" fmla="*/ 102394 w 152400"/>
                              <a:gd name="connsiteY12" fmla="*/ 56674 h 133350"/>
                              <a:gd name="connsiteX13" fmla="*/ 111919 w 152400"/>
                              <a:gd name="connsiteY13" fmla="*/ 78581 h 133350"/>
                              <a:gd name="connsiteX14" fmla="*/ 113824 w 152400"/>
                              <a:gd name="connsiteY14" fmla="*/ 88106 h 133350"/>
                              <a:gd name="connsiteX15" fmla="*/ 114776 w 152400"/>
                              <a:gd name="connsiteY15" fmla="*/ 95726 h 133350"/>
                              <a:gd name="connsiteX16" fmla="*/ 114776 w 152400"/>
                              <a:gd name="connsiteY16" fmla="*/ 99536 h 133350"/>
                              <a:gd name="connsiteX17" fmla="*/ 114776 w 152400"/>
                              <a:gd name="connsiteY17" fmla="*/ 101441 h 133350"/>
                              <a:gd name="connsiteX18" fmla="*/ 138589 w 152400"/>
                              <a:gd name="connsiteY18" fmla="*/ 134779 h 133350"/>
                              <a:gd name="connsiteX19" fmla="*/ 152876 w 152400"/>
                              <a:gd name="connsiteY19" fmla="*/ 96679 h 133350"/>
                              <a:gd name="connsiteX20" fmla="*/ 152876 w 152400"/>
                              <a:gd name="connsiteY20" fmla="*/ 95726 h 133350"/>
                              <a:gd name="connsiteX21" fmla="*/ 152876 w 152400"/>
                              <a:gd name="connsiteY21" fmla="*/ 94774 h 133350"/>
                              <a:gd name="connsiteX22" fmla="*/ 152876 w 152400"/>
                              <a:gd name="connsiteY22" fmla="*/ 93822 h 133350"/>
                              <a:gd name="connsiteX23" fmla="*/ 150971 w 152400"/>
                              <a:gd name="connsiteY23" fmla="*/ 87154 h 133350"/>
                              <a:gd name="connsiteX24" fmla="*/ 147161 w 152400"/>
                              <a:gd name="connsiteY24" fmla="*/ 77629 h 133350"/>
                              <a:gd name="connsiteX25" fmla="*/ 141446 w 152400"/>
                              <a:gd name="connsiteY25" fmla="*/ 66199 h 133350"/>
                              <a:gd name="connsiteX26" fmla="*/ 133826 w 152400"/>
                              <a:gd name="connsiteY26" fmla="*/ 53816 h 133350"/>
                              <a:gd name="connsiteX27" fmla="*/ 123349 w 152400"/>
                              <a:gd name="connsiteY27" fmla="*/ 40481 h 133350"/>
                              <a:gd name="connsiteX28" fmla="*/ 110014 w 152400"/>
                              <a:gd name="connsiteY28" fmla="*/ 28099 h 133350"/>
                              <a:gd name="connsiteX29" fmla="*/ 94774 w 152400"/>
                              <a:gd name="connsiteY29" fmla="*/ 18574 h 133350"/>
                              <a:gd name="connsiteX30" fmla="*/ 78581 w 152400"/>
                              <a:gd name="connsiteY30" fmla="*/ 11906 h 133350"/>
                              <a:gd name="connsiteX31" fmla="*/ 70009 w 152400"/>
                              <a:gd name="connsiteY31" fmla="*/ 10001 h 133350"/>
                              <a:gd name="connsiteX32" fmla="*/ 62389 w 152400"/>
                              <a:gd name="connsiteY32" fmla="*/ 8097 h 133350"/>
                              <a:gd name="connsiteX33" fmla="*/ 54769 w 152400"/>
                              <a:gd name="connsiteY33" fmla="*/ 7144 h 133350"/>
                              <a:gd name="connsiteX34" fmla="*/ 47149 w 152400"/>
                              <a:gd name="connsiteY34" fmla="*/ 7144 h 133350"/>
                              <a:gd name="connsiteX35" fmla="*/ 40481 w 152400"/>
                              <a:gd name="connsiteY35" fmla="*/ 7144 h 133350"/>
                              <a:gd name="connsiteX36" fmla="*/ 37624 w 152400"/>
                              <a:gd name="connsiteY36" fmla="*/ 7144 h 133350"/>
                              <a:gd name="connsiteX37" fmla="*/ 34766 w 152400"/>
                              <a:gd name="connsiteY37" fmla="*/ 7144 h 133350"/>
                              <a:gd name="connsiteX38" fmla="*/ 29051 w 152400"/>
                              <a:gd name="connsiteY38" fmla="*/ 7144 h 133350"/>
                              <a:gd name="connsiteX39" fmla="*/ 23336 w 152400"/>
                              <a:gd name="connsiteY39" fmla="*/ 8097 h 133350"/>
                              <a:gd name="connsiteX40" fmla="*/ 14764 w 152400"/>
                              <a:gd name="connsiteY40" fmla="*/ 9049 h 133350"/>
                              <a:gd name="connsiteX41" fmla="*/ 7144 w 152400"/>
                              <a:gd name="connsiteY41" fmla="*/ 10954 h 133350"/>
                              <a:gd name="connsiteX42" fmla="*/ 14764 w 152400"/>
                              <a:gd name="connsiteY42" fmla="*/ 10954 h 133350"/>
                              <a:gd name="connsiteX43" fmla="*/ 22384 w 152400"/>
                              <a:gd name="connsiteY43" fmla="*/ 11906 h 1333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52400" h="133350">
                                <a:moveTo>
                                  <a:pt x="22384" y="11906"/>
                                </a:moveTo>
                                <a:cubicBezTo>
                                  <a:pt x="24289" y="11906"/>
                                  <a:pt x="26194" y="11906"/>
                                  <a:pt x="27146" y="11906"/>
                                </a:cubicBezTo>
                                <a:cubicBezTo>
                                  <a:pt x="29051" y="11906"/>
                                  <a:pt x="30956" y="12859"/>
                                  <a:pt x="32861" y="12859"/>
                                </a:cubicBezTo>
                                <a:cubicBezTo>
                                  <a:pt x="33814" y="12859"/>
                                  <a:pt x="34766" y="12859"/>
                                  <a:pt x="35719" y="12859"/>
                                </a:cubicBezTo>
                                <a:cubicBezTo>
                                  <a:pt x="36671" y="12859"/>
                                  <a:pt x="37624" y="12859"/>
                                  <a:pt x="38576" y="13811"/>
                                </a:cubicBezTo>
                                <a:cubicBezTo>
                                  <a:pt x="40481" y="13811"/>
                                  <a:pt x="42386" y="14764"/>
                                  <a:pt x="45244" y="14764"/>
                                </a:cubicBezTo>
                                <a:cubicBezTo>
                                  <a:pt x="47149" y="15716"/>
                                  <a:pt x="50006" y="15716"/>
                                  <a:pt x="51911" y="16669"/>
                                </a:cubicBezTo>
                                <a:cubicBezTo>
                                  <a:pt x="53816" y="17622"/>
                                  <a:pt x="56674" y="18574"/>
                                  <a:pt x="58579" y="19526"/>
                                </a:cubicBezTo>
                                <a:cubicBezTo>
                                  <a:pt x="60484" y="20479"/>
                                  <a:pt x="63341" y="21431"/>
                                  <a:pt x="65246" y="22384"/>
                                </a:cubicBezTo>
                                <a:cubicBezTo>
                                  <a:pt x="67151" y="23336"/>
                                  <a:pt x="70009" y="24289"/>
                                  <a:pt x="71914" y="26194"/>
                                </a:cubicBezTo>
                                <a:cubicBezTo>
                                  <a:pt x="75724" y="29051"/>
                                  <a:pt x="80486" y="31909"/>
                                  <a:pt x="84296" y="34766"/>
                                </a:cubicBezTo>
                                <a:cubicBezTo>
                                  <a:pt x="88106" y="37624"/>
                                  <a:pt x="90964" y="41434"/>
                                  <a:pt x="94774" y="45244"/>
                                </a:cubicBezTo>
                                <a:cubicBezTo>
                                  <a:pt x="97631" y="49054"/>
                                  <a:pt x="100489" y="52864"/>
                                  <a:pt x="102394" y="56674"/>
                                </a:cubicBezTo>
                                <a:cubicBezTo>
                                  <a:pt x="107156" y="64294"/>
                                  <a:pt x="110014" y="71914"/>
                                  <a:pt x="111919" y="78581"/>
                                </a:cubicBezTo>
                                <a:cubicBezTo>
                                  <a:pt x="112871" y="82391"/>
                                  <a:pt x="113824" y="85249"/>
                                  <a:pt x="113824" y="88106"/>
                                </a:cubicBezTo>
                                <a:cubicBezTo>
                                  <a:pt x="113824" y="90964"/>
                                  <a:pt x="114776" y="93822"/>
                                  <a:pt x="114776" y="95726"/>
                                </a:cubicBezTo>
                                <a:cubicBezTo>
                                  <a:pt x="114776" y="96679"/>
                                  <a:pt x="114776" y="98584"/>
                                  <a:pt x="114776" y="99536"/>
                                </a:cubicBezTo>
                                <a:cubicBezTo>
                                  <a:pt x="114776" y="100489"/>
                                  <a:pt x="114776" y="100489"/>
                                  <a:pt x="114776" y="101441"/>
                                </a:cubicBezTo>
                                <a:cubicBezTo>
                                  <a:pt x="115729" y="120491"/>
                                  <a:pt x="123349" y="136684"/>
                                  <a:pt x="138589" y="134779"/>
                                </a:cubicBezTo>
                                <a:cubicBezTo>
                                  <a:pt x="150971" y="133826"/>
                                  <a:pt x="157639" y="112872"/>
                                  <a:pt x="152876" y="96679"/>
                                </a:cubicBezTo>
                                <a:cubicBezTo>
                                  <a:pt x="152876" y="96679"/>
                                  <a:pt x="152876" y="96679"/>
                                  <a:pt x="152876" y="95726"/>
                                </a:cubicBezTo>
                                <a:cubicBezTo>
                                  <a:pt x="152876" y="95726"/>
                                  <a:pt x="152876" y="94774"/>
                                  <a:pt x="152876" y="94774"/>
                                </a:cubicBezTo>
                                <a:cubicBezTo>
                                  <a:pt x="152876" y="94774"/>
                                  <a:pt x="152876" y="93822"/>
                                  <a:pt x="152876" y="93822"/>
                                </a:cubicBezTo>
                                <a:cubicBezTo>
                                  <a:pt x="152876" y="91916"/>
                                  <a:pt x="151924" y="90011"/>
                                  <a:pt x="150971" y="87154"/>
                                </a:cubicBezTo>
                                <a:cubicBezTo>
                                  <a:pt x="150019" y="84297"/>
                                  <a:pt x="149066" y="81439"/>
                                  <a:pt x="147161" y="77629"/>
                                </a:cubicBezTo>
                                <a:cubicBezTo>
                                  <a:pt x="145256" y="73819"/>
                                  <a:pt x="144304" y="70009"/>
                                  <a:pt x="141446" y="66199"/>
                                </a:cubicBezTo>
                                <a:cubicBezTo>
                                  <a:pt x="139541" y="62389"/>
                                  <a:pt x="136684" y="57626"/>
                                  <a:pt x="133826" y="53816"/>
                                </a:cubicBezTo>
                                <a:cubicBezTo>
                                  <a:pt x="130969" y="49054"/>
                                  <a:pt x="127159" y="45244"/>
                                  <a:pt x="123349" y="40481"/>
                                </a:cubicBezTo>
                                <a:cubicBezTo>
                                  <a:pt x="119539" y="36672"/>
                                  <a:pt x="114776" y="31909"/>
                                  <a:pt x="110014" y="28099"/>
                                </a:cubicBezTo>
                                <a:cubicBezTo>
                                  <a:pt x="105251" y="24289"/>
                                  <a:pt x="100489" y="21431"/>
                                  <a:pt x="94774" y="18574"/>
                                </a:cubicBezTo>
                                <a:cubicBezTo>
                                  <a:pt x="89059" y="15716"/>
                                  <a:pt x="84296" y="13811"/>
                                  <a:pt x="78581" y="11906"/>
                                </a:cubicBezTo>
                                <a:cubicBezTo>
                                  <a:pt x="75724" y="10954"/>
                                  <a:pt x="72866" y="10001"/>
                                  <a:pt x="70009" y="10001"/>
                                </a:cubicBezTo>
                                <a:cubicBezTo>
                                  <a:pt x="67151" y="9049"/>
                                  <a:pt x="64294" y="9049"/>
                                  <a:pt x="62389" y="8097"/>
                                </a:cubicBezTo>
                                <a:cubicBezTo>
                                  <a:pt x="59531" y="8097"/>
                                  <a:pt x="56674" y="7144"/>
                                  <a:pt x="54769" y="7144"/>
                                </a:cubicBezTo>
                                <a:cubicBezTo>
                                  <a:pt x="51911" y="7144"/>
                                  <a:pt x="50006" y="7144"/>
                                  <a:pt x="47149" y="7144"/>
                                </a:cubicBezTo>
                                <a:cubicBezTo>
                                  <a:pt x="44291" y="7144"/>
                                  <a:pt x="42386" y="7144"/>
                                  <a:pt x="40481" y="7144"/>
                                </a:cubicBezTo>
                                <a:cubicBezTo>
                                  <a:pt x="39529" y="7144"/>
                                  <a:pt x="38576" y="7144"/>
                                  <a:pt x="37624" y="7144"/>
                                </a:cubicBezTo>
                                <a:cubicBezTo>
                                  <a:pt x="36671" y="7144"/>
                                  <a:pt x="35719" y="7144"/>
                                  <a:pt x="34766" y="7144"/>
                                </a:cubicBezTo>
                                <a:cubicBezTo>
                                  <a:pt x="32861" y="7144"/>
                                  <a:pt x="30956" y="7144"/>
                                  <a:pt x="29051" y="7144"/>
                                </a:cubicBezTo>
                                <a:cubicBezTo>
                                  <a:pt x="27146" y="7144"/>
                                  <a:pt x="25241" y="8097"/>
                                  <a:pt x="23336" y="8097"/>
                                </a:cubicBezTo>
                                <a:cubicBezTo>
                                  <a:pt x="20479" y="8097"/>
                                  <a:pt x="16669" y="9049"/>
                                  <a:pt x="14764" y="9049"/>
                                </a:cubicBezTo>
                                <a:cubicBezTo>
                                  <a:pt x="10001" y="10001"/>
                                  <a:pt x="7144" y="10954"/>
                                  <a:pt x="7144" y="10954"/>
                                </a:cubicBezTo>
                                <a:cubicBezTo>
                                  <a:pt x="7144" y="10954"/>
                                  <a:pt x="10001" y="10954"/>
                                  <a:pt x="14764" y="10954"/>
                                </a:cubicBezTo>
                                <a:cubicBezTo>
                                  <a:pt x="16669" y="11906"/>
                                  <a:pt x="19526" y="11906"/>
                                  <a:pt x="22384" y="1190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6" name="Freeform: Shape 1986"/>
                        <wps:cNvSpPr/>
                        <wps:spPr>
                          <a:xfrm>
                            <a:off x="316230" y="45873"/>
                            <a:ext cx="152400" cy="257175"/>
                          </a:xfrm>
                          <a:custGeom>
                            <a:avLst/>
                            <a:gdLst>
                              <a:gd name="connsiteX0" fmla="*/ 83344 w 152400"/>
                              <a:gd name="connsiteY0" fmla="*/ 81211 h 257175"/>
                              <a:gd name="connsiteX1" fmla="*/ 94774 w 152400"/>
                              <a:gd name="connsiteY1" fmla="*/ 74544 h 257175"/>
                              <a:gd name="connsiteX2" fmla="*/ 104299 w 152400"/>
                              <a:gd name="connsiteY2" fmla="*/ 69781 h 257175"/>
                              <a:gd name="connsiteX3" fmla="*/ 109061 w 152400"/>
                              <a:gd name="connsiteY3" fmla="*/ 67876 h 257175"/>
                              <a:gd name="connsiteX4" fmla="*/ 111919 w 152400"/>
                              <a:gd name="connsiteY4" fmla="*/ 66923 h 257175"/>
                              <a:gd name="connsiteX5" fmla="*/ 147161 w 152400"/>
                              <a:gd name="connsiteY5" fmla="*/ 20251 h 257175"/>
                              <a:gd name="connsiteX6" fmla="*/ 89059 w 152400"/>
                              <a:gd name="connsiteY6" fmla="*/ 18346 h 257175"/>
                              <a:gd name="connsiteX7" fmla="*/ 88106 w 152400"/>
                              <a:gd name="connsiteY7" fmla="*/ 18346 h 257175"/>
                              <a:gd name="connsiteX8" fmla="*/ 87154 w 152400"/>
                              <a:gd name="connsiteY8" fmla="*/ 19298 h 257175"/>
                              <a:gd name="connsiteX9" fmla="*/ 86201 w 152400"/>
                              <a:gd name="connsiteY9" fmla="*/ 20251 h 257175"/>
                              <a:gd name="connsiteX10" fmla="*/ 78581 w 152400"/>
                              <a:gd name="connsiteY10" fmla="*/ 25966 h 257175"/>
                              <a:gd name="connsiteX11" fmla="*/ 67151 w 152400"/>
                              <a:gd name="connsiteY11" fmla="*/ 34539 h 257175"/>
                              <a:gd name="connsiteX12" fmla="*/ 53816 w 152400"/>
                              <a:gd name="connsiteY12" fmla="*/ 46921 h 257175"/>
                              <a:gd name="connsiteX13" fmla="*/ 39529 w 152400"/>
                              <a:gd name="connsiteY13" fmla="*/ 63114 h 257175"/>
                              <a:gd name="connsiteX14" fmla="*/ 26194 w 152400"/>
                              <a:gd name="connsiteY14" fmla="*/ 83116 h 257175"/>
                              <a:gd name="connsiteX15" fmla="*/ 15716 w 152400"/>
                              <a:gd name="connsiteY15" fmla="*/ 105976 h 257175"/>
                              <a:gd name="connsiteX16" fmla="*/ 9049 w 152400"/>
                              <a:gd name="connsiteY16" fmla="*/ 130741 h 257175"/>
                              <a:gd name="connsiteX17" fmla="*/ 7144 w 152400"/>
                              <a:gd name="connsiteY17" fmla="*/ 155506 h 257175"/>
                              <a:gd name="connsiteX18" fmla="*/ 7144 w 152400"/>
                              <a:gd name="connsiteY18" fmla="*/ 167889 h 257175"/>
                              <a:gd name="connsiteX19" fmla="*/ 8096 w 152400"/>
                              <a:gd name="connsiteY19" fmla="*/ 179319 h 257175"/>
                              <a:gd name="connsiteX20" fmla="*/ 10001 w 152400"/>
                              <a:gd name="connsiteY20" fmla="*/ 190748 h 257175"/>
                              <a:gd name="connsiteX21" fmla="*/ 12859 w 152400"/>
                              <a:gd name="connsiteY21" fmla="*/ 201226 h 257175"/>
                              <a:gd name="connsiteX22" fmla="*/ 15716 w 152400"/>
                              <a:gd name="connsiteY22" fmla="*/ 210751 h 257175"/>
                              <a:gd name="connsiteX23" fmla="*/ 17621 w 152400"/>
                              <a:gd name="connsiteY23" fmla="*/ 215514 h 257175"/>
                              <a:gd name="connsiteX24" fmla="*/ 19526 w 152400"/>
                              <a:gd name="connsiteY24" fmla="*/ 219323 h 257175"/>
                              <a:gd name="connsiteX25" fmla="*/ 22384 w 152400"/>
                              <a:gd name="connsiteY25" fmla="*/ 226944 h 257175"/>
                              <a:gd name="connsiteX26" fmla="*/ 25241 w 152400"/>
                              <a:gd name="connsiteY26" fmla="*/ 233611 h 257175"/>
                              <a:gd name="connsiteX27" fmla="*/ 30956 w 152400"/>
                              <a:gd name="connsiteY27" fmla="*/ 245041 h 257175"/>
                              <a:gd name="connsiteX28" fmla="*/ 35719 w 152400"/>
                              <a:gd name="connsiteY28" fmla="*/ 254566 h 257175"/>
                              <a:gd name="connsiteX29" fmla="*/ 32861 w 152400"/>
                              <a:gd name="connsiteY29" fmla="*/ 244089 h 257175"/>
                              <a:gd name="connsiteX30" fmla="*/ 30004 w 152400"/>
                              <a:gd name="connsiteY30" fmla="*/ 232659 h 257175"/>
                              <a:gd name="connsiteX31" fmla="*/ 28099 w 152400"/>
                              <a:gd name="connsiteY31" fmla="*/ 225039 h 257175"/>
                              <a:gd name="connsiteX32" fmla="*/ 27146 w 152400"/>
                              <a:gd name="connsiteY32" fmla="*/ 216466 h 257175"/>
                              <a:gd name="connsiteX33" fmla="*/ 26194 w 152400"/>
                              <a:gd name="connsiteY33" fmla="*/ 211704 h 257175"/>
                              <a:gd name="connsiteX34" fmla="*/ 26194 w 152400"/>
                              <a:gd name="connsiteY34" fmla="*/ 206941 h 257175"/>
                              <a:gd name="connsiteX35" fmla="*/ 25241 w 152400"/>
                              <a:gd name="connsiteY35" fmla="*/ 197416 h 257175"/>
                              <a:gd name="connsiteX36" fmla="*/ 25241 w 152400"/>
                              <a:gd name="connsiteY36" fmla="*/ 187891 h 257175"/>
                              <a:gd name="connsiteX37" fmla="*/ 25241 w 152400"/>
                              <a:gd name="connsiteY37" fmla="*/ 177414 h 257175"/>
                              <a:gd name="connsiteX38" fmla="*/ 26194 w 152400"/>
                              <a:gd name="connsiteY38" fmla="*/ 166936 h 257175"/>
                              <a:gd name="connsiteX39" fmla="*/ 28099 w 152400"/>
                              <a:gd name="connsiteY39" fmla="*/ 156459 h 257175"/>
                              <a:gd name="connsiteX40" fmla="*/ 34766 w 152400"/>
                              <a:gd name="connsiteY40" fmla="*/ 136456 h 257175"/>
                              <a:gd name="connsiteX41" fmla="*/ 44291 w 152400"/>
                              <a:gd name="connsiteY41" fmla="*/ 118359 h 257175"/>
                              <a:gd name="connsiteX42" fmla="*/ 56674 w 152400"/>
                              <a:gd name="connsiteY42" fmla="*/ 103119 h 257175"/>
                              <a:gd name="connsiteX43" fmla="*/ 83344 w 152400"/>
                              <a:gd name="connsiteY43" fmla="*/ 81211 h 2571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52400" h="257175">
                                <a:moveTo>
                                  <a:pt x="83344" y="81211"/>
                                </a:moveTo>
                                <a:cubicBezTo>
                                  <a:pt x="87154" y="78354"/>
                                  <a:pt x="91916" y="76448"/>
                                  <a:pt x="94774" y="74544"/>
                                </a:cubicBezTo>
                                <a:cubicBezTo>
                                  <a:pt x="98584" y="72639"/>
                                  <a:pt x="101441" y="70734"/>
                                  <a:pt x="104299" y="69781"/>
                                </a:cubicBezTo>
                                <a:cubicBezTo>
                                  <a:pt x="106204" y="68829"/>
                                  <a:pt x="107156" y="68829"/>
                                  <a:pt x="109061" y="67876"/>
                                </a:cubicBezTo>
                                <a:cubicBezTo>
                                  <a:pt x="110014" y="67876"/>
                                  <a:pt x="110966" y="66923"/>
                                  <a:pt x="111919" y="66923"/>
                                </a:cubicBezTo>
                                <a:cubicBezTo>
                                  <a:pt x="137636" y="56446"/>
                                  <a:pt x="155734" y="40254"/>
                                  <a:pt x="147161" y="20251"/>
                                </a:cubicBezTo>
                                <a:cubicBezTo>
                                  <a:pt x="140494" y="3106"/>
                                  <a:pt x="109061" y="3106"/>
                                  <a:pt x="89059" y="18346"/>
                                </a:cubicBezTo>
                                <a:cubicBezTo>
                                  <a:pt x="89059" y="18346"/>
                                  <a:pt x="89059" y="18346"/>
                                  <a:pt x="88106" y="18346"/>
                                </a:cubicBezTo>
                                <a:cubicBezTo>
                                  <a:pt x="88106" y="18346"/>
                                  <a:pt x="87154" y="18346"/>
                                  <a:pt x="87154" y="19298"/>
                                </a:cubicBezTo>
                                <a:cubicBezTo>
                                  <a:pt x="87154" y="19298"/>
                                  <a:pt x="86201" y="20251"/>
                                  <a:pt x="86201" y="20251"/>
                                </a:cubicBezTo>
                                <a:cubicBezTo>
                                  <a:pt x="84296" y="21204"/>
                                  <a:pt x="81439" y="23109"/>
                                  <a:pt x="78581" y="25966"/>
                                </a:cubicBezTo>
                                <a:cubicBezTo>
                                  <a:pt x="75724" y="27871"/>
                                  <a:pt x="71914" y="31681"/>
                                  <a:pt x="67151" y="34539"/>
                                </a:cubicBezTo>
                                <a:cubicBezTo>
                                  <a:pt x="63341" y="38348"/>
                                  <a:pt x="58579" y="42159"/>
                                  <a:pt x="53816" y="46921"/>
                                </a:cubicBezTo>
                                <a:cubicBezTo>
                                  <a:pt x="49054" y="51684"/>
                                  <a:pt x="44291" y="57398"/>
                                  <a:pt x="39529" y="63114"/>
                                </a:cubicBezTo>
                                <a:cubicBezTo>
                                  <a:pt x="34766" y="68829"/>
                                  <a:pt x="30956" y="75496"/>
                                  <a:pt x="26194" y="83116"/>
                                </a:cubicBezTo>
                                <a:cubicBezTo>
                                  <a:pt x="22384" y="89784"/>
                                  <a:pt x="18574" y="98356"/>
                                  <a:pt x="15716" y="105976"/>
                                </a:cubicBezTo>
                                <a:cubicBezTo>
                                  <a:pt x="12859" y="113596"/>
                                  <a:pt x="10001" y="122169"/>
                                  <a:pt x="9049" y="130741"/>
                                </a:cubicBezTo>
                                <a:cubicBezTo>
                                  <a:pt x="7144" y="139314"/>
                                  <a:pt x="7144" y="147886"/>
                                  <a:pt x="7144" y="155506"/>
                                </a:cubicBezTo>
                                <a:cubicBezTo>
                                  <a:pt x="7144" y="159316"/>
                                  <a:pt x="7144" y="164079"/>
                                  <a:pt x="7144" y="167889"/>
                                </a:cubicBezTo>
                                <a:cubicBezTo>
                                  <a:pt x="7144" y="171698"/>
                                  <a:pt x="8096" y="175509"/>
                                  <a:pt x="8096" y="179319"/>
                                </a:cubicBezTo>
                                <a:cubicBezTo>
                                  <a:pt x="9049" y="183129"/>
                                  <a:pt x="9049" y="186939"/>
                                  <a:pt x="10001" y="190748"/>
                                </a:cubicBezTo>
                                <a:cubicBezTo>
                                  <a:pt x="10954" y="194559"/>
                                  <a:pt x="11906" y="197416"/>
                                  <a:pt x="12859" y="201226"/>
                                </a:cubicBezTo>
                                <a:cubicBezTo>
                                  <a:pt x="13811" y="205036"/>
                                  <a:pt x="14764" y="207894"/>
                                  <a:pt x="15716" y="210751"/>
                                </a:cubicBezTo>
                                <a:cubicBezTo>
                                  <a:pt x="16669" y="212656"/>
                                  <a:pt x="16669" y="213609"/>
                                  <a:pt x="17621" y="215514"/>
                                </a:cubicBezTo>
                                <a:cubicBezTo>
                                  <a:pt x="18574" y="217419"/>
                                  <a:pt x="18574" y="218371"/>
                                  <a:pt x="19526" y="219323"/>
                                </a:cubicBezTo>
                                <a:cubicBezTo>
                                  <a:pt x="20479" y="222181"/>
                                  <a:pt x="21431" y="225039"/>
                                  <a:pt x="22384" y="226944"/>
                                </a:cubicBezTo>
                                <a:cubicBezTo>
                                  <a:pt x="23336" y="229801"/>
                                  <a:pt x="24289" y="231706"/>
                                  <a:pt x="25241" y="233611"/>
                                </a:cubicBezTo>
                                <a:cubicBezTo>
                                  <a:pt x="27146" y="238373"/>
                                  <a:pt x="29051" y="241231"/>
                                  <a:pt x="30956" y="245041"/>
                                </a:cubicBezTo>
                                <a:cubicBezTo>
                                  <a:pt x="33814" y="250756"/>
                                  <a:pt x="35719" y="254566"/>
                                  <a:pt x="35719" y="254566"/>
                                </a:cubicBezTo>
                                <a:cubicBezTo>
                                  <a:pt x="35719" y="254566"/>
                                  <a:pt x="34766" y="250756"/>
                                  <a:pt x="32861" y="244089"/>
                                </a:cubicBezTo>
                                <a:cubicBezTo>
                                  <a:pt x="31909" y="241231"/>
                                  <a:pt x="30956" y="236469"/>
                                  <a:pt x="30004" y="232659"/>
                                </a:cubicBezTo>
                                <a:cubicBezTo>
                                  <a:pt x="29051" y="230754"/>
                                  <a:pt x="29051" y="227896"/>
                                  <a:pt x="28099" y="225039"/>
                                </a:cubicBezTo>
                                <a:cubicBezTo>
                                  <a:pt x="28099" y="222181"/>
                                  <a:pt x="27146" y="219323"/>
                                  <a:pt x="27146" y="216466"/>
                                </a:cubicBezTo>
                                <a:cubicBezTo>
                                  <a:pt x="27146" y="215514"/>
                                  <a:pt x="27146" y="213609"/>
                                  <a:pt x="26194" y="211704"/>
                                </a:cubicBezTo>
                                <a:cubicBezTo>
                                  <a:pt x="26194" y="209798"/>
                                  <a:pt x="26194" y="208846"/>
                                  <a:pt x="26194" y="206941"/>
                                </a:cubicBezTo>
                                <a:cubicBezTo>
                                  <a:pt x="26194" y="204084"/>
                                  <a:pt x="25241" y="201226"/>
                                  <a:pt x="25241" y="197416"/>
                                </a:cubicBezTo>
                                <a:cubicBezTo>
                                  <a:pt x="25241" y="194559"/>
                                  <a:pt x="25241" y="190748"/>
                                  <a:pt x="25241" y="187891"/>
                                </a:cubicBezTo>
                                <a:cubicBezTo>
                                  <a:pt x="25241" y="184081"/>
                                  <a:pt x="25241" y="181223"/>
                                  <a:pt x="25241" y="177414"/>
                                </a:cubicBezTo>
                                <a:cubicBezTo>
                                  <a:pt x="25241" y="173604"/>
                                  <a:pt x="26194" y="170746"/>
                                  <a:pt x="26194" y="166936"/>
                                </a:cubicBezTo>
                                <a:cubicBezTo>
                                  <a:pt x="27146" y="163126"/>
                                  <a:pt x="27146" y="160269"/>
                                  <a:pt x="28099" y="156459"/>
                                </a:cubicBezTo>
                                <a:cubicBezTo>
                                  <a:pt x="30004" y="149791"/>
                                  <a:pt x="31909" y="143123"/>
                                  <a:pt x="34766" y="136456"/>
                                </a:cubicBezTo>
                                <a:cubicBezTo>
                                  <a:pt x="37624" y="129789"/>
                                  <a:pt x="40481" y="124073"/>
                                  <a:pt x="44291" y="118359"/>
                                </a:cubicBezTo>
                                <a:cubicBezTo>
                                  <a:pt x="48101" y="112644"/>
                                  <a:pt x="51911" y="107881"/>
                                  <a:pt x="56674" y="103119"/>
                                </a:cubicBezTo>
                                <a:cubicBezTo>
                                  <a:pt x="65246" y="93594"/>
                                  <a:pt x="74771" y="85973"/>
                                  <a:pt x="83344" y="812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7" name="Freeform: Shape 1987"/>
                        <wps:cNvSpPr/>
                        <wps:spPr>
                          <a:xfrm>
                            <a:off x="119900" y="0"/>
                            <a:ext cx="190500" cy="219075"/>
                          </a:xfrm>
                          <a:custGeom>
                            <a:avLst/>
                            <a:gdLst>
                              <a:gd name="connsiteX0" fmla="*/ 187282 w 190500"/>
                              <a:gd name="connsiteY0" fmla="*/ 150897 h 219075"/>
                              <a:gd name="connsiteX1" fmla="*/ 186329 w 190500"/>
                              <a:gd name="connsiteY1" fmla="*/ 139467 h 219075"/>
                              <a:gd name="connsiteX2" fmla="*/ 184424 w 190500"/>
                              <a:gd name="connsiteY2" fmla="*/ 128037 h 219075"/>
                              <a:gd name="connsiteX3" fmla="*/ 181567 w 190500"/>
                              <a:gd name="connsiteY3" fmla="*/ 116607 h 219075"/>
                              <a:gd name="connsiteX4" fmla="*/ 172042 w 190500"/>
                              <a:gd name="connsiteY4" fmla="*/ 92795 h 219075"/>
                              <a:gd name="connsiteX5" fmla="*/ 158707 w 190500"/>
                              <a:gd name="connsiteY5" fmla="*/ 70887 h 219075"/>
                              <a:gd name="connsiteX6" fmla="*/ 141562 w 190500"/>
                              <a:gd name="connsiteY6" fmla="*/ 51837 h 219075"/>
                              <a:gd name="connsiteX7" fmla="*/ 123464 w 190500"/>
                              <a:gd name="connsiteY7" fmla="*/ 36597 h 219075"/>
                              <a:gd name="connsiteX8" fmla="*/ 105367 w 190500"/>
                              <a:gd name="connsiteY8" fmla="*/ 25167 h 219075"/>
                              <a:gd name="connsiteX9" fmla="*/ 89174 w 190500"/>
                              <a:gd name="connsiteY9" fmla="*/ 17547 h 219075"/>
                              <a:gd name="connsiteX10" fmla="*/ 75839 w 190500"/>
                              <a:gd name="connsiteY10" fmla="*/ 12784 h 219075"/>
                              <a:gd name="connsiteX11" fmla="*/ 66314 w 190500"/>
                              <a:gd name="connsiteY11" fmla="*/ 9927 h 219075"/>
                              <a:gd name="connsiteX12" fmla="*/ 64409 w 190500"/>
                              <a:gd name="connsiteY12" fmla="*/ 9927 h 219075"/>
                              <a:gd name="connsiteX13" fmla="*/ 63457 w 190500"/>
                              <a:gd name="connsiteY13" fmla="*/ 9927 h 219075"/>
                              <a:gd name="connsiteX14" fmla="*/ 62504 w 190500"/>
                              <a:gd name="connsiteY14" fmla="*/ 9927 h 219075"/>
                              <a:gd name="connsiteX15" fmla="*/ 7259 w 190500"/>
                              <a:gd name="connsiteY15" fmla="*/ 28977 h 219075"/>
                              <a:gd name="connsiteX16" fmla="*/ 54884 w 190500"/>
                              <a:gd name="connsiteY16" fmla="*/ 63267 h 219075"/>
                              <a:gd name="connsiteX17" fmla="*/ 57742 w 190500"/>
                              <a:gd name="connsiteY17" fmla="*/ 63267 h 219075"/>
                              <a:gd name="connsiteX18" fmla="*/ 62504 w 190500"/>
                              <a:gd name="connsiteY18" fmla="*/ 63267 h 219075"/>
                              <a:gd name="connsiteX19" fmla="*/ 72982 w 190500"/>
                              <a:gd name="connsiteY19" fmla="*/ 65172 h 219075"/>
                              <a:gd name="connsiteX20" fmla="*/ 86317 w 190500"/>
                              <a:gd name="connsiteY20" fmla="*/ 68030 h 219075"/>
                              <a:gd name="connsiteX21" fmla="*/ 117749 w 190500"/>
                              <a:gd name="connsiteY21" fmla="*/ 81364 h 219075"/>
                              <a:gd name="connsiteX22" fmla="*/ 133942 w 190500"/>
                              <a:gd name="connsiteY22" fmla="*/ 92795 h 219075"/>
                              <a:gd name="connsiteX23" fmla="*/ 148229 w 190500"/>
                              <a:gd name="connsiteY23" fmla="*/ 107082 h 219075"/>
                              <a:gd name="connsiteX24" fmla="*/ 160612 w 190500"/>
                              <a:gd name="connsiteY24" fmla="*/ 124227 h 219075"/>
                              <a:gd name="connsiteX25" fmla="*/ 165374 w 190500"/>
                              <a:gd name="connsiteY25" fmla="*/ 133752 h 219075"/>
                              <a:gd name="connsiteX26" fmla="*/ 169184 w 190500"/>
                              <a:gd name="connsiteY26" fmla="*/ 143277 h 219075"/>
                              <a:gd name="connsiteX27" fmla="*/ 172042 w 190500"/>
                              <a:gd name="connsiteY27" fmla="*/ 152802 h 219075"/>
                              <a:gd name="connsiteX28" fmla="*/ 174899 w 190500"/>
                              <a:gd name="connsiteY28" fmla="*/ 162327 h 219075"/>
                              <a:gd name="connsiteX29" fmla="*/ 176804 w 190500"/>
                              <a:gd name="connsiteY29" fmla="*/ 171852 h 219075"/>
                              <a:gd name="connsiteX30" fmla="*/ 177757 w 190500"/>
                              <a:gd name="connsiteY30" fmla="*/ 176614 h 219075"/>
                              <a:gd name="connsiteX31" fmla="*/ 178709 w 190500"/>
                              <a:gd name="connsiteY31" fmla="*/ 181377 h 219075"/>
                              <a:gd name="connsiteX32" fmla="*/ 179662 w 190500"/>
                              <a:gd name="connsiteY32" fmla="*/ 189949 h 219075"/>
                              <a:gd name="connsiteX33" fmla="*/ 180614 w 190500"/>
                              <a:gd name="connsiteY33" fmla="*/ 197570 h 219075"/>
                              <a:gd name="connsiteX34" fmla="*/ 181567 w 190500"/>
                              <a:gd name="connsiteY34" fmla="*/ 209952 h 219075"/>
                              <a:gd name="connsiteX35" fmla="*/ 181567 w 190500"/>
                              <a:gd name="connsiteY35" fmla="*/ 220430 h 219075"/>
                              <a:gd name="connsiteX36" fmla="*/ 183472 w 190500"/>
                              <a:gd name="connsiteY36" fmla="*/ 209952 h 219075"/>
                              <a:gd name="connsiteX37" fmla="*/ 185377 w 190500"/>
                              <a:gd name="connsiteY37" fmla="*/ 197570 h 219075"/>
                              <a:gd name="connsiteX38" fmla="*/ 186329 w 190500"/>
                              <a:gd name="connsiteY38" fmla="*/ 189949 h 219075"/>
                              <a:gd name="connsiteX39" fmla="*/ 187282 w 190500"/>
                              <a:gd name="connsiteY39" fmla="*/ 181377 h 219075"/>
                              <a:gd name="connsiteX40" fmla="*/ 187282 w 190500"/>
                              <a:gd name="connsiteY40" fmla="*/ 176614 h 219075"/>
                              <a:gd name="connsiteX41" fmla="*/ 187282 w 190500"/>
                              <a:gd name="connsiteY41" fmla="*/ 171852 h 219075"/>
                              <a:gd name="connsiteX42" fmla="*/ 187282 w 190500"/>
                              <a:gd name="connsiteY42" fmla="*/ 161374 h 219075"/>
                              <a:gd name="connsiteX43" fmla="*/ 187282 w 190500"/>
                              <a:gd name="connsiteY43" fmla="*/ 150897 h 219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90500" h="219075">
                                <a:moveTo>
                                  <a:pt x="187282" y="150897"/>
                                </a:moveTo>
                                <a:cubicBezTo>
                                  <a:pt x="187282" y="147087"/>
                                  <a:pt x="186329" y="143277"/>
                                  <a:pt x="186329" y="139467"/>
                                </a:cubicBezTo>
                                <a:cubicBezTo>
                                  <a:pt x="185377" y="135657"/>
                                  <a:pt x="185377" y="131847"/>
                                  <a:pt x="184424" y="128037"/>
                                </a:cubicBezTo>
                                <a:cubicBezTo>
                                  <a:pt x="183472" y="124227"/>
                                  <a:pt x="182519" y="120417"/>
                                  <a:pt x="181567" y="116607"/>
                                </a:cubicBezTo>
                                <a:cubicBezTo>
                                  <a:pt x="178709" y="108987"/>
                                  <a:pt x="175852" y="100414"/>
                                  <a:pt x="172042" y="92795"/>
                                </a:cubicBezTo>
                                <a:cubicBezTo>
                                  <a:pt x="168232" y="85174"/>
                                  <a:pt x="163469" y="77555"/>
                                  <a:pt x="158707" y="70887"/>
                                </a:cubicBezTo>
                                <a:cubicBezTo>
                                  <a:pt x="152992" y="64220"/>
                                  <a:pt x="148229" y="57552"/>
                                  <a:pt x="141562" y="51837"/>
                                </a:cubicBezTo>
                                <a:cubicBezTo>
                                  <a:pt x="135847" y="46122"/>
                                  <a:pt x="129179" y="41359"/>
                                  <a:pt x="123464" y="36597"/>
                                </a:cubicBezTo>
                                <a:cubicBezTo>
                                  <a:pt x="117749" y="31834"/>
                                  <a:pt x="111082" y="28024"/>
                                  <a:pt x="105367" y="25167"/>
                                </a:cubicBezTo>
                                <a:cubicBezTo>
                                  <a:pt x="99652" y="22309"/>
                                  <a:pt x="93937" y="19452"/>
                                  <a:pt x="89174" y="17547"/>
                                </a:cubicBezTo>
                                <a:cubicBezTo>
                                  <a:pt x="84412" y="15642"/>
                                  <a:pt x="79649" y="13737"/>
                                  <a:pt x="75839" y="12784"/>
                                </a:cubicBezTo>
                                <a:cubicBezTo>
                                  <a:pt x="72029" y="11832"/>
                                  <a:pt x="69172" y="10880"/>
                                  <a:pt x="66314" y="9927"/>
                                </a:cubicBezTo>
                                <a:cubicBezTo>
                                  <a:pt x="65362" y="9927"/>
                                  <a:pt x="65362" y="9927"/>
                                  <a:pt x="64409" y="9927"/>
                                </a:cubicBezTo>
                                <a:cubicBezTo>
                                  <a:pt x="63457" y="9927"/>
                                  <a:pt x="63457" y="9927"/>
                                  <a:pt x="63457" y="9927"/>
                                </a:cubicBezTo>
                                <a:cubicBezTo>
                                  <a:pt x="62504" y="9927"/>
                                  <a:pt x="62504" y="9927"/>
                                  <a:pt x="62504" y="9927"/>
                                </a:cubicBezTo>
                                <a:cubicBezTo>
                                  <a:pt x="38692" y="2307"/>
                                  <a:pt x="9164" y="10880"/>
                                  <a:pt x="7259" y="28977"/>
                                </a:cubicBezTo>
                                <a:cubicBezTo>
                                  <a:pt x="5354" y="49932"/>
                                  <a:pt x="27262" y="60409"/>
                                  <a:pt x="54884" y="63267"/>
                                </a:cubicBezTo>
                                <a:cubicBezTo>
                                  <a:pt x="55837" y="63267"/>
                                  <a:pt x="56789" y="63267"/>
                                  <a:pt x="57742" y="63267"/>
                                </a:cubicBezTo>
                                <a:cubicBezTo>
                                  <a:pt x="58694" y="63267"/>
                                  <a:pt x="60599" y="63267"/>
                                  <a:pt x="62504" y="63267"/>
                                </a:cubicBezTo>
                                <a:cubicBezTo>
                                  <a:pt x="65362" y="63267"/>
                                  <a:pt x="69172" y="64220"/>
                                  <a:pt x="72982" y="65172"/>
                                </a:cubicBezTo>
                                <a:cubicBezTo>
                                  <a:pt x="76792" y="66124"/>
                                  <a:pt x="81554" y="67077"/>
                                  <a:pt x="86317" y="68030"/>
                                </a:cubicBezTo>
                                <a:cubicBezTo>
                                  <a:pt x="95842" y="70887"/>
                                  <a:pt x="107272" y="75649"/>
                                  <a:pt x="117749" y="81364"/>
                                </a:cubicBezTo>
                                <a:cubicBezTo>
                                  <a:pt x="123464" y="84222"/>
                                  <a:pt x="128227" y="88984"/>
                                  <a:pt x="133942" y="92795"/>
                                </a:cubicBezTo>
                                <a:cubicBezTo>
                                  <a:pt x="138704" y="97557"/>
                                  <a:pt x="144419" y="102320"/>
                                  <a:pt x="148229" y="107082"/>
                                </a:cubicBezTo>
                                <a:cubicBezTo>
                                  <a:pt x="152992" y="112797"/>
                                  <a:pt x="156802" y="118512"/>
                                  <a:pt x="160612" y="124227"/>
                                </a:cubicBezTo>
                                <a:cubicBezTo>
                                  <a:pt x="162517" y="127084"/>
                                  <a:pt x="163469" y="130895"/>
                                  <a:pt x="165374" y="133752"/>
                                </a:cubicBezTo>
                                <a:cubicBezTo>
                                  <a:pt x="166327" y="136609"/>
                                  <a:pt x="168232" y="140420"/>
                                  <a:pt x="169184" y="143277"/>
                                </a:cubicBezTo>
                                <a:cubicBezTo>
                                  <a:pt x="170137" y="146134"/>
                                  <a:pt x="171089" y="149945"/>
                                  <a:pt x="172042" y="152802"/>
                                </a:cubicBezTo>
                                <a:cubicBezTo>
                                  <a:pt x="172994" y="155659"/>
                                  <a:pt x="173947" y="159470"/>
                                  <a:pt x="174899" y="162327"/>
                                </a:cubicBezTo>
                                <a:cubicBezTo>
                                  <a:pt x="175852" y="165184"/>
                                  <a:pt x="175852" y="168995"/>
                                  <a:pt x="176804" y="171852"/>
                                </a:cubicBezTo>
                                <a:cubicBezTo>
                                  <a:pt x="176804" y="173757"/>
                                  <a:pt x="177757" y="174709"/>
                                  <a:pt x="177757" y="176614"/>
                                </a:cubicBezTo>
                                <a:cubicBezTo>
                                  <a:pt x="177757" y="178520"/>
                                  <a:pt x="177757" y="179472"/>
                                  <a:pt x="178709" y="181377"/>
                                </a:cubicBezTo>
                                <a:cubicBezTo>
                                  <a:pt x="178709" y="184234"/>
                                  <a:pt x="179662" y="187092"/>
                                  <a:pt x="179662" y="189949"/>
                                </a:cubicBezTo>
                                <a:cubicBezTo>
                                  <a:pt x="179662" y="192807"/>
                                  <a:pt x="179662" y="194712"/>
                                  <a:pt x="180614" y="197570"/>
                                </a:cubicBezTo>
                                <a:cubicBezTo>
                                  <a:pt x="180614" y="202332"/>
                                  <a:pt x="181567" y="206142"/>
                                  <a:pt x="181567" y="209952"/>
                                </a:cubicBezTo>
                                <a:cubicBezTo>
                                  <a:pt x="181567" y="216620"/>
                                  <a:pt x="181567" y="220430"/>
                                  <a:pt x="181567" y="220430"/>
                                </a:cubicBezTo>
                                <a:cubicBezTo>
                                  <a:pt x="181567" y="220430"/>
                                  <a:pt x="182519" y="216620"/>
                                  <a:pt x="183472" y="209952"/>
                                </a:cubicBezTo>
                                <a:cubicBezTo>
                                  <a:pt x="184424" y="206142"/>
                                  <a:pt x="185377" y="202332"/>
                                  <a:pt x="185377" y="197570"/>
                                </a:cubicBezTo>
                                <a:cubicBezTo>
                                  <a:pt x="185377" y="195664"/>
                                  <a:pt x="186329" y="192807"/>
                                  <a:pt x="186329" y="189949"/>
                                </a:cubicBezTo>
                                <a:cubicBezTo>
                                  <a:pt x="186329" y="187092"/>
                                  <a:pt x="187282" y="184234"/>
                                  <a:pt x="187282" y="181377"/>
                                </a:cubicBezTo>
                                <a:cubicBezTo>
                                  <a:pt x="187282" y="179472"/>
                                  <a:pt x="187282" y="178520"/>
                                  <a:pt x="187282" y="176614"/>
                                </a:cubicBezTo>
                                <a:cubicBezTo>
                                  <a:pt x="187282" y="174709"/>
                                  <a:pt x="187282" y="173757"/>
                                  <a:pt x="187282" y="171852"/>
                                </a:cubicBezTo>
                                <a:cubicBezTo>
                                  <a:pt x="187282" y="168995"/>
                                  <a:pt x="187282" y="165184"/>
                                  <a:pt x="187282" y="161374"/>
                                </a:cubicBezTo>
                                <a:cubicBezTo>
                                  <a:pt x="187282" y="158517"/>
                                  <a:pt x="187282" y="154707"/>
                                  <a:pt x="187282" y="15089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" name="Freeform: Shape 1988"/>
                        <wps:cNvSpPr/>
                        <wps:spPr>
                          <a:xfrm>
                            <a:off x="1185863" y="882098"/>
                            <a:ext cx="219075" cy="409575"/>
                          </a:xfrm>
                          <a:custGeom>
                            <a:avLst/>
                            <a:gdLst>
                              <a:gd name="connsiteX0" fmla="*/ 181451 w 219075"/>
                              <a:gd name="connsiteY0" fmla="*/ 261303 h 409575"/>
                              <a:gd name="connsiteX1" fmla="*/ 183356 w 219075"/>
                              <a:gd name="connsiteY1" fmla="*/ 256541 h 409575"/>
                              <a:gd name="connsiteX2" fmla="*/ 185261 w 219075"/>
                              <a:gd name="connsiteY2" fmla="*/ 251778 h 409575"/>
                              <a:gd name="connsiteX3" fmla="*/ 189071 w 219075"/>
                              <a:gd name="connsiteY3" fmla="*/ 242253 h 409575"/>
                              <a:gd name="connsiteX4" fmla="*/ 202406 w 219075"/>
                              <a:gd name="connsiteY4" fmla="*/ 204153 h 409575"/>
                              <a:gd name="connsiteX5" fmla="*/ 210979 w 219075"/>
                              <a:gd name="connsiteY5" fmla="*/ 167005 h 409575"/>
                              <a:gd name="connsiteX6" fmla="*/ 215741 w 219075"/>
                              <a:gd name="connsiteY6" fmla="*/ 133668 h 409575"/>
                              <a:gd name="connsiteX7" fmla="*/ 217646 w 219075"/>
                              <a:gd name="connsiteY7" fmla="*/ 105093 h 409575"/>
                              <a:gd name="connsiteX8" fmla="*/ 217646 w 219075"/>
                              <a:gd name="connsiteY8" fmla="*/ 82233 h 409575"/>
                              <a:gd name="connsiteX9" fmla="*/ 215741 w 219075"/>
                              <a:gd name="connsiteY9" fmla="*/ 46038 h 409575"/>
                              <a:gd name="connsiteX10" fmla="*/ 155734 w 219075"/>
                              <a:gd name="connsiteY10" fmla="*/ 7938 h 409575"/>
                              <a:gd name="connsiteX11" fmla="*/ 113824 w 219075"/>
                              <a:gd name="connsiteY11" fmla="*/ 65088 h 409575"/>
                              <a:gd name="connsiteX12" fmla="*/ 136684 w 219075"/>
                              <a:gd name="connsiteY12" fmla="*/ 161291 h 409575"/>
                              <a:gd name="connsiteX13" fmla="*/ 137636 w 219075"/>
                              <a:gd name="connsiteY13" fmla="*/ 192723 h 409575"/>
                              <a:gd name="connsiteX14" fmla="*/ 134779 w 219075"/>
                              <a:gd name="connsiteY14" fmla="*/ 226060 h 409575"/>
                              <a:gd name="connsiteX15" fmla="*/ 133826 w 219075"/>
                              <a:gd name="connsiteY15" fmla="*/ 234633 h 409575"/>
                              <a:gd name="connsiteX16" fmla="*/ 132874 w 219075"/>
                              <a:gd name="connsiteY16" fmla="*/ 238443 h 409575"/>
                              <a:gd name="connsiteX17" fmla="*/ 131921 w 219075"/>
                              <a:gd name="connsiteY17" fmla="*/ 242253 h 409575"/>
                              <a:gd name="connsiteX18" fmla="*/ 130016 w 219075"/>
                              <a:gd name="connsiteY18" fmla="*/ 250826 h 409575"/>
                              <a:gd name="connsiteX19" fmla="*/ 128111 w 219075"/>
                              <a:gd name="connsiteY19" fmla="*/ 259398 h 409575"/>
                              <a:gd name="connsiteX20" fmla="*/ 122396 w 219075"/>
                              <a:gd name="connsiteY20" fmla="*/ 275591 h 409575"/>
                              <a:gd name="connsiteX21" fmla="*/ 119539 w 219075"/>
                              <a:gd name="connsiteY21" fmla="*/ 283210 h 409575"/>
                              <a:gd name="connsiteX22" fmla="*/ 115729 w 219075"/>
                              <a:gd name="connsiteY22" fmla="*/ 290830 h 409575"/>
                              <a:gd name="connsiteX23" fmla="*/ 111919 w 219075"/>
                              <a:gd name="connsiteY23" fmla="*/ 298451 h 409575"/>
                              <a:gd name="connsiteX24" fmla="*/ 108109 w 219075"/>
                              <a:gd name="connsiteY24" fmla="*/ 306071 h 409575"/>
                              <a:gd name="connsiteX25" fmla="*/ 103346 w 219075"/>
                              <a:gd name="connsiteY25" fmla="*/ 313691 h 409575"/>
                              <a:gd name="connsiteX26" fmla="*/ 101441 w 219075"/>
                              <a:gd name="connsiteY26" fmla="*/ 317501 h 409575"/>
                              <a:gd name="connsiteX27" fmla="*/ 99536 w 219075"/>
                              <a:gd name="connsiteY27" fmla="*/ 321310 h 409575"/>
                              <a:gd name="connsiteX28" fmla="*/ 79534 w 219075"/>
                              <a:gd name="connsiteY28" fmla="*/ 347028 h 409575"/>
                              <a:gd name="connsiteX29" fmla="*/ 69056 w 219075"/>
                              <a:gd name="connsiteY29" fmla="*/ 358458 h 409575"/>
                              <a:gd name="connsiteX30" fmla="*/ 58579 w 219075"/>
                              <a:gd name="connsiteY30" fmla="*/ 367983 h 409575"/>
                              <a:gd name="connsiteX31" fmla="*/ 48101 w 219075"/>
                              <a:gd name="connsiteY31" fmla="*/ 376555 h 409575"/>
                              <a:gd name="connsiteX32" fmla="*/ 38576 w 219075"/>
                              <a:gd name="connsiteY32" fmla="*/ 384176 h 409575"/>
                              <a:gd name="connsiteX33" fmla="*/ 30004 w 219075"/>
                              <a:gd name="connsiteY33" fmla="*/ 389891 h 409575"/>
                              <a:gd name="connsiteX34" fmla="*/ 26194 w 219075"/>
                              <a:gd name="connsiteY34" fmla="*/ 392748 h 409575"/>
                              <a:gd name="connsiteX35" fmla="*/ 22384 w 219075"/>
                              <a:gd name="connsiteY35" fmla="*/ 394653 h 409575"/>
                              <a:gd name="connsiteX36" fmla="*/ 7144 w 219075"/>
                              <a:gd name="connsiteY36" fmla="*/ 403226 h 409575"/>
                              <a:gd name="connsiteX37" fmla="*/ 24289 w 219075"/>
                              <a:gd name="connsiteY37" fmla="*/ 398463 h 409575"/>
                              <a:gd name="connsiteX38" fmla="*/ 28099 w 219075"/>
                              <a:gd name="connsiteY38" fmla="*/ 397510 h 409575"/>
                              <a:gd name="connsiteX39" fmla="*/ 32861 w 219075"/>
                              <a:gd name="connsiteY39" fmla="*/ 395605 h 409575"/>
                              <a:gd name="connsiteX40" fmla="*/ 43339 w 219075"/>
                              <a:gd name="connsiteY40" fmla="*/ 391796 h 409575"/>
                              <a:gd name="connsiteX41" fmla="*/ 54769 w 219075"/>
                              <a:gd name="connsiteY41" fmla="*/ 387033 h 409575"/>
                              <a:gd name="connsiteX42" fmla="*/ 67151 w 219075"/>
                              <a:gd name="connsiteY42" fmla="*/ 381318 h 409575"/>
                              <a:gd name="connsiteX43" fmla="*/ 80486 w 219075"/>
                              <a:gd name="connsiteY43" fmla="*/ 373698 h 409575"/>
                              <a:gd name="connsiteX44" fmla="*/ 94774 w 219075"/>
                              <a:gd name="connsiteY44" fmla="*/ 365126 h 409575"/>
                              <a:gd name="connsiteX45" fmla="*/ 123349 w 219075"/>
                              <a:gd name="connsiteY45" fmla="*/ 342266 h 409575"/>
                              <a:gd name="connsiteX46" fmla="*/ 127159 w 219075"/>
                              <a:gd name="connsiteY46" fmla="*/ 339408 h 409575"/>
                              <a:gd name="connsiteX47" fmla="*/ 130969 w 219075"/>
                              <a:gd name="connsiteY47" fmla="*/ 335598 h 409575"/>
                              <a:gd name="connsiteX48" fmla="*/ 137636 w 219075"/>
                              <a:gd name="connsiteY48" fmla="*/ 328930 h 409575"/>
                              <a:gd name="connsiteX49" fmla="*/ 144304 w 219075"/>
                              <a:gd name="connsiteY49" fmla="*/ 321310 h 409575"/>
                              <a:gd name="connsiteX50" fmla="*/ 150971 w 219075"/>
                              <a:gd name="connsiteY50" fmla="*/ 313691 h 409575"/>
                              <a:gd name="connsiteX51" fmla="*/ 156686 w 219075"/>
                              <a:gd name="connsiteY51" fmla="*/ 305118 h 409575"/>
                              <a:gd name="connsiteX52" fmla="*/ 162401 w 219075"/>
                              <a:gd name="connsiteY52" fmla="*/ 296546 h 409575"/>
                              <a:gd name="connsiteX53" fmla="*/ 173831 w 219075"/>
                              <a:gd name="connsiteY53" fmla="*/ 279401 h 409575"/>
                              <a:gd name="connsiteX54" fmla="*/ 178594 w 219075"/>
                              <a:gd name="connsiteY54" fmla="*/ 269876 h 409575"/>
                              <a:gd name="connsiteX55" fmla="*/ 181451 w 219075"/>
                              <a:gd name="connsiteY55" fmla="*/ 261303 h 40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219075" h="409575">
                                <a:moveTo>
                                  <a:pt x="181451" y="261303"/>
                                </a:moveTo>
                                <a:lnTo>
                                  <a:pt x="183356" y="256541"/>
                                </a:lnTo>
                                <a:lnTo>
                                  <a:pt x="185261" y="251778"/>
                                </a:lnTo>
                                <a:cubicBezTo>
                                  <a:pt x="186214" y="248921"/>
                                  <a:pt x="188119" y="245110"/>
                                  <a:pt x="189071" y="242253"/>
                                </a:cubicBezTo>
                                <a:cubicBezTo>
                                  <a:pt x="193834" y="229871"/>
                                  <a:pt x="198596" y="216535"/>
                                  <a:pt x="202406" y="204153"/>
                                </a:cubicBezTo>
                                <a:cubicBezTo>
                                  <a:pt x="206216" y="191771"/>
                                  <a:pt x="209074" y="179388"/>
                                  <a:pt x="210979" y="167005"/>
                                </a:cubicBezTo>
                                <a:cubicBezTo>
                                  <a:pt x="212884" y="155576"/>
                                  <a:pt x="214789" y="144146"/>
                                  <a:pt x="215741" y="133668"/>
                                </a:cubicBezTo>
                                <a:cubicBezTo>
                                  <a:pt x="216694" y="123191"/>
                                  <a:pt x="217646" y="113666"/>
                                  <a:pt x="217646" y="105093"/>
                                </a:cubicBezTo>
                                <a:cubicBezTo>
                                  <a:pt x="217646" y="96521"/>
                                  <a:pt x="217646" y="88901"/>
                                  <a:pt x="217646" y="82233"/>
                                </a:cubicBezTo>
                                <a:cubicBezTo>
                                  <a:pt x="217646" y="75566"/>
                                  <a:pt x="217646" y="51753"/>
                                  <a:pt x="215741" y="46038"/>
                                </a:cubicBezTo>
                                <a:cubicBezTo>
                                  <a:pt x="210979" y="20321"/>
                                  <a:pt x="184309" y="3176"/>
                                  <a:pt x="155734" y="7938"/>
                                </a:cubicBezTo>
                                <a:cubicBezTo>
                                  <a:pt x="127159" y="13653"/>
                                  <a:pt x="108109" y="38418"/>
                                  <a:pt x="113824" y="65088"/>
                                </a:cubicBezTo>
                                <a:cubicBezTo>
                                  <a:pt x="114776" y="72708"/>
                                  <a:pt x="135731" y="116523"/>
                                  <a:pt x="136684" y="161291"/>
                                </a:cubicBezTo>
                                <a:cubicBezTo>
                                  <a:pt x="136684" y="170816"/>
                                  <a:pt x="137636" y="181293"/>
                                  <a:pt x="137636" y="192723"/>
                                </a:cubicBezTo>
                                <a:cubicBezTo>
                                  <a:pt x="137636" y="203201"/>
                                  <a:pt x="136684" y="214630"/>
                                  <a:pt x="134779" y="226060"/>
                                </a:cubicBezTo>
                                <a:cubicBezTo>
                                  <a:pt x="134779" y="228918"/>
                                  <a:pt x="133826" y="231776"/>
                                  <a:pt x="133826" y="234633"/>
                                </a:cubicBezTo>
                                <a:lnTo>
                                  <a:pt x="132874" y="238443"/>
                                </a:lnTo>
                                <a:lnTo>
                                  <a:pt x="131921" y="242253"/>
                                </a:lnTo>
                                <a:cubicBezTo>
                                  <a:pt x="130969" y="245110"/>
                                  <a:pt x="130969" y="247968"/>
                                  <a:pt x="130016" y="250826"/>
                                </a:cubicBezTo>
                                <a:lnTo>
                                  <a:pt x="128111" y="259398"/>
                                </a:lnTo>
                                <a:cubicBezTo>
                                  <a:pt x="126206" y="265113"/>
                                  <a:pt x="124301" y="270828"/>
                                  <a:pt x="122396" y="275591"/>
                                </a:cubicBezTo>
                                <a:cubicBezTo>
                                  <a:pt x="121444" y="278448"/>
                                  <a:pt x="120491" y="281305"/>
                                  <a:pt x="119539" y="283210"/>
                                </a:cubicBezTo>
                                <a:cubicBezTo>
                                  <a:pt x="118586" y="286068"/>
                                  <a:pt x="117634" y="288926"/>
                                  <a:pt x="115729" y="290830"/>
                                </a:cubicBezTo>
                                <a:cubicBezTo>
                                  <a:pt x="114776" y="293688"/>
                                  <a:pt x="112871" y="295593"/>
                                  <a:pt x="111919" y="298451"/>
                                </a:cubicBezTo>
                                <a:cubicBezTo>
                                  <a:pt x="110966" y="301308"/>
                                  <a:pt x="109061" y="303213"/>
                                  <a:pt x="108109" y="306071"/>
                                </a:cubicBezTo>
                                <a:cubicBezTo>
                                  <a:pt x="106204" y="308928"/>
                                  <a:pt x="105251" y="310833"/>
                                  <a:pt x="103346" y="313691"/>
                                </a:cubicBezTo>
                                <a:cubicBezTo>
                                  <a:pt x="102394" y="314643"/>
                                  <a:pt x="101441" y="316548"/>
                                  <a:pt x="101441" y="317501"/>
                                </a:cubicBezTo>
                                <a:cubicBezTo>
                                  <a:pt x="100489" y="318453"/>
                                  <a:pt x="99536" y="319405"/>
                                  <a:pt x="99536" y="321310"/>
                                </a:cubicBezTo>
                                <a:cubicBezTo>
                                  <a:pt x="93821" y="330835"/>
                                  <a:pt x="86201" y="339408"/>
                                  <a:pt x="79534" y="347028"/>
                                </a:cubicBezTo>
                                <a:cubicBezTo>
                                  <a:pt x="75724" y="350838"/>
                                  <a:pt x="72866" y="354648"/>
                                  <a:pt x="69056" y="358458"/>
                                </a:cubicBezTo>
                                <a:cubicBezTo>
                                  <a:pt x="65246" y="362268"/>
                                  <a:pt x="61436" y="365126"/>
                                  <a:pt x="58579" y="367983"/>
                                </a:cubicBezTo>
                                <a:cubicBezTo>
                                  <a:pt x="54769" y="370841"/>
                                  <a:pt x="51911" y="373698"/>
                                  <a:pt x="48101" y="376555"/>
                                </a:cubicBezTo>
                                <a:cubicBezTo>
                                  <a:pt x="44291" y="379413"/>
                                  <a:pt x="41434" y="381318"/>
                                  <a:pt x="38576" y="384176"/>
                                </a:cubicBezTo>
                                <a:cubicBezTo>
                                  <a:pt x="35719" y="386080"/>
                                  <a:pt x="32861" y="387985"/>
                                  <a:pt x="30004" y="389891"/>
                                </a:cubicBezTo>
                                <a:cubicBezTo>
                                  <a:pt x="29051" y="390843"/>
                                  <a:pt x="27146" y="391796"/>
                                  <a:pt x="26194" y="392748"/>
                                </a:cubicBezTo>
                                <a:cubicBezTo>
                                  <a:pt x="25241" y="393701"/>
                                  <a:pt x="23336" y="394653"/>
                                  <a:pt x="22384" y="394653"/>
                                </a:cubicBezTo>
                                <a:cubicBezTo>
                                  <a:pt x="12859" y="400368"/>
                                  <a:pt x="7144" y="403226"/>
                                  <a:pt x="7144" y="403226"/>
                                </a:cubicBezTo>
                                <a:cubicBezTo>
                                  <a:pt x="7144" y="403226"/>
                                  <a:pt x="12859" y="401321"/>
                                  <a:pt x="24289" y="398463"/>
                                </a:cubicBezTo>
                                <a:cubicBezTo>
                                  <a:pt x="25241" y="398463"/>
                                  <a:pt x="27146" y="397510"/>
                                  <a:pt x="28099" y="397510"/>
                                </a:cubicBezTo>
                                <a:cubicBezTo>
                                  <a:pt x="30004" y="396558"/>
                                  <a:pt x="30956" y="396558"/>
                                  <a:pt x="32861" y="395605"/>
                                </a:cubicBezTo>
                                <a:cubicBezTo>
                                  <a:pt x="35719" y="394653"/>
                                  <a:pt x="39529" y="392748"/>
                                  <a:pt x="43339" y="391796"/>
                                </a:cubicBezTo>
                                <a:cubicBezTo>
                                  <a:pt x="47149" y="390843"/>
                                  <a:pt x="50959" y="388938"/>
                                  <a:pt x="54769" y="387033"/>
                                </a:cubicBezTo>
                                <a:cubicBezTo>
                                  <a:pt x="58579" y="385128"/>
                                  <a:pt x="63341" y="383223"/>
                                  <a:pt x="67151" y="381318"/>
                                </a:cubicBezTo>
                                <a:cubicBezTo>
                                  <a:pt x="71914" y="379413"/>
                                  <a:pt x="75724" y="376555"/>
                                  <a:pt x="80486" y="373698"/>
                                </a:cubicBezTo>
                                <a:cubicBezTo>
                                  <a:pt x="85249" y="370841"/>
                                  <a:pt x="90011" y="367983"/>
                                  <a:pt x="94774" y="365126"/>
                                </a:cubicBezTo>
                                <a:cubicBezTo>
                                  <a:pt x="104299" y="358458"/>
                                  <a:pt x="113824" y="350838"/>
                                  <a:pt x="123349" y="342266"/>
                                </a:cubicBezTo>
                                <a:cubicBezTo>
                                  <a:pt x="124301" y="341313"/>
                                  <a:pt x="125254" y="340360"/>
                                  <a:pt x="127159" y="339408"/>
                                </a:cubicBezTo>
                                <a:cubicBezTo>
                                  <a:pt x="128111" y="338455"/>
                                  <a:pt x="129064" y="337503"/>
                                  <a:pt x="130969" y="335598"/>
                                </a:cubicBezTo>
                                <a:cubicBezTo>
                                  <a:pt x="132874" y="333693"/>
                                  <a:pt x="135731" y="330835"/>
                                  <a:pt x="137636" y="328930"/>
                                </a:cubicBezTo>
                                <a:cubicBezTo>
                                  <a:pt x="140494" y="327026"/>
                                  <a:pt x="142399" y="324168"/>
                                  <a:pt x="144304" y="321310"/>
                                </a:cubicBezTo>
                                <a:cubicBezTo>
                                  <a:pt x="146209" y="318453"/>
                                  <a:pt x="149066" y="316548"/>
                                  <a:pt x="150971" y="313691"/>
                                </a:cubicBezTo>
                                <a:cubicBezTo>
                                  <a:pt x="152876" y="310833"/>
                                  <a:pt x="154781" y="307976"/>
                                  <a:pt x="156686" y="305118"/>
                                </a:cubicBezTo>
                                <a:cubicBezTo>
                                  <a:pt x="158591" y="302260"/>
                                  <a:pt x="160496" y="299403"/>
                                  <a:pt x="162401" y="296546"/>
                                </a:cubicBezTo>
                                <a:cubicBezTo>
                                  <a:pt x="166211" y="290830"/>
                                  <a:pt x="170021" y="285116"/>
                                  <a:pt x="173831" y="279401"/>
                                </a:cubicBezTo>
                                <a:lnTo>
                                  <a:pt x="178594" y="269876"/>
                                </a:lnTo>
                                <a:cubicBezTo>
                                  <a:pt x="178594" y="267971"/>
                                  <a:pt x="179546" y="265113"/>
                                  <a:pt x="181451" y="26130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9" name="Freeform: Shape 1989"/>
                        <wps:cNvSpPr/>
                        <wps:spPr>
                          <a:xfrm>
                            <a:off x="3810" y="920993"/>
                            <a:ext cx="257175" cy="161925"/>
                          </a:xfrm>
                          <a:custGeom>
                            <a:avLst/>
                            <a:gdLst>
                              <a:gd name="connsiteX0" fmla="*/ 14764 w 257175"/>
                              <a:gd name="connsiteY0" fmla="*/ 144303 h 161925"/>
                              <a:gd name="connsiteX1" fmla="*/ 21431 w 257175"/>
                              <a:gd name="connsiteY1" fmla="*/ 135731 h 161925"/>
                              <a:gd name="connsiteX2" fmla="*/ 37624 w 257175"/>
                              <a:gd name="connsiteY2" fmla="*/ 118586 h 161925"/>
                              <a:gd name="connsiteX3" fmla="*/ 39529 w 257175"/>
                              <a:gd name="connsiteY3" fmla="*/ 116681 h 161925"/>
                              <a:gd name="connsiteX4" fmla="*/ 42386 w 257175"/>
                              <a:gd name="connsiteY4" fmla="*/ 114776 h 161925"/>
                              <a:gd name="connsiteX5" fmla="*/ 47149 w 257175"/>
                              <a:gd name="connsiteY5" fmla="*/ 110966 h 161925"/>
                              <a:gd name="connsiteX6" fmla="*/ 51911 w 257175"/>
                              <a:gd name="connsiteY6" fmla="*/ 107156 h 161925"/>
                              <a:gd name="connsiteX7" fmla="*/ 56674 w 257175"/>
                              <a:gd name="connsiteY7" fmla="*/ 103346 h 161925"/>
                              <a:gd name="connsiteX8" fmla="*/ 62389 w 257175"/>
                              <a:gd name="connsiteY8" fmla="*/ 100489 h 161925"/>
                              <a:gd name="connsiteX9" fmla="*/ 68104 w 257175"/>
                              <a:gd name="connsiteY9" fmla="*/ 97631 h 161925"/>
                              <a:gd name="connsiteX10" fmla="*/ 79534 w 257175"/>
                              <a:gd name="connsiteY10" fmla="*/ 91916 h 161925"/>
                              <a:gd name="connsiteX11" fmla="*/ 85249 w 257175"/>
                              <a:gd name="connsiteY11" fmla="*/ 89059 h 161925"/>
                              <a:gd name="connsiteX12" fmla="*/ 90964 w 257175"/>
                              <a:gd name="connsiteY12" fmla="*/ 87153 h 161925"/>
                              <a:gd name="connsiteX13" fmla="*/ 93821 w 257175"/>
                              <a:gd name="connsiteY13" fmla="*/ 86201 h 161925"/>
                              <a:gd name="connsiteX14" fmla="*/ 96679 w 257175"/>
                              <a:gd name="connsiteY14" fmla="*/ 85248 h 161925"/>
                              <a:gd name="connsiteX15" fmla="*/ 102394 w 257175"/>
                              <a:gd name="connsiteY15" fmla="*/ 83344 h 161925"/>
                              <a:gd name="connsiteX16" fmla="*/ 126206 w 257175"/>
                              <a:gd name="connsiteY16" fmla="*/ 77628 h 161925"/>
                              <a:gd name="connsiteX17" fmla="*/ 148114 w 257175"/>
                              <a:gd name="connsiteY17" fmla="*/ 74771 h 161925"/>
                              <a:gd name="connsiteX18" fmla="*/ 219551 w 257175"/>
                              <a:gd name="connsiteY18" fmla="*/ 81439 h 161925"/>
                              <a:gd name="connsiteX19" fmla="*/ 255746 w 257175"/>
                              <a:gd name="connsiteY19" fmla="*/ 46196 h 161925"/>
                              <a:gd name="connsiteX20" fmla="*/ 223361 w 257175"/>
                              <a:gd name="connsiteY20" fmla="*/ 7144 h 161925"/>
                              <a:gd name="connsiteX21" fmla="*/ 197644 w 257175"/>
                              <a:gd name="connsiteY21" fmla="*/ 10001 h 161925"/>
                              <a:gd name="connsiteX22" fmla="*/ 181451 w 257175"/>
                              <a:gd name="connsiteY22" fmla="*/ 11906 h 161925"/>
                              <a:gd name="connsiteX23" fmla="*/ 161449 w 257175"/>
                              <a:gd name="connsiteY23" fmla="*/ 15716 h 161925"/>
                              <a:gd name="connsiteX24" fmla="*/ 137636 w 257175"/>
                              <a:gd name="connsiteY24" fmla="*/ 22384 h 161925"/>
                              <a:gd name="connsiteX25" fmla="*/ 111919 w 257175"/>
                              <a:gd name="connsiteY25" fmla="*/ 31909 h 161925"/>
                              <a:gd name="connsiteX26" fmla="*/ 86201 w 257175"/>
                              <a:gd name="connsiteY26" fmla="*/ 45244 h 161925"/>
                              <a:gd name="connsiteX27" fmla="*/ 79534 w 257175"/>
                              <a:gd name="connsiteY27" fmla="*/ 49053 h 161925"/>
                              <a:gd name="connsiteX28" fmla="*/ 76676 w 257175"/>
                              <a:gd name="connsiteY28" fmla="*/ 50959 h 161925"/>
                              <a:gd name="connsiteX29" fmla="*/ 73819 w 257175"/>
                              <a:gd name="connsiteY29" fmla="*/ 53816 h 161925"/>
                              <a:gd name="connsiteX30" fmla="*/ 67151 w 257175"/>
                              <a:gd name="connsiteY30" fmla="*/ 57626 h 161925"/>
                              <a:gd name="connsiteX31" fmla="*/ 61436 w 257175"/>
                              <a:gd name="connsiteY31" fmla="*/ 62389 h 161925"/>
                              <a:gd name="connsiteX32" fmla="*/ 50006 w 257175"/>
                              <a:gd name="connsiteY32" fmla="*/ 71914 h 161925"/>
                              <a:gd name="connsiteX33" fmla="*/ 44291 w 257175"/>
                              <a:gd name="connsiteY33" fmla="*/ 76676 h 161925"/>
                              <a:gd name="connsiteX34" fmla="*/ 39529 w 257175"/>
                              <a:gd name="connsiteY34" fmla="*/ 81439 h 161925"/>
                              <a:gd name="connsiteX35" fmla="*/ 34766 w 257175"/>
                              <a:gd name="connsiteY35" fmla="*/ 87153 h 161925"/>
                              <a:gd name="connsiteX36" fmla="*/ 30004 w 257175"/>
                              <a:gd name="connsiteY36" fmla="*/ 92869 h 161925"/>
                              <a:gd name="connsiteX37" fmla="*/ 25241 w 257175"/>
                              <a:gd name="connsiteY37" fmla="*/ 98584 h 161925"/>
                              <a:gd name="connsiteX38" fmla="*/ 23336 w 257175"/>
                              <a:gd name="connsiteY38" fmla="*/ 101441 h 161925"/>
                              <a:gd name="connsiteX39" fmla="*/ 21431 w 257175"/>
                              <a:gd name="connsiteY39" fmla="*/ 104298 h 161925"/>
                              <a:gd name="connsiteX40" fmla="*/ 8096 w 257175"/>
                              <a:gd name="connsiteY40" fmla="*/ 127159 h 161925"/>
                              <a:gd name="connsiteX41" fmla="*/ 7144 w 257175"/>
                              <a:gd name="connsiteY41" fmla="*/ 129064 h 161925"/>
                              <a:gd name="connsiteX42" fmla="*/ 7144 w 257175"/>
                              <a:gd name="connsiteY42" fmla="*/ 155734 h 161925"/>
                              <a:gd name="connsiteX43" fmla="*/ 9049 w 257175"/>
                              <a:gd name="connsiteY43" fmla="*/ 152876 h 161925"/>
                              <a:gd name="connsiteX44" fmla="*/ 14764 w 257175"/>
                              <a:gd name="connsiteY44" fmla="*/ 144303 h 161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</a:cxnLst>
                            <a:rect l="l" t="t" r="r" b="b"/>
                            <a:pathLst>
                              <a:path w="257175" h="161925">
                                <a:moveTo>
                                  <a:pt x="14764" y="144303"/>
                                </a:moveTo>
                                <a:cubicBezTo>
                                  <a:pt x="16669" y="141446"/>
                                  <a:pt x="19526" y="138589"/>
                                  <a:pt x="21431" y="135731"/>
                                </a:cubicBezTo>
                                <a:cubicBezTo>
                                  <a:pt x="26194" y="130016"/>
                                  <a:pt x="31909" y="124301"/>
                                  <a:pt x="37624" y="118586"/>
                                </a:cubicBezTo>
                                <a:cubicBezTo>
                                  <a:pt x="38576" y="117634"/>
                                  <a:pt x="39529" y="117634"/>
                                  <a:pt x="39529" y="116681"/>
                                </a:cubicBezTo>
                                <a:cubicBezTo>
                                  <a:pt x="40481" y="115728"/>
                                  <a:pt x="41434" y="115728"/>
                                  <a:pt x="42386" y="114776"/>
                                </a:cubicBezTo>
                                <a:cubicBezTo>
                                  <a:pt x="44291" y="113823"/>
                                  <a:pt x="45244" y="111919"/>
                                  <a:pt x="47149" y="110966"/>
                                </a:cubicBezTo>
                                <a:cubicBezTo>
                                  <a:pt x="49054" y="110014"/>
                                  <a:pt x="50959" y="108109"/>
                                  <a:pt x="51911" y="107156"/>
                                </a:cubicBezTo>
                                <a:cubicBezTo>
                                  <a:pt x="53816" y="106203"/>
                                  <a:pt x="55721" y="105251"/>
                                  <a:pt x="56674" y="103346"/>
                                </a:cubicBezTo>
                                <a:cubicBezTo>
                                  <a:pt x="58579" y="102394"/>
                                  <a:pt x="60484" y="101441"/>
                                  <a:pt x="62389" y="100489"/>
                                </a:cubicBezTo>
                                <a:cubicBezTo>
                                  <a:pt x="64294" y="99536"/>
                                  <a:pt x="66199" y="98584"/>
                                  <a:pt x="68104" y="97631"/>
                                </a:cubicBezTo>
                                <a:cubicBezTo>
                                  <a:pt x="71914" y="95726"/>
                                  <a:pt x="75724" y="93821"/>
                                  <a:pt x="79534" y="91916"/>
                                </a:cubicBezTo>
                                <a:lnTo>
                                  <a:pt x="85249" y="89059"/>
                                </a:lnTo>
                                <a:cubicBezTo>
                                  <a:pt x="87154" y="88106"/>
                                  <a:pt x="89059" y="87153"/>
                                  <a:pt x="90964" y="87153"/>
                                </a:cubicBezTo>
                                <a:lnTo>
                                  <a:pt x="93821" y="86201"/>
                                </a:lnTo>
                                <a:lnTo>
                                  <a:pt x="96679" y="85248"/>
                                </a:lnTo>
                                <a:cubicBezTo>
                                  <a:pt x="98584" y="84296"/>
                                  <a:pt x="100489" y="84296"/>
                                  <a:pt x="102394" y="83344"/>
                                </a:cubicBezTo>
                                <a:cubicBezTo>
                                  <a:pt x="110014" y="81439"/>
                                  <a:pt x="117634" y="79534"/>
                                  <a:pt x="126206" y="77628"/>
                                </a:cubicBezTo>
                                <a:cubicBezTo>
                                  <a:pt x="133826" y="76676"/>
                                  <a:pt x="141446" y="75723"/>
                                  <a:pt x="148114" y="74771"/>
                                </a:cubicBezTo>
                                <a:cubicBezTo>
                                  <a:pt x="180499" y="70961"/>
                                  <a:pt x="213836" y="81439"/>
                                  <a:pt x="219551" y="81439"/>
                                </a:cubicBezTo>
                                <a:cubicBezTo>
                                  <a:pt x="238601" y="82391"/>
                                  <a:pt x="254794" y="66198"/>
                                  <a:pt x="255746" y="46196"/>
                                </a:cubicBezTo>
                                <a:cubicBezTo>
                                  <a:pt x="256699" y="25241"/>
                                  <a:pt x="242411" y="8096"/>
                                  <a:pt x="223361" y="7144"/>
                                </a:cubicBezTo>
                                <a:cubicBezTo>
                                  <a:pt x="219551" y="7144"/>
                                  <a:pt x="202406" y="9048"/>
                                  <a:pt x="197644" y="10001"/>
                                </a:cubicBezTo>
                                <a:cubicBezTo>
                                  <a:pt x="192881" y="10953"/>
                                  <a:pt x="188119" y="10953"/>
                                  <a:pt x="181451" y="11906"/>
                                </a:cubicBezTo>
                                <a:cubicBezTo>
                                  <a:pt x="175736" y="12859"/>
                                  <a:pt x="168116" y="13811"/>
                                  <a:pt x="161449" y="15716"/>
                                </a:cubicBezTo>
                                <a:cubicBezTo>
                                  <a:pt x="153829" y="17621"/>
                                  <a:pt x="146209" y="19526"/>
                                  <a:pt x="137636" y="22384"/>
                                </a:cubicBezTo>
                                <a:cubicBezTo>
                                  <a:pt x="129064" y="25241"/>
                                  <a:pt x="120491" y="28098"/>
                                  <a:pt x="111919" y="31909"/>
                                </a:cubicBezTo>
                                <a:cubicBezTo>
                                  <a:pt x="103346" y="35719"/>
                                  <a:pt x="94774" y="40481"/>
                                  <a:pt x="86201" y="45244"/>
                                </a:cubicBezTo>
                                <a:cubicBezTo>
                                  <a:pt x="84296" y="46196"/>
                                  <a:pt x="82391" y="48101"/>
                                  <a:pt x="79534" y="49053"/>
                                </a:cubicBezTo>
                                <a:lnTo>
                                  <a:pt x="76676" y="50959"/>
                                </a:lnTo>
                                <a:lnTo>
                                  <a:pt x="73819" y="53816"/>
                                </a:lnTo>
                                <a:cubicBezTo>
                                  <a:pt x="71914" y="54769"/>
                                  <a:pt x="70009" y="56673"/>
                                  <a:pt x="67151" y="57626"/>
                                </a:cubicBezTo>
                                <a:lnTo>
                                  <a:pt x="61436" y="62389"/>
                                </a:lnTo>
                                <a:cubicBezTo>
                                  <a:pt x="57626" y="65246"/>
                                  <a:pt x="53816" y="69056"/>
                                  <a:pt x="50006" y="71914"/>
                                </a:cubicBezTo>
                                <a:cubicBezTo>
                                  <a:pt x="48101" y="73819"/>
                                  <a:pt x="46196" y="75723"/>
                                  <a:pt x="44291" y="76676"/>
                                </a:cubicBezTo>
                                <a:cubicBezTo>
                                  <a:pt x="42386" y="78581"/>
                                  <a:pt x="40481" y="80486"/>
                                  <a:pt x="39529" y="81439"/>
                                </a:cubicBezTo>
                                <a:cubicBezTo>
                                  <a:pt x="37624" y="83344"/>
                                  <a:pt x="36671" y="85248"/>
                                  <a:pt x="34766" y="87153"/>
                                </a:cubicBezTo>
                                <a:cubicBezTo>
                                  <a:pt x="32861" y="89059"/>
                                  <a:pt x="31909" y="90964"/>
                                  <a:pt x="30004" y="92869"/>
                                </a:cubicBezTo>
                                <a:cubicBezTo>
                                  <a:pt x="28099" y="94773"/>
                                  <a:pt x="27146" y="96678"/>
                                  <a:pt x="25241" y="98584"/>
                                </a:cubicBezTo>
                                <a:cubicBezTo>
                                  <a:pt x="24289" y="99536"/>
                                  <a:pt x="23336" y="100489"/>
                                  <a:pt x="23336" y="101441"/>
                                </a:cubicBezTo>
                                <a:cubicBezTo>
                                  <a:pt x="22384" y="102394"/>
                                  <a:pt x="22384" y="103346"/>
                                  <a:pt x="21431" y="104298"/>
                                </a:cubicBezTo>
                                <a:cubicBezTo>
                                  <a:pt x="16669" y="111919"/>
                                  <a:pt x="11906" y="119539"/>
                                  <a:pt x="8096" y="127159"/>
                                </a:cubicBezTo>
                                <a:cubicBezTo>
                                  <a:pt x="8096" y="128111"/>
                                  <a:pt x="7144" y="129064"/>
                                  <a:pt x="7144" y="129064"/>
                                </a:cubicBezTo>
                                <a:lnTo>
                                  <a:pt x="7144" y="155734"/>
                                </a:lnTo>
                                <a:cubicBezTo>
                                  <a:pt x="8096" y="154781"/>
                                  <a:pt x="8096" y="153828"/>
                                  <a:pt x="9049" y="152876"/>
                                </a:cubicBezTo>
                                <a:cubicBezTo>
                                  <a:pt x="10954" y="150019"/>
                                  <a:pt x="12859" y="147161"/>
                                  <a:pt x="14764" y="14430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0" name="Freeform: Shape 1990"/>
                        <wps:cNvSpPr/>
                        <wps:spPr>
                          <a:xfrm>
                            <a:off x="453390" y="223763"/>
                            <a:ext cx="85725" cy="180975"/>
                          </a:xfrm>
                          <a:custGeom>
                            <a:avLst/>
                            <a:gdLst>
                              <a:gd name="connsiteX0" fmla="*/ 21431 w 85725"/>
                              <a:gd name="connsiteY0" fmla="*/ 37624 h 180975"/>
                              <a:gd name="connsiteX1" fmla="*/ 22384 w 85725"/>
                              <a:gd name="connsiteY1" fmla="*/ 31909 h 180975"/>
                              <a:gd name="connsiteX2" fmla="*/ 24289 w 85725"/>
                              <a:gd name="connsiteY2" fmla="*/ 26194 h 180975"/>
                              <a:gd name="connsiteX3" fmla="*/ 26194 w 85725"/>
                              <a:gd name="connsiteY3" fmla="*/ 21431 h 180975"/>
                              <a:gd name="connsiteX4" fmla="*/ 28099 w 85725"/>
                              <a:gd name="connsiteY4" fmla="*/ 17621 h 180975"/>
                              <a:gd name="connsiteX5" fmla="*/ 29051 w 85725"/>
                              <a:gd name="connsiteY5" fmla="*/ 15716 h 180975"/>
                              <a:gd name="connsiteX6" fmla="*/ 30004 w 85725"/>
                              <a:gd name="connsiteY6" fmla="*/ 13811 h 180975"/>
                              <a:gd name="connsiteX7" fmla="*/ 32861 w 85725"/>
                              <a:gd name="connsiteY7" fmla="*/ 7144 h 180975"/>
                              <a:gd name="connsiteX8" fmla="*/ 28099 w 85725"/>
                              <a:gd name="connsiteY8" fmla="*/ 12859 h 180975"/>
                              <a:gd name="connsiteX9" fmla="*/ 27146 w 85725"/>
                              <a:gd name="connsiteY9" fmla="*/ 14764 h 180975"/>
                              <a:gd name="connsiteX10" fmla="*/ 26194 w 85725"/>
                              <a:gd name="connsiteY10" fmla="*/ 16669 h 180975"/>
                              <a:gd name="connsiteX11" fmla="*/ 23336 w 85725"/>
                              <a:gd name="connsiteY11" fmla="*/ 20479 h 180975"/>
                              <a:gd name="connsiteX12" fmla="*/ 20479 w 85725"/>
                              <a:gd name="connsiteY12" fmla="*/ 25241 h 180975"/>
                              <a:gd name="connsiteX13" fmla="*/ 17621 w 85725"/>
                              <a:gd name="connsiteY13" fmla="*/ 30004 h 180975"/>
                              <a:gd name="connsiteX14" fmla="*/ 14764 w 85725"/>
                              <a:gd name="connsiteY14" fmla="*/ 35719 h 180975"/>
                              <a:gd name="connsiteX15" fmla="*/ 11906 w 85725"/>
                              <a:gd name="connsiteY15" fmla="*/ 42386 h 180975"/>
                              <a:gd name="connsiteX16" fmla="*/ 8096 w 85725"/>
                              <a:gd name="connsiteY16" fmla="*/ 56674 h 180975"/>
                              <a:gd name="connsiteX17" fmla="*/ 8096 w 85725"/>
                              <a:gd name="connsiteY17" fmla="*/ 58579 h 180975"/>
                              <a:gd name="connsiteX18" fmla="*/ 8096 w 85725"/>
                              <a:gd name="connsiteY18" fmla="*/ 60484 h 180975"/>
                              <a:gd name="connsiteX19" fmla="*/ 7144 w 85725"/>
                              <a:gd name="connsiteY19" fmla="*/ 64294 h 180975"/>
                              <a:gd name="connsiteX20" fmla="*/ 7144 w 85725"/>
                              <a:gd name="connsiteY20" fmla="*/ 68104 h 180975"/>
                              <a:gd name="connsiteX21" fmla="*/ 7144 w 85725"/>
                              <a:gd name="connsiteY21" fmla="*/ 71914 h 180975"/>
                              <a:gd name="connsiteX22" fmla="*/ 7144 w 85725"/>
                              <a:gd name="connsiteY22" fmla="*/ 75724 h 180975"/>
                              <a:gd name="connsiteX23" fmla="*/ 7144 w 85725"/>
                              <a:gd name="connsiteY23" fmla="*/ 79534 h 180975"/>
                              <a:gd name="connsiteX24" fmla="*/ 7144 w 85725"/>
                              <a:gd name="connsiteY24" fmla="*/ 88106 h 180975"/>
                              <a:gd name="connsiteX25" fmla="*/ 7144 w 85725"/>
                              <a:gd name="connsiteY25" fmla="*/ 91916 h 180975"/>
                              <a:gd name="connsiteX26" fmla="*/ 8096 w 85725"/>
                              <a:gd name="connsiteY26" fmla="*/ 95726 h 180975"/>
                              <a:gd name="connsiteX27" fmla="*/ 8096 w 85725"/>
                              <a:gd name="connsiteY27" fmla="*/ 97631 h 180975"/>
                              <a:gd name="connsiteX28" fmla="*/ 8096 w 85725"/>
                              <a:gd name="connsiteY28" fmla="*/ 99536 h 180975"/>
                              <a:gd name="connsiteX29" fmla="*/ 9049 w 85725"/>
                              <a:gd name="connsiteY29" fmla="*/ 103346 h 180975"/>
                              <a:gd name="connsiteX30" fmla="*/ 13811 w 85725"/>
                              <a:gd name="connsiteY30" fmla="*/ 119539 h 180975"/>
                              <a:gd name="connsiteX31" fmla="*/ 19526 w 85725"/>
                              <a:gd name="connsiteY31" fmla="*/ 133826 h 180975"/>
                              <a:gd name="connsiteX32" fmla="*/ 26194 w 85725"/>
                              <a:gd name="connsiteY32" fmla="*/ 146209 h 180975"/>
                              <a:gd name="connsiteX33" fmla="*/ 32861 w 85725"/>
                              <a:gd name="connsiteY33" fmla="*/ 156686 h 180975"/>
                              <a:gd name="connsiteX34" fmla="*/ 38576 w 85725"/>
                              <a:gd name="connsiteY34" fmla="*/ 164306 h 180975"/>
                              <a:gd name="connsiteX35" fmla="*/ 47149 w 85725"/>
                              <a:gd name="connsiteY35" fmla="*/ 175736 h 180975"/>
                              <a:gd name="connsiteX36" fmla="*/ 76676 w 85725"/>
                              <a:gd name="connsiteY36" fmla="*/ 174784 h 180975"/>
                              <a:gd name="connsiteX37" fmla="*/ 77629 w 85725"/>
                              <a:gd name="connsiteY37" fmla="*/ 145256 h 180975"/>
                              <a:gd name="connsiteX38" fmla="*/ 47149 w 85725"/>
                              <a:gd name="connsiteY38" fmla="*/ 117634 h 180975"/>
                              <a:gd name="connsiteX39" fmla="*/ 39529 w 85725"/>
                              <a:gd name="connsiteY39" fmla="*/ 107156 h 180975"/>
                              <a:gd name="connsiteX40" fmla="*/ 32861 w 85725"/>
                              <a:gd name="connsiteY40" fmla="*/ 95726 h 180975"/>
                              <a:gd name="connsiteX41" fmla="*/ 30956 w 85725"/>
                              <a:gd name="connsiteY41" fmla="*/ 92869 h 180975"/>
                              <a:gd name="connsiteX42" fmla="*/ 30004 w 85725"/>
                              <a:gd name="connsiteY42" fmla="*/ 90964 h 180975"/>
                              <a:gd name="connsiteX43" fmla="*/ 29051 w 85725"/>
                              <a:gd name="connsiteY43" fmla="*/ 89059 h 180975"/>
                              <a:gd name="connsiteX44" fmla="*/ 28099 w 85725"/>
                              <a:gd name="connsiteY44" fmla="*/ 86201 h 180975"/>
                              <a:gd name="connsiteX45" fmla="*/ 27146 w 85725"/>
                              <a:gd name="connsiteY45" fmla="*/ 82391 h 180975"/>
                              <a:gd name="connsiteX46" fmla="*/ 25241 w 85725"/>
                              <a:gd name="connsiteY46" fmla="*/ 75724 h 180975"/>
                              <a:gd name="connsiteX47" fmla="*/ 24289 w 85725"/>
                              <a:gd name="connsiteY47" fmla="*/ 71914 h 180975"/>
                              <a:gd name="connsiteX48" fmla="*/ 23336 w 85725"/>
                              <a:gd name="connsiteY48" fmla="*/ 68104 h 180975"/>
                              <a:gd name="connsiteX49" fmla="*/ 22384 w 85725"/>
                              <a:gd name="connsiteY49" fmla="*/ 64294 h 180975"/>
                              <a:gd name="connsiteX50" fmla="*/ 22384 w 85725"/>
                              <a:gd name="connsiteY50" fmla="*/ 60484 h 180975"/>
                              <a:gd name="connsiteX51" fmla="*/ 22384 w 85725"/>
                              <a:gd name="connsiteY51" fmla="*/ 56674 h 180975"/>
                              <a:gd name="connsiteX52" fmla="*/ 22384 w 85725"/>
                              <a:gd name="connsiteY52" fmla="*/ 54769 h 180975"/>
                              <a:gd name="connsiteX53" fmla="*/ 22384 w 85725"/>
                              <a:gd name="connsiteY53" fmla="*/ 52864 h 180975"/>
                              <a:gd name="connsiteX54" fmla="*/ 23336 w 85725"/>
                              <a:gd name="connsiteY54" fmla="*/ 39529 h 180975"/>
                              <a:gd name="connsiteX55" fmla="*/ 21431 w 85725"/>
                              <a:gd name="connsiteY55" fmla="*/ 37624 h 180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85725" h="180975">
                                <a:moveTo>
                                  <a:pt x="21431" y="37624"/>
                                </a:moveTo>
                                <a:cubicBezTo>
                                  <a:pt x="21431" y="35719"/>
                                  <a:pt x="22384" y="33814"/>
                                  <a:pt x="22384" y="31909"/>
                                </a:cubicBezTo>
                                <a:cubicBezTo>
                                  <a:pt x="22384" y="30004"/>
                                  <a:pt x="23336" y="28099"/>
                                  <a:pt x="24289" y="26194"/>
                                </a:cubicBezTo>
                                <a:cubicBezTo>
                                  <a:pt x="24289" y="24289"/>
                                  <a:pt x="25241" y="23336"/>
                                  <a:pt x="26194" y="21431"/>
                                </a:cubicBezTo>
                                <a:cubicBezTo>
                                  <a:pt x="27146" y="19526"/>
                                  <a:pt x="27146" y="18574"/>
                                  <a:pt x="28099" y="17621"/>
                                </a:cubicBezTo>
                                <a:cubicBezTo>
                                  <a:pt x="28099" y="16669"/>
                                  <a:pt x="28099" y="16669"/>
                                  <a:pt x="29051" y="15716"/>
                                </a:cubicBezTo>
                                <a:cubicBezTo>
                                  <a:pt x="29051" y="14764"/>
                                  <a:pt x="30004" y="14764"/>
                                  <a:pt x="30004" y="13811"/>
                                </a:cubicBezTo>
                                <a:cubicBezTo>
                                  <a:pt x="31909" y="10001"/>
                                  <a:pt x="32861" y="7144"/>
                                  <a:pt x="32861" y="7144"/>
                                </a:cubicBezTo>
                                <a:cubicBezTo>
                                  <a:pt x="32861" y="7144"/>
                                  <a:pt x="30956" y="9049"/>
                                  <a:pt x="28099" y="12859"/>
                                </a:cubicBezTo>
                                <a:cubicBezTo>
                                  <a:pt x="28099" y="12859"/>
                                  <a:pt x="27146" y="13811"/>
                                  <a:pt x="27146" y="14764"/>
                                </a:cubicBezTo>
                                <a:cubicBezTo>
                                  <a:pt x="27146" y="15716"/>
                                  <a:pt x="26194" y="15716"/>
                                  <a:pt x="26194" y="16669"/>
                                </a:cubicBezTo>
                                <a:cubicBezTo>
                                  <a:pt x="25241" y="17621"/>
                                  <a:pt x="24289" y="19526"/>
                                  <a:pt x="23336" y="20479"/>
                                </a:cubicBezTo>
                                <a:cubicBezTo>
                                  <a:pt x="22384" y="21431"/>
                                  <a:pt x="21431" y="23336"/>
                                  <a:pt x="20479" y="25241"/>
                                </a:cubicBezTo>
                                <a:cubicBezTo>
                                  <a:pt x="19526" y="27146"/>
                                  <a:pt x="18574" y="28099"/>
                                  <a:pt x="17621" y="30004"/>
                                </a:cubicBezTo>
                                <a:cubicBezTo>
                                  <a:pt x="16669" y="31909"/>
                                  <a:pt x="15716" y="33814"/>
                                  <a:pt x="14764" y="35719"/>
                                </a:cubicBezTo>
                                <a:cubicBezTo>
                                  <a:pt x="13811" y="37624"/>
                                  <a:pt x="12859" y="39529"/>
                                  <a:pt x="11906" y="42386"/>
                                </a:cubicBezTo>
                                <a:cubicBezTo>
                                  <a:pt x="10001" y="47149"/>
                                  <a:pt x="9049" y="51911"/>
                                  <a:pt x="8096" y="56674"/>
                                </a:cubicBezTo>
                                <a:cubicBezTo>
                                  <a:pt x="8096" y="57626"/>
                                  <a:pt x="8096" y="57626"/>
                                  <a:pt x="8096" y="58579"/>
                                </a:cubicBezTo>
                                <a:cubicBezTo>
                                  <a:pt x="8096" y="59531"/>
                                  <a:pt x="8096" y="59531"/>
                                  <a:pt x="8096" y="60484"/>
                                </a:cubicBezTo>
                                <a:cubicBezTo>
                                  <a:pt x="8096" y="61436"/>
                                  <a:pt x="8096" y="63341"/>
                                  <a:pt x="7144" y="64294"/>
                                </a:cubicBezTo>
                                <a:cubicBezTo>
                                  <a:pt x="7144" y="65246"/>
                                  <a:pt x="7144" y="67151"/>
                                  <a:pt x="7144" y="68104"/>
                                </a:cubicBezTo>
                                <a:cubicBezTo>
                                  <a:pt x="7144" y="69056"/>
                                  <a:pt x="7144" y="70961"/>
                                  <a:pt x="7144" y="71914"/>
                                </a:cubicBezTo>
                                <a:cubicBezTo>
                                  <a:pt x="7144" y="72866"/>
                                  <a:pt x="7144" y="74771"/>
                                  <a:pt x="7144" y="75724"/>
                                </a:cubicBezTo>
                                <a:cubicBezTo>
                                  <a:pt x="7144" y="76676"/>
                                  <a:pt x="7144" y="78581"/>
                                  <a:pt x="7144" y="79534"/>
                                </a:cubicBezTo>
                                <a:cubicBezTo>
                                  <a:pt x="7144" y="82391"/>
                                  <a:pt x="7144" y="85249"/>
                                  <a:pt x="7144" y="88106"/>
                                </a:cubicBezTo>
                                <a:lnTo>
                                  <a:pt x="7144" y="91916"/>
                                </a:lnTo>
                                <a:cubicBezTo>
                                  <a:pt x="7144" y="92869"/>
                                  <a:pt x="7144" y="94774"/>
                                  <a:pt x="8096" y="95726"/>
                                </a:cubicBezTo>
                                <a:lnTo>
                                  <a:pt x="8096" y="97631"/>
                                </a:lnTo>
                                <a:lnTo>
                                  <a:pt x="8096" y="99536"/>
                                </a:lnTo>
                                <a:cubicBezTo>
                                  <a:pt x="8096" y="100489"/>
                                  <a:pt x="9049" y="102394"/>
                                  <a:pt x="9049" y="103346"/>
                                </a:cubicBezTo>
                                <a:cubicBezTo>
                                  <a:pt x="10001" y="109061"/>
                                  <a:pt x="11906" y="113824"/>
                                  <a:pt x="13811" y="119539"/>
                                </a:cubicBezTo>
                                <a:cubicBezTo>
                                  <a:pt x="15716" y="124301"/>
                                  <a:pt x="17621" y="129064"/>
                                  <a:pt x="19526" y="133826"/>
                                </a:cubicBezTo>
                                <a:cubicBezTo>
                                  <a:pt x="21431" y="138589"/>
                                  <a:pt x="23336" y="142399"/>
                                  <a:pt x="26194" y="146209"/>
                                </a:cubicBezTo>
                                <a:cubicBezTo>
                                  <a:pt x="28099" y="150019"/>
                                  <a:pt x="30004" y="153829"/>
                                  <a:pt x="32861" y="156686"/>
                                </a:cubicBezTo>
                                <a:cubicBezTo>
                                  <a:pt x="34766" y="159544"/>
                                  <a:pt x="36671" y="162401"/>
                                  <a:pt x="38576" y="164306"/>
                                </a:cubicBezTo>
                                <a:cubicBezTo>
                                  <a:pt x="40481" y="166211"/>
                                  <a:pt x="46196" y="174784"/>
                                  <a:pt x="47149" y="175736"/>
                                </a:cubicBezTo>
                                <a:cubicBezTo>
                                  <a:pt x="54769" y="183356"/>
                                  <a:pt x="68104" y="182403"/>
                                  <a:pt x="76676" y="174784"/>
                                </a:cubicBezTo>
                                <a:cubicBezTo>
                                  <a:pt x="85249" y="166211"/>
                                  <a:pt x="85249" y="152876"/>
                                  <a:pt x="77629" y="145256"/>
                                </a:cubicBezTo>
                                <a:cubicBezTo>
                                  <a:pt x="75724" y="143351"/>
                                  <a:pt x="57626" y="132874"/>
                                  <a:pt x="47149" y="117634"/>
                                </a:cubicBezTo>
                                <a:cubicBezTo>
                                  <a:pt x="44291" y="114776"/>
                                  <a:pt x="42386" y="110966"/>
                                  <a:pt x="39529" y="107156"/>
                                </a:cubicBezTo>
                                <a:cubicBezTo>
                                  <a:pt x="36671" y="103346"/>
                                  <a:pt x="34766" y="99536"/>
                                  <a:pt x="32861" y="95726"/>
                                </a:cubicBezTo>
                                <a:cubicBezTo>
                                  <a:pt x="31909" y="94774"/>
                                  <a:pt x="31909" y="93821"/>
                                  <a:pt x="30956" y="92869"/>
                                </a:cubicBezTo>
                                <a:lnTo>
                                  <a:pt x="30004" y="90964"/>
                                </a:lnTo>
                                <a:lnTo>
                                  <a:pt x="29051" y="89059"/>
                                </a:lnTo>
                                <a:cubicBezTo>
                                  <a:pt x="29051" y="88106"/>
                                  <a:pt x="28099" y="87154"/>
                                  <a:pt x="28099" y="86201"/>
                                </a:cubicBezTo>
                                <a:lnTo>
                                  <a:pt x="27146" y="82391"/>
                                </a:lnTo>
                                <a:cubicBezTo>
                                  <a:pt x="26194" y="80486"/>
                                  <a:pt x="26194" y="77629"/>
                                  <a:pt x="25241" y="75724"/>
                                </a:cubicBezTo>
                                <a:cubicBezTo>
                                  <a:pt x="25241" y="74771"/>
                                  <a:pt x="24289" y="73819"/>
                                  <a:pt x="24289" y="71914"/>
                                </a:cubicBezTo>
                                <a:cubicBezTo>
                                  <a:pt x="24289" y="70961"/>
                                  <a:pt x="23336" y="70009"/>
                                  <a:pt x="23336" y="68104"/>
                                </a:cubicBezTo>
                                <a:cubicBezTo>
                                  <a:pt x="23336" y="67151"/>
                                  <a:pt x="23336" y="66199"/>
                                  <a:pt x="22384" y="64294"/>
                                </a:cubicBezTo>
                                <a:cubicBezTo>
                                  <a:pt x="22384" y="63341"/>
                                  <a:pt x="22384" y="62389"/>
                                  <a:pt x="22384" y="60484"/>
                                </a:cubicBezTo>
                                <a:cubicBezTo>
                                  <a:pt x="22384" y="59531"/>
                                  <a:pt x="22384" y="58579"/>
                                  <a:pt x="22384" y="56674"/>
                                </a:cubicBezTo>
                                <a:cubicBezTo>
                                  <a:pt x="22384" y="55721"/>
                                  <a:pt x="22384" y="55721"/>
                                  <a:pt x="22384" y="54769"/>
                                </a:cubicBezTo>
                                <a:cubicBezTo>
                                  <a:pt x="22384" y="53816"/>
                                  <a:pt x="22384" y="53816"/>
                                  <a:pt x="22384" y="52864"/>
                                </a:cubicBezTo>
                                <a:cubicBezTo>
                                  <a:pt x="22384" y="48101"/>
                                  <a:pt x="22384" y="43339"/>
                                  <a:pt x="23336" y="39529"/>
                                </a:cubicBezTo>
                                <a:cubicBezTo>
                                  <a:pt x="20479" y="41434"/>
                                  <a:pt x="20479" y="39529"/>
                                  <a:pt x="21431" y="3762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" name="Freeform: Shape 1991"/>
                        <wps:cNvSpPr/>
                        <wps:spPr>
                          <a:xfrm>
                            <a:off x="520065" y="288044"/>
                            <a:ext cx="190500" cy="76200"/>
                          </a:xfrm>
                          <a:custGeom>
                            <a:avLst/>
                            <a:gdLst>
                              <a:gd name="connsiteX0" fmla="*/ 16669 w 190500"/>
                              <a:gd name="connsiteY0" fmla="*/ 45733 h 76200"/>
                              <a:gd name="connsiteX1" fmla="*/ 18574 w 190500"/>
                              <a:gd name="connsiteY1" fmla="*/ 46685 h 76200"/>
                              <a:gd name="connsiteX2" fmla="*/ 22384 w 190500"/>
                              <a:gd name="connsiteY2" fmla="*/ 49543 h 76200"/>
                              <a:gd name="connsiteX3" fmla="*/ 26194 w 190500"/>
                              <a:gd name="connsiteY3" fmla="*/ 52400 h 76200"/>
                              <a:gd name="connsiteX4" fmla="*/ 30956 w 190500"/>
                              <a:gd name="connsiteY4" fmla="*/ 56210 h 76200"/>
                              <a:gd name="connsiteX5" fmla="*/ 36671 w 190500"/>
                              <a:gd name="connsiteY5" fmla="*/ 60020 h 76200"/>
                              <a:gd name="connsiteX6" fmla="*/ 42386 w 190500"/>
                              <a:gd name="connsiteY6" fmla="*/ 62878 h 76200"/>
                              <a:gd name="connsiteX7" fmla="*/ 55721 w 190500"/>
                              <a:gd name="connsiteY7" fmla="*/ 68593 h 76200"/>
                              <a:gd name="connsiteX8" fmla="*/ 57626 w 190500"/>
                              <a:gd name="connsiteY8" fmla="*/ 69545 h 76200"/>
                              <a:gd name="connsiteX9" fmla="*/ 59531 w 190500"/>
                              <a:gd name="connsiteY9" fmla="*/ 70498 h 76200"/>
                              <a:gd name="connsiteX10" fmla="*/ 63341 w 190500"/>
                              <a:gd name="connsiteY10" fmla="*/ 71450 h 76200"/>
                              <a:gd name="connsiteX11" fmla="*/ 67151 w 190500"/>
                              <a:gd name="connsiteY11" fmla="*/ 72403 h 76200"/>
                              <a:gd name="connsiteX12" fmla="*/ 70961 w 190500"/>
                              <a:gd name="connsiteY12" fmla="*/ 73355 h 76200"/>
                              <a:gd name="connsiteX13" fmla="*/ 74771 w 190500"/>
                              <a:gd name="connsiteY13" fmla="*/ 74308 h 76200"/>
                              <a:gd name="connsiteX14" fmla="*/ 78581 w 190500"/>
                              <a:gd name="connsiteY14" fmla="*/ 74308 h 76200"/>
                              <a:gd name="connsiteX15" fmla="*/ 87154 w 190500"/>
                              <a:gd name="connsiteY15" fmla="*/ 74308 h 76200"/>
                              <a:gd name="connsiteX16" fmla="*/ 90964 w 190500"/>
                              <a:gd name="connsiteY16" fmla="*/ 74308 h 76200"/>
                              <a:gd name="connsiteX17" fmla="*/ 95726 w 190500"/>
                              <a:gd name="connsiteY17" fmla="*/ 74308 h 76200"/>
                              <a:gd name="connsiteX18" fmla="*/ 97631 w 190500"/>
                              <a:gd name="connsiteY18" fmla="*/ 74308 h 76200"/>
                              <a:gd name="connsiteX19" fmla="*/ 99536 w 190500"/>
                              <a:gd name="connsiteY19" fmla="*/ 74308 h 76200"/>
                              <a:gd name="connsiteX20" fmla="*/ 103346 w 190500"/>
                              <a:gd name="connsiteY20" fmla="*/ 74308 h 76200"/>
                              <a:gd name="connsiteX21" fmla="*/ 119539 w 190500"/>
                              <a:gd name="connsiteY21" fmla="*/ 71450 h 76200"/>
                              <a:gd name="connsiteX22" fmla="*/ 134779 w 190500"/>
                              <a:gd name="connsiteY22" fmla="*/ 66688 h 76200"/>
                              <a:gd name="connsiteX23" fmla="*/ 148114 w 190500"/>
                              <a:gd name="connsiteY23" fmla="*/ 61925 h 76200"/>
                              <a:gd name="connsiteX24" fmla="*/ 158591 w 190500"/>
                              <a:gd name="connsiteY24" fmla="*/ 57163 h 76200"/>
                              <a:gd name="connsiteX25" fmla="*/ 167164 w 190500"/>
                              <a:gd name="connsiteY25" fmla="*/ 52400 h 76200"/>
                              <a:gd name="connsiteX26" fmla="*/ 179546 w 190500"/>
                              <a:gd name="connsiteY26" fmla="*/ 44780 h 76200"/>
                              <a:gd name="connsiteX27" fmla="*/ 181451 w 190500"/>
                              <a:gd name="connsiteY27" fmla="*/ 15253 h 76200"/>
                              <a:gd name="connsiteX28" fmla="*/ 152876 w 190500"/>
                              <a:gd name="connsiteY28" fmla="*/ 11443 h 76200"/>
                              <a:gd name="connsiteX29" fmla="*/ 122396 w 190500"/>
                              <a:gd name="connsiteY29" fmla="*/ 39065 h 76200"/>
                              <a:gd name="connsiteX30" fmla="*/ 110966 w 190500"/>
                              <a:gd name="connsiteY30" fmla="*/ 45733 h 76200"/>
                              <a:gd name="connsiteX31" fmla="*/ 98584 w 190500"/>
                              <a:gd name="connsiteY31" fmla="*/ 51448 h 76200"/>
                              <a:gd name="connsiteX32" fmla="*/ 95726 w 190500"/>
                              <a:gd name="connsiteY32" fmla="*/ 52400 h 76200"/>
                              <a:gd name="connsiteX33" fmla="*/ 93821 w 190500"/>
                              <a:gd name="connsiteY33" fmla="*/ 53353 h 76200"/>
                              <a:gd name="connsiteX34" fmla="*/ 91916 w 190500"/>
                              <a:gd name="connsiteY34" fmla="*/ 54305 h 76200"/>
                              <a:gd name="connsiteX35" fmla="*/ 88106 w 190500"/>
                              <a:gd name="connsiteY35" fmla="*/ 55258 h 76200"/>
                              <a:gd name="connsiteX36" fmla="*/ 84296 w 190500"/>
                              <a:gd name="connsiteY36" fmla="*/ 56210 h 76200"/>
                              <a:gd name="connsiteX37" fmla="*/ 77629 w 190500"/>
                              <a:gd name="connsiteY37" fmla="*/ 57163 h 76200"/>
                              <a:gd name="connsiteX38" fmla="*/ 73819 w 190500"/>
                              <a:gd name="connsiteY38" fmla="*/ 57163 h 76200"/>
                              <a:gd name="connsiteX39" fmla="*/ 70009 w 190500"/>
                              <a:gd name="connsiteY39" fmla="*/ 57163 h 76200"/>
                              <a:gd name="connsiteX40" fmla="*/ 66199 w 190500"/>
                              <a:gd name="connsiteY40" fmla="*/ 57163 h 76200"/>
                              <a:gd name="connsiteX41" fmla="*/ 62389 w 190500"/>
                              <a:gd name="connsiteY41" fmla="*/ 57163 h 76200"/>
                              <a:gd name="connsiteX42" fmla="*/ 58579 w 190500"/>
                              <a:gd name="connsiteY42" fmla="*/ 57163 h 76200"/>
                              <a:gd name="connsiteX43" fmla="*/ 56674 w 190500"/>
                              <a:gd name="connsiteY43" fmla="*/ 57163 h 76200"/>
                              <a:gd name="connsiteX44" fmla="*/ 54769 w 190500"/>
                              <a:gd name="connsiteY44" fmla="*/ 57163 h 76200"/>
                              <a:gd name="connsiteX45" fmla="*/ 41434 w 190500"/>
                              <a:gd name="connsiteY45" fmla="*/ 55258 h 76200"/>
                              <a:gd name="connsiteX46" fmla="*/ 35719 w 190500"/>
                              <a:gd name="connsiteY46" fmla="*/ 53353 h 76200"/>
                              <a:gd name="connsiteX47" fmla="*/ 30004 w 190500"/>
                              <a:gd name="connsiteY47" fmla="*/ 51448 h 76200"/>
                              <a:gd name="connsiteX48" fmla="*/ 25241 w 190500"/>
                              <a:gd name="connsiteY48" fmla="*/ 49543 h 76200"/>
                              <a:gd name="connsiteX49" fmla="*/ 20479 w 190500"/>
                              <a:gd name="connsiteY49" fmla="*/ 47638 h 76200"/>
                              <a:gd name="connsiteX50" fmla="*/ 16669 w 190500"/>
                              <a:gd name="connsiteY50" fmla="*/ 45733 h 76200"/>
                              <a:gd name="connsiteX51" fmla="*/ 14764 w 190500"/>
                              <a:gd name="connsiteY51" fmla="*/ 44780 h 76200"/>
                              <a:gd name="connsiteX52" fmla="*/ 12859 w 190500"/>
                              <a:gd name="connsiteY52" fmla="*/ 43828 h 76200"/>
                              <a:gd name="connsiteX53" fmla="*/ 7144 w 190500"/>
                              <a:gd name="connsiteY53" fmla="*/ 40018 h 76200"/>
                              <a:gd name="connsiteX54" fmla="*/ 11906 w 190500"/>
                              <a:gd name="connsiteY54" fmla="*/ 44780 h 76200"/>
                              <a:gd name="connsiteX55" fmla="*/ 16669 w 190500"/>
                              <a:gd name="connsiteY55" fmla="*/ 45733 h 76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190500" h="76200">
                                <a:moveTo>
                                  <a:pt x="16669" y="45733"/>
                                </a:moveTo>
                                <a:cubicBezTo>
                                  <a:pt x="16669" y="45733"/>
                                  <a:pt x="17621" y="46685"/>
                                  <a:pt x="18574" y="46685"/>
                                </a:cubicBezTo>
                                <a:cubicBezTo>
                                  <a:pt x="19526" y="47638"/>
                                  <a:pt x="20479" y="48590"/>
                                  <a:pt x="22384" y="49543"/>
                                </a:cubicBezTo>
                                <a:cubicBezTo>
                                  <a:pt x="23336" y="50495"/>
                                  <a:pt x="25241" y="51448"/>
                                  <a:pt x="26194" y="52400"/>
                                </a:cubicBezTo>
                                <a:cubicBezTo>
                                  <a:pt x="28099" y="53353"/>
                                  <a:pt x="29051" y="54305"/>
                                  <a:pt x="30956" y="56210"/>
                                </a:cubicBezTo>
                                <a:cubicBezTo>
                                  <a:pt x="32861" y="57163"/>
                                  <a:pt x="34766" y="58115"/>
                                  <a:pt x="36671" y="60020"/>
                                </a:cubicBezTo>
                                <a:cubicBezTo>
                                  <a:pt x="38576" y="60973"/>
                                  <a:pt x="40481" y="61925"/>
                                  <a:pt x="42386" y="62878"/>
                                </a:cubicBezTo>
                                <a:cubicBezTo>
                                  <a:pt x="46196" y="64783"/>
                                  <a:pt x="50959" y="66688"/>
                                  <a:pt x="55721" y="68593"/>
                                </a:cubicBezTo>
                                <a:cubicBezTo>
                                  <a:pt x="56674" y="68593"/>
                                  <a:pt x="56674" y="68593"/>
                                  <a:pt x="57626" y="69545"/>
                                </a:cubicBezTo>
                                <a:cubicBezTo>
                                  <a:pt x="58579" y="69545"/>
                                  <a:pt x="58579" y="69545"/>
                                  <a:pt x="59531" y="70498"/>
                                </a:cubicBezTo>
                                <a:cubicBezTo>
                                  <a:pt x="60484" y="70498"/>
                                  <a:pt x="62389" y="71450"/>
                                  <a:pt x="63341" y="71450"/>
                                </a:cubicBezTo>
                                <a:cubicBezTo>
                                  <a:pt x="64294" y="71450"/>
                                  <a:pt x="66199" y="72403"/>
                                  <a:pt x="67151" y="72403"/>
                                </a:cubicBezTo>
                                <a:cubicBezTo>
                                  <a:pt x="68104" y="72403"/>
                                  <a:pt x="70009" y="73355"/>
                                  <a:pt x="70961" y="73355"/>
                                </a:cubicBezTo>
                                <a:cubicBezTo>
                                  <a:pt x="71914" y="73355"/>
                                  <a:pt x="73819" y="73355"/>
                                  <a:pt x="74771" y="74308"/>
                                </a:cubicBezTo>
                                <a:cubicBezTo>
                                  <a:pt x="75724" y="74308"/>
                                  <a:pt x="77629" y="74308"/>
                                  <a:pt x="78581" y="74308"/>
                                </a:cubicBezTo>
                                <a:cubicBezTo>
                                  <a:pt x="81439" y="74308"/>
                                  <a:pt x="84296" y="74308"/>
                                  <a:pt x="87154" y="74308"/>
                                </a:cubicBezTo>
                                <a:lnTo>
                                  <a:pt x="90964" y="74308"/>
                                </a:lnTo>
                                <a:cubicBezTo>
                                  <a:pt x="91916" y="74308"/>
                                  <a:pt x="93821" y="74308"/>
                                  <a:pt x="95726" y="74308"/>
                                </a:cubicBezTo>
                                <a:lnTo>
                                  <a:pt x="97631" y="74308"/>
                                </a:lnTo>
                                <a:lnTo>
                                  <a:pt x="99536" y="74308"/>
                                </a:lnTo>
                                <a:cubicBezTo>
                                  <a:pt x="100489" y="74308"/>
                                  <a:pt x="102394" y="74308"/>
                                  <a:pt x="103346" y="74308"/>
                                </a:cubicBezTo>
                                <a:cubicBezTo>
                                  <a:pt x="109061" y="73355"/>
                                  <a:pt x="114776" y="72403"/>
                                  <a:pt x="119539" y="71450"/>
                                </a:cubicBezTo>
                                <a:cubicBezTo>
                                  <a:pt x="125254" y="70498"/>
                                  <a:pt x="130016" y="68593"/>
                                  <a:pt x="134779" y="66688"/>
                                </a:cubicBezTo>
                                <a:cubicBezTo>
                                  <a:pt x="139541" y="64783"/>
                                  <a:pt x="143351" y="63830"/>
                                  <a:pt x="148114" y="61925"/>
                                </a:cubicBezTo>
                                <a:cubicBezTo>
                                  <a:pt x="151924" y="60020"/>
                                  <a:pt x="155734" y="58115"/>
                                  <a:pt x="158591" y="57163"/>
                                </a:cubicBezTo>
                                <a:cubicBezTo>
                                  <a:pt x="161449" y="55258"/>
                                  <a:pt x="164306" y="54305"/>
                                  <a:pt x="167164" y="52400"/>
                                </a:cubicBezTo>
                                <a:cubicBezTo>
                                  <a:pt x="169069" y="51448"/>
                                  <a:pt x="177641" y="45733"/>
                                  <a:pt x="179546" y="44780"/>
                                </a:cubicBezTo>
                                <a:cubicBezTo>
                                  <a:pt x="188119" y="38113"/>
                                  <a:pt x="189071" y="24778"/>
                                  <a:pt x="181451" y="15253"/>
                                </a:cubicBezTo>
                                <a:cubicBezTo>
                                  <a:pt x="173831" y="5728"/>
                                  <a:pt x="160496" y="4775"/>
                                  <a:pt x="152876" y="11443"/>
                                </a:cubicBezTo>
                                <a:cubicBezTo>
                                  <a:pt x="150971" y="13348"/>
                                  <a:pt x="138589" y="29540"/>
                                  <a:pt x="122396" y="39065"/>
                                </a:cubicBezTo>
                                <a:cubicBezTo>
                                  <a:pt x="118586" y="40970"/>
                                  <a:pt x="115729" y="43828"/>
                                  <a:pt x="110966" y="45733"/>
                                </a:cubicBezTo>
                                <a:cubicBezTo>
                                  <a:pt x="107156" y="47638"/>
                                  <a:pt x="102394" y="49543"/>
                                  <a:pt x="98584" y="51448"/>
                                </a:cubicBezTo>
                                <a:cubicBezTo>
                                  <a:pt x="97631" y="51448"/>
                                  <a:pt x="96679" y="52400"/>
                                  <a:pt x="95726" y="52400"/>
                                </a:cubicBezTo>
                                <a:lnTo>
                                  <a:pt x="93821" y="53353"/>
                                </a:lnTo>
                                <a:lnTo>
                                  <a:pt x="91916" y="54305"/>
                                </a:lnTo>
                                <a:cubicBezTo>
                                  <a:pt x="90964" y="54305"/>
                                  <a:pt x="90011" y="55258"/>
                                  <a:pt x="88106" y="55258"/>
                                </a:cubicBezTo>
                                <a:lnTo>
                                  <a:pt x="84296" y="56210"/>
                                </a:lnTo>
                                <a:cubicBezTo>
                                  <a:pt x="82391" y="57163"/>
                                  <a:pt x="79534" y="57163"/>
                                  <a:pt x="77629" y="57163"/>
                                </a:cubicBezTo>
                                <a:cubicBezTo>
                                  <a:pt x="76676" y="57163"/>
                                  <a:pt x="75724" y="57163"/>
                                  <a:pt x="73819" y="57163"/>
                                </a:cubicBezTo>
                                <a:cubicBezTo>
                                  <a:pt x="72866" y="57163"/>
                                  <a:pt x="71914" y="57163"/>
                                  <a:pt x="70009" y="57163"/>
                                </a:cubicBezTo>
                                <a:cubicBezTo>
                                  <a:pt x="69056" y="57163"/>
                                  <a:pt x="68104" y="57163"/>
                                  <a:pt x="66199" y="57163"/>
                                </a:cubicBezTo>
                                <a:cubicBezTo>
                                  <a:pt x="65246" y="57163"/>
                                  <a:pt x="64294" y="57163"/>
                                  <a:pt x="62389" y="57163"/>
                                </a:cubicBezTo>
                                <a:cubicBezTo>
                                  <a:pt x="61436" y="57163"/>
                                  <a:pt x="60484" y="57163"/>
                                  <a:pt x="58579" y="57163"/>
                                </a:cubicBezTo>
                                <a:cubicBezTo>
                                  <a:pt x="57626" y="57163"/>
                                  <a:pt x="57626" y="57163"/>
                                  <a:pt x="56674" y="57163"/>
                                </a:cubicBezTo>
                                <a:cubicBezTo>
                                  <a:pt x="55721" y="57163"/>
                                  <a:pt x="55721" y="57163"/>
                                  <a:pt x="54769" y="57163"/>
                                </a:cubicBezTo>
                                <a:cubicBezTo>
                                  <a:pt x="50006" y="57163"/>
                                  <a:pt x="46196" y="56210"/>
                                  <a:pt x="41434" y="55258"/>
                                </a:cubicBezTo>
                                <a:cubicBezTo>
                                  <a:pt x="39529" y="54305"/>
                                  <a:pt x="37624" y="54305"/>
                                  <a:pt x="35719" y="53353"/>
                                </a:cubicBezTo>
                                <a:cubicBezTo>
                                  <a:pt x="33814" y="52400"/>
                                  <a:pt x="31909" y="52400"/>
                                  <a:pt x="30004" y="51448"/>
                                </a:cubicBezTo>
                                <a:cubicBezTo>
                                  <a:pt x="28099" y="50495"/>
                                  <a:pt x="26194" y="50495"/>
                                  <a:pt x="25241" y="49543"/>
                                </a:cubicBezTo>
                                <a:cubicBezTo>
                                  <a:pt x="23336" y="48590"/>
                                  <a:pt x="22384" y="48590"/>
                                  <a:pt x="20479" y="47638"/>
                                </a:cubicBezTo>
                                <a:cubicBezTo>
                                  <a:pt x="19526" y="46685"/>
                                  <a:pt x="17621" y="46685"/>
                                  <a:pt x="16669" y="45733"/>
                                </a:cubicBezTo>
                                <a:cubicBezTo>
                                  <a:pt x="15716" y="45733"/>
                                  <a:pt x="15716" y="44780"/>
                                  <a:pt x="14764" y="44780"/>
                                </a:cubicBezTo>
                                <a:cubicBezTo>
                                  <a:pt x="13811" y="44780"/>
                                  <a:pt x="13811" y="43828"/>
                                  <a:pt x="12859" y="43828"/>
                                </a:cubicBezTo>
                                <a:cubicBezTo>
                                  <a:pt x="9049" y="41923"/>
                                  <a:pt x="7144" y="40018"/>
                                  <a:pt x="7144" y="40018"/>
                                </a:cubicBezTo>
                                <a:cubicBezTo>
                                  <a:pt x="7144" y="40018"/>
                                  <a:pt x="9049" y="41923"/>
                                  <a:pt x="11906" y="44780"/>
                                </a:cubicBezTo>
                                <a:cubicBezTo>
                                  <a:pt x="15716" y="44780"/>
                                  <a:pt x="16669" y="45733"/>
                                  <a:pt x="16669" y="457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2" name="Freeform: Shape 1992"/>
                        <wps:cNvSpPr/>
                        <wps:spPr>
                          <a:xfrm>
                            <a:off x="613410" y="127069"/>
                            <a:ext cx="76200" cy="180975"/>
                          </a:xfrm>
                          <a:custGeom>
                            <a:avLst/>
                            <a:gdLst>
                              <a:gd name="connsiteX0" fmla="*/ 44291 w 76200"/>
                              <a:gd name="connsiteY0" fmla="*/ 108600 h 180975"/>
                              <a:gd name="connsiteX1" fmla="*/ 44291 w 76200"/>
                              <a:gd name="connsiteY1" fmla="*/ 112410 h 180975"/>
                              <a:gd name="connsiteX2" fmla="*/ 43339 w 76200"/>
                              <a:gd name="connsiteY2" fmla="*/ 119078 h 180975"/>
                              <a:gd name="connsiteX3" fmla="*/ 42386 w 76200"/>
                              <a:gd name="connsiteY3" fmla="*/ 122888 h 180975"/>
                              <a:gd name="connsiteX4" fmla="*/ 41434 w 76200"/>
                              <a:gd name="connsiteY4" fmla="*/ 126698 h 180975"/>
                              <a:gd name="connsiteX5" fmla="*/ 40481 w 76200"/>
                              <a:gd name="connsiteY5" fmla="*/ 130508 h 180975"/>
                              <a:gd name="connsiteX6" fmla="*/ 39529 w 76200"/>
                              <a:gd name="connsiteY6" fmla="*/ 134318 h 180975"/>
                              <a:gd name="connsiteX7" fmla="*/ 38576 w 76200"/>
                              <a:gd name="connsiteY7" fmla="*/ 137175 h 180975"/>
                              <a:gd name="connsiteX8" fmla="*/ 37624 w 76200"/>
                              <a:gd name="connsiteY8" fmla="*/ 139080 h 180975"/>
                              <a:gd name="connsiteX9" fmla="*/ 36671 w 76200"/>
                              <a:gd name="connsiteY9" fmla="*/ 140985 h 180975"/>
                              <a:gd name="connsiteX10" fmla="*/ 30956 w 76200"/>
                              <a:gd name="connsiteY10" fmla="*/ 153368 h 180975"/>
                              <a:gd name="connsiteX11" fmla="*/ 28099 w 76200"/>
                              <a:gd name="connsiteY11" fmla="*/ 159083 h 180975"/>
                              <a:gd name="connsiteX12" fmla="*/ 24289 w 76200"/>
                              <a:gd name="connsiteY12" fmla="*/ 163845 h 180975"/>
                              <a:gd name="connsiteX13" fmla="*/ 20479 w 76200"/>
                              <a:gd name="connsiteY13" fmla="*/ 167655 h 180975"/>
                              <a:gd name="connsiteX14" fmla="*/ 17621 w 76200"/>
                              <a:gd name="connsiteY14" fmla="*/ 171465 h 180975"/>
                              <a:gd name="connsiteX15" fmla="*/ 14764 w 76200"/>
                              <a:gd name="connsiteY15" fmla="*/ 174323 h 180975"/>
                              <a:gd name="connsiteX16" fmla="*/ 13811 w 76200"/>
                              <a:gd name="connsiteY16" fmla="*/ 175275 h 180975"/>
                              <a:gd name="connsiteX17" fmla="*/ 12859 w 76200"/>
                              <a:gd name="connsiteY17" fmla="*/ 176228 h 180975"/>
                              <a:gd name="connsiteX18" fmla="*/ 7144 w 76200"/>
                              <a:gd name="connsiteY18" fmla="*/ 180990 h 180975"/>
                              <a:gd name="connsiteX19" fmla="*/ 13811 w 76200"/>
                              <a:gd name="connsiteY19" fmla="*/ 177180 h 180975"/>
                              <a:gd name="connsiteX20" fmla="*/ 15716 w 76200"/>
                              <a:gd name="connsiteY20" fmla="*/ 176228 h 180975"/>
                              <a:gd name="connsiteX21" fmla="*/ 17621 w 76200"/>
                              <a:gd name="connsiteY21" fmla="*/ 175275 h 180975"/>
                              <a:gd name="connsiteX22" fmla="*/ 21431 w 76200"/>
                              <a:gd name="connsiteY22" fmla="*/ 172418 h 180975"/>
                              <a:gd name="connsiteX23" fmla="*/ 25241 w 76200"/>
                              <a:gd name="connsiteY23" fmla="*/ 169560 h 180975"/>
                              <a:gd name="connsiteX24" fmla="*/ 30004 w 76200"/>
                              <a:gd name="connsiteY24" fmla="*/ 165750 h 180975"/>
                              <a:gd name="connsiteX25" fmla="*/ 34766 w 76200"/>
                              <a:gd name="connsiteY25" fmla="*/ 161940 h 180975"/>
                              <a:gd name="connsiteX26" fmla="*/ 39529 w 76200"/>
                              <a:gd name="connsiteY26" fmla="*/ 157178 h 180975"/>
                              <a:gd name="connsiteX27" fmla="*/ 49054 w 76200"/>
                              <a:gd name="connsiteY27" fmla="*/ 145748 h 180975"/>
                              <a:gd name="connsiteX28" fmla="*/ 50006 w 76200"/>
                              <a:gd name="connsiteY28" fmla="*/ 143843 h 180975"/>
                              <a:gd name="connsiteX29" fmla="*/ 50959 w 76200"/>
                              <a:gd name="connsiteY29" fmla="*/ 141938 h 180975"/>
                              <a:gd name="connsiteX30" fmla="*/ 52864 w 76200"/>
                              <a:gd name="connsiteY30" fmla="*/ 138128 h 180975"/>
                              <a:gd name="connsiteX31" fmla="*/ 54769 w 76200"/>
                              <a:gd name="connsiteY31" fmla="*/ 134318 h 180975"/>
                              <a:gd name="connsiteX32" fmla="*/ 56674 w 76200"/>
                              <a:gd name="connsiteY32" fmla="*/ 130508 h 180975"/>
                              <a:gd name="connsiteX33" fmla="*/ 58579 w 76200"/>
                              <a:gd name="connsiteY33" fmla="*/ 126698 h 180975"/>
                              <a:gd name="connsiteX34" fmla="*/ 60484 w 76200"/>
                              <a:gd name="connsiteY34" fmla="*/ 122888 h 180975"/>
                              <a:gd name="connsiteX35" fmla="*/ 63341 w 76200"/>
                              <a:gd name="connsiteY35" fmla="*/ 115268 h 180975"/>
                              <a:gd name="connsiteX36" fmla="*/ 64294 w 76200"/>
                              <a:gd name="connsiteY36" fmla="*/ 111458 h 180975"/>
                              <a:gd name="connsiteX37" fmla="*/ 65246 w 76200"/>
                              <a:gd name="connsiteY37" fmla="*/ 107648 h 180975"/>
                              <a:gd name="connsiteX38" fmla="*/ 66199 w 76200"/>
                              <a:gd name="connsiteY38" fmla="*/ 105743 h 180975"/>
                              <a:gd name="connsiteX39" fmla="*/ 66199 w 76200"/>
                              <a:gd name="connsiteY39" fmla="*/ 103838 h 180975"/>
                              <a:gd name="connsiteX40" fmla="*/ 67151 w 76200"/>
                              <a:gd name="connsiteY40" fmla="*/ 100028 h 180975"/>
                              <a:gd name="connsiteX41" fmla="*/ 69056 w 76200"/>
                              <a:gd name="connsiteY41" fmla="*/ 83835 h 180975"/>
                              <a:gd name="connsiteX42" fmla="*/ 69056 w 76200"/>
                              <a:gd name="connsiteY42" fmla="*/ 68595 h 180975"/>
                              <a:gd name="connsiteX43" fmla="*/ 68104 w 76200"/>
                              <a:gd name="connsiteY43" fmla="*/ 54308 h 180975"/>
                              <a:gd name="connsiteX44" fmla="*/ 66199 w 76200"/>
                              <a:gd name="connsiteY44" fmla="*/ 42878 h 180975"/>
                              <a:gd name="connsiteX45" fmla="*/ 64294 w 76200"/>
                              <a:gd name="connsiteY45" fmla="*/ 33353 h 180975"/>
                              <a:gd name="connsiteX46" fmla="*/ 60484 w 76200"/>
                              <a:gd name="connsiteY46" fmla="*/ 19065 h 180975"/>
                              <a:gd name="connsiteX47" fmla="*/ 32861 w 76200"/>
                              <a:gd name="connsiteY47" fmla="*/ 8588 h 180975"/>
                              <a:gd name="connsiteX48" fmla="*/ 20479 w 76200"/>
                              <a:gd name="connsiteY48" fmla="*/ 35258 h 180975"/>
                              <a:gd name="connsiteX49" fmla="*/ 37624 w 76200"/>
                              <a:gd name="connsiteY49" fmla="*/ 72405 h 180975"/>
                              <a:gd name="connsiteX50" fmla="*/ 40481 w 76200"/>
                              <a:gd name="connsiteY50" fmla="*/ 84788 h 180975"/>
                              <a:gd name="connsiteX51" fmla="*/ 42386 w 76200"/>
                              <a:gd name="connsiteY51" fmla="*/ 98123 h 180975"/>
                              <a:gd name="connsiteX52" fmla="*/ 42386 w 76200"/>
                              <a:gd name="connsiteY52" fmla="*/ 101933 h 180975"/>
                              <a:gd name="connsiteX53" fmla="*/ 42386 w 76200"/>
                              <a:gd name="connsiteY53" fmla="*/ 103838 h 180975"/>
                              <a:gd name="connsiteX54" fmla="*/ 42386 w 76200"/>
                              <a:gd name="connsiteY54" fmla="*/ 105743 h 180975"/>
                              <a:gd name="connsiteX55" fmla="*/ 44291 w 76200"/>
                              <a:gd name="connsiteY55" fmla="*/ 108600 h 180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w="76200" h="180975">
                                <a:moveTo>
                                  <a:pt x="44291" y="108600"/>
                                </a:moveTo>
                                <a:lnTo>
                                  <a:pt x="44291" y="112410"/>
                                </a:lnTo>
                                <a:cubicBezTo>
                                  <a:pt x="44291" y="115268"/>
                                  <a:pt x="43339" y="117173"/>
                                  <a:pt x="43339" y="119078"/>
                                </a:cubicBezTo>
                                <a:cubicBezTo>
                                  <a:pt x="43339" y="120030"/>
                                  <a:pt x="43339" y="120983"/>
                                  <a:pt x="42386" y="122888"/>
                                </a:cubicBezTo>
                                <a:cubicBezTo>
                                  <a:pt x="42386" y="123840"/>
                                  <a:pt x="42386" y="124793"/>
                                  <a:pt x="41434" y="126698"/>
                                </a:cubicBezTo>
                                <a:cubicBezTo>
                                  <a:pt x="41434" y="127650"/>
                                  <a:pt x="40481" y="128603"/>
                                  <a:pt x="40481" y="130508"/>
                                </a:cubicBezTo>
                                <a:cubicBezTo>
                                  <a:pt x="40481" y="131460"/>
                                  <a:pt x="39529" y="132413"/>
                                  <a:pt x="39529" y="134318"/>
                                </a:cubicBezTo>
                                <a:cubicBezTo>
                                  <a:pt x="39529" y="135270"/>
                                  <a:pt x="38576" y="136223"/>
                                  <a:pt x="38576" y="137175"/>
                                </a:cubicBezTo>
                                <a:cubicBezTo>
                                  <a:pt x="38576" y="138128"/>
                                  <a:pt x="38576" y="138128"/>
                                  <a:pt x="37624" y="139080"/>
                                </a:cubicBezTo>
                                <a:cubicBezTo>
                                  <a:pt x="37624" y="140033"/>
                                  <a:pt x="37624" y="140033"/>
                                  <a:pt x="36671" y="140985"/>
                                </a:cubicBezTo>
                                <a:cubicBezTo>
                                  <a:pt x="34766" y="145748"/>
                                  <a:pt x="32861" y="149558"/>
                                  <a:pt x="30956" y="153368"/>
                                </a:cubicBezTo>
                                <a:cubicBezTo>
                                  <a:pt x="30004" y="155273"/>
                                  <a:pt x="29051" y="157178"/>
                                  <a:pt x="28099" y="159083"/>
                                </a:cubicBezTo>
                                <a:cubicBezTo>
                                  <a:pt x="27146" y="160988"/>
                                  <a:pt x="26194" y="161940"/>
                                  <a:pt x="24289" y="163845"/>
                                </a:cubicBezTo>
                                <a:cubicBezTo>
                                  <a:pt x="23336" y="165750"/>
                                  <a:pt x="22384" y="166703"/>
                                  <a:pt x="20479" y="167655"/>
                                </a:cubicBezTo>
                                <a:cubicBezTo>
                                  <a:pt x="19526" y="168608"/>
                                  <a:pt x="18574" y="170513"/>
                                  <a:pt x="17621" y="171465"/>
                                </a:cubicBezTo>
                                <a:cubicBezTo>
                                  <a:pt x="16669" y="172418"/>
                                  <a:pt x="15716" y="173370"/>
                                  <a:pt x="14764" y="174323"/>
                                </a:cubicBezTo>
                                <a:cubicBezTo>
                                  <a:pt x="13811" y="175275"/>
                                  <a:pt x="13811" y="175275"/>
                                  <a:pt x="13811" y="175275"/>
                                </a:cubicBezTo>
                                <a:cubicBezTo>
                                  <a:pt x="13811" y="175275"/>
                                  <a:pt x="12859" y="176228"/>
                                  <a:pt x="12859" y="176228"/>
                                </a:cubicBezTo>
                                <a:cubicBezTo>
                                  <a:pt x="9049" y="179085"/>
                                  <a:pt x="7144" y="180990"/>
                                  <a:pt x="7144" y="180990"/>
                                </a:cubicBezTo>
                                <a:cubicBezTo>
                                  <a:pt x="7144" y="180990"/>
                                  <a:pt x="9049" y="180038"/>
                                  <a:pt x="13811" y="177180"/>
                                </a:cubicBezTo>
                                <a:cubicBezTo>
                                  <a:pt x="14764" y="177180"/>
                                  <a:pt x="14764" y="176228"/>
                                  <a:pt x="15716" y="176228"/>
                                </a:cubicBezTo>
                                <a:cubicBezTo>
                                  <a:pt x="16669" y="176228"/>
                                  <a:pt x="16669" y="175275"/>
                                  <a:pt x="17621" y="175275"/>
                                </a:cubicBezTo>
                                <a:cubicBezTo>
                                  <a:pt x="18574" y="174323"/>
                                  <a:pt x="20479" y="173370"/>
                                  <a:pt x="21431" y="172418"/>
                                </a:cubicBezTo>
                                <a:cubicBezTo>
                                  <a:pt x="22384" y="171465"/>
                                  <a:pt x="24289" y="170513"/>
                                  <a:pt x="25241" y="169560"/>
                                </a:cubicBezTo>
                                <a:cubicBezTo>
                                  <a:pt x="27146" y="168608"/>
                                  <a:pt x="28099" y="167655"/>
                                  <a:pt x="30004" y="165750"/>
                                </a:cubicBezTo>
                                <a:cubicBezTo>
                                  <a:pt x="31909" y="164798"/>
                                  <a:pt x="32861" y="162893"/>
                                  <a:pt x="34766" y="161940"/>
                                </a:cubicBezTo>
                                <a:cubicBezTo>
                                  <a:pt x="36671" y="160035"/>
                                  <a:pt x="37624" y="159083"/>
                                  <a:pt x="39529" y="157178"/>
                                </a:cubicBezTo>
                                <a:cubicBezTo>
                                  <a:pt x="42386" y="153368"/>
                                  <a:pt x="46196" y="149558"/>
                                  <a:pt x="49054" y="145748"/>
                                </a:cubicBezTo>
                                <a:cubicBezTo>
                                  <a:pt x="49054" y="144795"/>
                                  <a:pt x="50006" y="144795"/>
                                  <a:pt x="50006" y="143843"/>
                                </a:cubicBezTo>
                                <a:cubicBezTo>
                                  <a:pt x="50006" y="142890"/>
                                  <a:pt x="50959" y="142890"/>
                                  <a:pt x="50959" y="141938"/>
                                </a:cubicBezTo>
                                <a:cubicBezTo>
                                  <a:pt x="51911" y="140985"/>
                                  <a:pt x="51911" y="140033"/>
                                  <a:pt x="52864" y="138128"/>
                                </a:cubicBezTo>
                                <a:cubicBezTo>
                                  <a:pt x="53816" y="137175"/>
                                  <a:pt x="53816" y="136223"/>
                                  <a:pt x="54769" y="134318"/>
                                </a:cubicBezTo>
                                <a:cubicBezTo>
                                  <a:pt x="55721" y="133365"/>
                                  <a:pt x="55721" y="131460"/>
                                  <a:pt x="56674" y="130508"/>
                                </a:cubicBezTo>
                                <a:cubicBezTo>
                                  <a:pt x="57626" y="129555"/>
                                  <a:pt x="57626" y="127650"/>
                                  <a:pt x="58579" y="126698"/>
                                </a:cubicBezTo>
                                <a:cubicBezTo>
                                  <a:pt x="59531" y="125745"/>
                                  <a:pt x="59531" y="123840"/>
                                  <a:pt x="60484" y="122888"/>
                                </a:cubicBezTo>
                                <a:cubicBezTo>
                                  <a:pt x="61436" y="120030"/>
                                  <a:pt x="62389" y="117173"/>
                                  <a:pt x="63341" y="115268"/>
                                </a:cubicBezTo>
                                <a:lnTo>
                                  <a:pt x="64294" y="111458"/>
                                </a:lnTo>
                                <a:cubicBezTo>
                                  <a:pt x="64294" y="110505"/>
                                  <a:pt x="65246" y="108600"/>
                                  <a:pt x="65246" y="107648"/>
                                </a:cubicBezTo>
                                <a:lnTo>
                                  <a:pt x="66199" y="105743"/>
                                </a:lnTo>
                                <a:lnTo>
                                  <a:pt x="66199" y="103838"/>
                                </a:lnTo>
                                <a:cubicBezTo>
                                  <a:pt x="66199" y="102885"/>
                                  <a:pt x="67151" y="100980"/>
                                  <a:pt x="67151" y="100028"/>
                                </a:cubicBezTo>
                                <a:cubicBezTo>
                                  <a:pt x="68104" y="94313"/>
                                  <a:pt x="69056" y="88598"/>
                                  <a:pt x="69056" y="83835"/>
                                </a:cubicBezTo>
                                <a:cubicBezTo>
                                  <a:pt x="69056" y="78120"/>
                                  <a:pt x="69056" y="73358"/>
                                  <a:pt x="69056" y="68595"/>
                                </a:cubicBezTo>
                                <a:cubicBezTo>
                                  <a:pt x="69056" y="63833"/>
                                  <a:pt x="68104" y="59070"/>
                                  <a:pt x="68104" y="54308"/>
                                </a:cubicBezTo>
                                <a:cubicBezTo>
                                  <a:pt x="67151" y="49545"/>
                                  <a:pt x="67151" y="45735"/>
                                  <a:pt x="66199" y="42878"/>
                                </a:cubicBezTo>
                                <a:cubicBezTo>
                                  <a:pt x="65246" y="39068"/>
                                  <a:pt x="65246" y="36210"/>
                                  <a:pt x="64294" y="33353"/>
                                </a:cubicBezTo>
                                <a:cubicBezTo>
                                  <a:pt x="63341" y="30495"/>
                                  <a:pt x="61436" y="20970"/>
                                  <a:pt x="60484" y="19065"/>
                                </a:cubicBezTo>
                                <a:cubicBezTo>
                                  <a:pt x="56674" y="8588"/>
                                  <a:pt x="44291" y="4778"/>
                                  <a:pt x="32861" y="8588"/>
                                </a:cubicBezTo>
                                <a:cubicBezTo>
                                  <a:pt x="22384" y="13350"/>
                                  <a:pt x="16669" y="24780"/>
                                  <a:pt x="20479" y="35258"/>
                                </a:cubicBezTo>
                                <a:cubicBezTo>
                                  <a:pt x="21431" y="38115"/>
                                  <a:pt x="33814" y="54308"/>
                                  <a:pt x="37624" y="72405"/>
                                </a:cubicBezTo>
                                <a:cubicBezTo>
                                  <a:pt x="38576" y="76215"/>
                                  <a:pt x="39529" y="80025"/>
                                  <a:pt x="40481" y="84788"/>
                                </a:cubicBezTo>
                                <a:cubicBezTo>
                                  <a:pt x="41434" y="89550"/>
                                  <a:pt x="41434" y="93360"/>
                                  <a:pt x="42386" y="98123"/>
                                </a:cubicBezTo>
                                <a:cubicBezTo>
                                  <a:pt x="42386" y="99075"/>
                                  <a:pt x="42386" y="100028"/>
                                  <a:pt x="42386" y="101933"/>
                                </a:cubicBezTo>
                                <a:lnTo>
                                  <a:pt x="42386" y="103838"/>
                                </a:lnTo>
                                <a:lnTo>
                                  <a:pt x="42386" y="105743"/>
                                </a:lnTo>
                                <a:cubicBezTo>
                                  <a:pt x="44291" y="105743"/>
                                  <a:pt x="44291" y="106695"/>
                                  <a:pt x="44291" y="108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3" name="Freeform: Shape 1993"/>
                        <wps:cNvSpPr/>
                        <wps:spPr>
                          <a:xfrm>
                            <a:off x="1278255" y="1240080"/>
                            <a:ext cx="247650" cy="76200"/>
                          </a:xfrm>
                          <a:custGeom>
                            <a:avLst/>
                            <a:gdLst>
                              <a:gd name="connsiteX0" fmla="*/ 242411 w 247650"/>
                              <a:gd name="connsiteY0" fmla="*/ 72866 h 76200"/>
                              <a:gd name="connsiteX1" fmla="*/ 229076 w 247650"/>
                              <a:gd name="connsiteY1" fmla="*/ 59531 h 76200"/>
                              <a:gd name="connsiteX2" fmla="*/ 211931 w 247650"/>
                              <a:gd name="connsiteY2" fmla="*/ 45244 h 76200"/>
                              <a:gd name="connsiteX3" fmla="*/ 190976 w 247650"/>
                              <a:gd name="connsiteY3" fmla="*/ 30956 h 76200"/>
                              <a:gd name="connsiteX4" fmla="*/ 179546 w 247650"/>
                              <a:gd name="connsiteY4" fmla="*/ 24289 h 76200"/>
                              <a:gd name="connsiteX5" fmla="*/ 172879 w 247650"/>
                              <a:gd name="connsiteY5" fmla="*/ 21431 h 76200"/>
                              <a:gd name="connsiteX6" fmla="*/ 166211 w 247650"/>
                              <a:gd name="connsiteY6" fmla="*/ 18573 h 76200"/>
                              <a:gd name="connsiteX7" fmla="*/ 159544 w 247650"/>
                              <a:gd name="connsiteY7" fmla="*/ 15716 h 76200"/>
                              <a:gd name="connsiteX8" fmla="*/ 152876 w 247650"/>
                              <a:gd name="connsiteY8" fmla="*/ 13811 h 76200"/>
                              <a:gd name="connsiteX9" fmla="*/ 139541 w 247650"/>
                              <a:gd name="connsiteY9" fmla="*/ 10001 h 76200"/>
                              <a:gd name="connsiteX10" fmla="*/ 132874 w 247650"/>
                              <a:gd name="connsiteY10" fmla="*/ 9048 h 76200"/>
                              <a:gd name="connsiteX11" fmla="*/ 126206 w 247650"/>
                              <a:gd name="connsiteY11" fmla="*/ 8096 h 76200"/>
                              <a:gd name="connsiteX12" fmla="*/ 112871 w 247650"/>
                              <a:gd name="connsiteY12" fmla="*/ 7144 h 76200"/>
                              <a:gd name="connsiteX13" fmla="*/ 106204 w 247650"/>
                              <a:gd name="connsiteY13" fmla="*/ 7144 h 76200"/>
                              <a:gd name="connsiteX14" fmla="*/ 99536 w 247650"/>
                              <a:gd name="connsiteY14" fmla="*/ 7144 h 76200"/>
                              <a:gd name="connsiteX15" fmla="*/ 92869 w 247650"/>
                              <a:gd name="connsiteY15" fmla="*/ 7144 h 76200"/>
                              <a:gd name="connsiteX16" fmla="*/ 86201 w 247650"/>
                              <a:gd name="connsiteY16" fmla="*/ 8096 h 76200"/>
                              <a:gd name="connsiteX17" fmla="*/ 80486 w 247650"/>
                              <a:gd name="connsiteY17" fmla="*/ 9048 h 76200"/>
                              <a:gd name="connsiteX18" fmla="*/ 74771 w 247650"/>
                              <a:gd name="connsiteY18" fmla="*/ 10001 h 76200"/>
                              <a:gd name="connsiteX19" fmla="*/ 69056 w 247650"/>
                              <a:gd name="connsiteY19" fmla="*/ 10953 h 76200"/>
                              <a:gd name="connsiteX20" fmla="*/ 63341 w 247650"/>
                              <a:gd name="connsiteY20" fmla="*/ 12859 h 76200"/>
                              <a:gd name="connsiteX21" fmla="*/ 57626 w 247650"/>
                              <a:gd name="connsiteY21" fmla="*/ 14764 h 76200"/>
                              <a:gd name="connsiteX22" fmla="*/ 52864 w 247650"/>
                              <a:gd name="connsiteY22" fmla="*/ 16669 h 76200"/>
                              <a:gd name="connsiteX23" fmla="*/ 43339 w 247650"/>
                              <a:gd name="connsiteY23" fmla="*/ 20478 h 76200"/>
                              <a:gd name="connsiteX24" fmla="*/ 28099 w 247650"/>
                              <a:gd name="connsiteY24" fmla="*/ 28098 h 76200"/>
                              <a:gd name="connsiteX25" fmla="*/ 16669 w 247650"/>
                              <a:gd name="connsiteY25" fmla="*/ 34766 h 76200"/>
                              <a:gd name="connsiteX26" fmla="*/ 7144 w 247650"/>
                              <a:gd name="connsiteY26" fmla="*/ 41434 h 76200"/>
                              <a:gd name="connsiteX27" fmla="*/ 17621 w 247650"/>
                              <a:gd name="connsiteY27" fmla="*/ 37623 h 76200"/>
                              <a:gd name="connsiteX28" fmla="*/ 30004 w 247650"/>
                              <a:gd name="connsiteY28" fmla="*/ 33814 h 76200"/>
                              <a:gd name="connsiteX29" fmla="*/ 46196 w 247650"/>
                              <a:gd name="connsiteY29" fmla="*/ 30003 h 76200"/>
                              <a:gd name="connsiteX30" fmla="*/ 55721 w 247650"/>
                              <a:gd name="connsiteY30" fmla="*/ 29051 h 76200"/>
                              <a:gd name="connsiteX31" fmla="*/ 60484 w 247650"/>
                              <a:gd name="connsiteY31" fmla="*/ 28098 h 76200"/>
                              <a:gd name="connsiteX32" fmla="*/ 65246 w 247650"/>
                              <a:gd name="connsiteY32" fmla="*/ 28098 h 76200"/>
                              <a:gd name="connsiteX33" fmla="*/ 70009 w 247650"/>
                              <a:gd name="connsiteY33" fmla="*/ 28098 h 76200"/>
                              <a:gd name="connsiteX34" fmla="*/ 75724 w 247650"/>
                              <a:gd name="connsiteY34" fmla="*/ 28098 h 76200"/>
                              <a:gd name="connsiteX35" fmla="*/ 81439 w 247650"/>
                              <a:gd name="connsiteY35" fmla="*/ 28098 h 76200"/>
                              <a:gd name="connsiteX36" fmla="*/ 87154 w 247650"/>
                              <a:gd name="connsiteY36" fmla="*/ 29051 h 76200"/>
                              <a:gd name="connsiteX37" fmla="*/ 92869 w 247650"/>
                              <a:gd name="connsiteY37" fmla="*/ 30003 h 76200"/>
                              <a:gd name="connsiteX38" fmla="*/ 98584 w 247650"/>
                              <a:gd name="connsiteY38" fmla="*/ 30956 h 76200"/>
                              <a:gd name="connsiteX39" fmla="*/ 104299 w 247650"/>
                              <a:gd name="connsiteY39" fmla="*/ 31909 h 76200"/>
                              <a:gd name="connsiteX40" fmla="*/ 110014 w 247650"/>
                              <a:gd name="connsiteY40" fmla="*/ 33814 h 76200"/>
                              <a:gd name="connsiteX41" fmla="*/ 120491 w 247650"/>
                              <a:gd name="connsiteY41" fmla="*/ 37623 h 76200"/>
                              <a:gd name="connsiteX42" fmla="*/ 125254 w 247650"/>
                              <a:gd name="connsiteY42" fmla="*/ 39528 h 76200"/>
                              <a:gd name="connsiteX43" fmla="*/ 130016 w 247650"/>
                              <a:gd name="connsiteY43" fmla="*/ 41434 h 76200"/>
                              <a:gd name="connsiteX44" fmla="*/ 139541 w 247650"/>
                              <a:gd name="connsiteY44" fmla="*/ 47148 h 76200"/>
                              <a:gd name="connsiteX45" fmla="*/ 144304 w 247650"/>
                              <a:gd name="connsiteY45" fmla="*/ 50006 h 76200"/>
                              <a:gd name="connsiteX46" fmla="*/ 149066 w 247650"/>
                              <a:gd name="connsiteY46" fmla="*/ 52864 h 76200"/>
                              <a:gd name="connsiteX47" fmla="*/ 153829 w 247650"/>
                              <a:gd name="connsiteY47" fmla="*/ 55721 h 76200"/>
                              <a:gd name="connsiteX48" fmla="*/ 157639 w 247650"/>
                              <a:gd name="connsiteY48" fmla="*/ 59531 h 76200"/>
                              <a:gd name="connsiteX49" fmla="*/ 165259 w 247650"/>
                              <a:gd name="connsiteY49" fmla="*/ 67151 h 76200"/>
                              <a:gd name="connsiteX50" fmla="*/ 173831 w 247650"/>
                              <a:gd name="connsiteY50" fmla="*/ 76676 h 76200"/>
                              <a:gd name="connsiteX51" fmla="*/ 246221 w 247650"/>
                              <a:gd name="connsiteY51" fmla="*/ 76676 h 76200"/>
                              <a:gd name="connsiteX52" fmla="*/ 246221 w 247650"/>
                              <a:gd name="connsiteY52" fmla="*/ 76676 h 76200"/>
                              <a:gd name="connsiteX53" fmla="*/ 242411 w 247650"/>
                              <a:gd name="connsiteY53" fmla="*/ 72866 h 76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</a:cxnLst>
                            <a:rect l="l" t="t" r="r" b="b"/>
                            <a:pathLst>
                              <a:path w="247650" h="76200">
                                <a:moveTo>
                                  <a:pt x="242411" y="72866"/>
                                </a:moveTo>
                                <a:cubicBezTo>
                                  <a:pt x="238601" y="69056"/>
                                  <a:pt x="233839" y="64294"/>
                                  <a:pt x="229076" y="59531"/>
                                </a:cubicBezTo>
                                <a:cubicBezTo>
                                  <a:pt x="224314" y="54769"/>
                                  <a:pt x="217646" y="50006"/>
                                  <a:pt x="211931" y="45244"/>
                                </a:cubicBezTo>
                                <a:cubicBezTo>
                                  <a:pt x="205264" y="40481"/>
                                  <a:pt x="198596" y="35719"/>
                                  <a:pt x="190976" y="30956"/>
                                </a:cubicBezTo>
                                <a:cubicBezTo>
                                  <a:pt x="187166" y="29051"/>
                                  <a:pt x="183356" y="26194"/>
                                  <a:pt x="179546" y="24289"/>
                                </a:cubicBezTo>
                                <a:cubicBezTo>
                                  <a:pt x="177641" y="23336"/>
                                  <a:pt x="175736" y="22384"/>
                                  <a:pt x="172879" y="21431"/>
                                </a:cubicBezTo>
                                <a:cubicBezTo>
                                  <a:pt x="170974" y="20478"/>
                                  <a:pt x="169069" y="19526"/>
                                  <a:pt x="166211" y="18573"/>
                                </a:cubicBezTo>
                                <a:cubicBezTo>
                                  <a:pt x="164306" y="17621"/>
                                  <a:pt x="161449" y="16669"/>
                                  <a:pt x="159544" y="15716"/>
                                </a:cubicBezTo>
                                <a:cubicBezTo>
                                  <a:pt x="157639" y="14764"/>
                                  <a:pt x="154781" y="13811"/>
                                  <a:pt x="152876" y="13811"/>
                                </a:cubicBezTo>
                                <a:cubicBezTo>
                                  <a:pt x="148114" y="11906"/>
                                  <a:pt x="143351" y="10953"/>
                                  <a:pt x="139541" y="10001"/>
                                </a:cubicBezTo>
                                <a:cubicBezTo>
                                  <a:pt x="137636" y="9048"/>
                                  <a:pt x="134779" y="9048"/>
                                  <a:pt x="132874" y="9048"/>
                                </a:cubicBezTo>
                                <a:cubicBezTo>
                                  <a:pt x="130969" y="9048"/>
                                  <a:pt x="128111" y="8096"/>
                                  <a:pt x="126206" y="8096"/>
                                </a:cubicBezTo>
                                <a:cubicBezTo>
                                  <a:pt x="121444" y="8096"/>
                                  <a:pt x="116681" y="7144"/>
                                  <a:pt x="112871" y="7144"/>
                                </a:cubicBezTo>
                                <a:cubicBezTo>
                                  <a:pt x="110966" y="7144"/>
                                  <a:pt x="108109" y="7144"/>
                                  <a:pt x="106204" y="7144"/>
                                </a:cubicBezTo>
                                <a:cubicBezTo>
                                  <a:pt x="104299" y="7144"/>
                                  <a:pt x="101441" y="7144"/>
                                  <a:pt x="99536" y="7144"/>
                                </a:cubicBezTo>
                                <a:cubicBezTo>
                                  <a:pt x="97631" y="7144"/>
                                  <a:pt x="94774" y="7144"/>
                                  <a:pt x="92869" y="7144"/>
                                </a:cubicBezTo>
                                <a:cubicBezTo>
                                  <a:pt x="90964" y="7144"/>
                                  <a:pt x="89059" y="8096"/>
                                  <a:pt x="86201" y="8096"/>
                                </a:cubicBezTo>
                                <a:cubicBezTo>
                                  <a:pt x="84296" y="8096"/>
                                  <a:pt x="82391" y="8096"/>
                                  <a:pt x="80486" y="9048"/>
                                </a:cubicBezTo>
                                <a:cubicBezTo>
                                  <a:pt x="78581" y="9048"/>
                                  <a:pt x="76676" y="10001"/>
                                  <a:pt x="74771" y="10001"/>
                                </a:cubicBezTo>
                                <a:cubicBezTo>
                                  <a:pt x="72866" y="10001"/>
                                  <a:pt x="70961" y="10953"/>
                                  <a:pt x="69056" y="10953"/>
                                </a:cubicBezTo>
                                <a:cubicBezTo>
                                  <a:pt x="67151" y="11906"/>
                                  <a:pt x="65246" y="11906"/>
                                  <a:pt x="63341" y="12859"/>
                                </a:cubicBezTo>
                                <a:cubicBezTo>
                                  <a:pt x="61436" y="13811"/>
                                  <a:pt x="59531" y="13811"/>
                                  <a:pt x="57626" y="14764"/>
                                </a:cubicBezTo>
                                <a:cubicBezTo>
                                  <a:pt x="55721" y="15716"/>
                                  <a:pt x="53816" y="15716"/>
                                  <a:pt x="52864" y="16669"/>
                                </a:cubicBezTo>
                                <a:cubicBezTo>
                                  <a:pt x="50006" y="17621"/>
                                  <a:pt x="46196" y="19526"/>
                                  <a:pt x="43339" y="20478"/>
                                </a:cubicBezTo>
                                <a:cubicBezTo>
                                  <a:pt x="37624" y="23336"/>
                                  <a:pt x="31909" y="25241"/>
                                  <a:pt x="28099" y="28098"/>
                                </a:cubicBezTo>
                                <a:cubicBezTo>
                                  <a:pt x="23336" y="30956"/>
                                  <a:pt x="19526" y="32861"/>
                                  <a:pt x="16669" y="34766"/>
                                </a:cubicBezTo>
                                <a:cubicBezTo>
                                  <a:pt x="10954" y="38576"/>
                                  <a:pt x="7144" y="41434"/>
                                  <a:pt x="7144" y="41434"/>
                                </a:cubicBezTo>
                                <a:cubicBezTo>
                                  <a:pt x="7144" y="41434"/>
                                  <a:pt x="10954" y="39528"/>
                                  <a:pt x="17621" y="37623"/>
                                </a:cubicBezTo>
                                <a:cubicBezTo>
                                  <a:pt x="21431" y="36671"/>
                                  <a:pt x="25241" y="34766"/>
                                  <a:pt x="30004" y="33814"/>
                                </a:cubicBezTo>
                                <a:cubicBezTo>
                                  <a:pt x="34766" y="31909"/>
                                  <a:pt x="40481" y="30956"/>
                                  <a:pt x="46196" y="30003"/>
                                </a:cubicBezTo>
                                <a:cubicBezTo>
                                  <a:pt x="49054" y="29051"/>
                                  <a:pt x="52864" y="29051"/>
                                  <a:pt x="55721" y="29051"/>
                                </a:cubicBezTo>
                                <a:cubicBezTo>
                                  <a:pt x="57626" y="29051"/>
                                  <a:pt x="58579" y="29051"/>
                                  <a:pt x="60484" y="28098"/>
                                </a:cubicBezTo>
                                <a:cubicBezTo>
                                  <a:pt x="62389" y="28098"/>
                                  <a:pt x="64294" y="28098"/>
                                  <a:pt x="65246" y="28098"/>
                                </a:cubicBezTo>
                                <a:cubicBezTo>
                                  <a:pt x="67151" y="28098"/>
                                  <a:pt x="69056" y="28098"/>
                                  <a:pt x="70009" y="28098"/>
                                </a:cubicBezTo>
                                <a:cubicBezTo>
                                  <a:pt x="71914" y="28098"/>
                                  <a:pt x="73819" y="28098"/>
                                  <a:pt x="75724" y="28098"/>
                                </a:cubicBezTo>
                                <a:cubicBezTo>
                                  <a:pt x="77629" y="28098"/>
                                  <a:pt x="79534" y="28098"/>
                                  <a:pt x="81439" y="28098"/>
                                </a:cubicBezTo>
                                <a:cubicBezTo>
                                  <a:pt x="83344" y="28098"/>
                                  <a:pt x="85249" y="28098"/>
                                  <a:pt x="87154" y="29051"/>
                                </a:cubicBezTo>
                                <a:cubicBezTo>
                                  <a:pt x="89059" y="29051"/>
                                  <a:pt x="90964" y="29051"/>
                                  <a:pt x="92869" y="30003"/>
                                </a:cubicBezTo>
                                <a:cubicBezTo>
                                  <a:pt x="94774" y="30003"/>
                                  <a:pt x="96679" y="30956"/>
                                  <a:pt x="98584" y="30956"/>
                                </a:cubicBezTo>
                                <a:cubicBezTo>
                                  <a:pt x="100489" y="30956"/>
                                  <a:pt x="102394" y="31909"/>
                                  <a:pt x="104299" y="31909"/>
                                </a:cubicBezTo>
                                <a:cubicBezTo>
                                  <a:pt x="106204" y="32861"/>
                                  <a:pt x="108109" y="32861"/>
                                  <a:pt x="110014" y="33814"/>
                                </a:cubicBezTo>
                                <a:cubicBezTo>
                                  <a:pt x="113824" y="34766"/>
                                  <a:pt x="117634" y="35719"/>
                                  <a:pt x="120491" y="37623"/>
                                </a:cubicBezTo>
                                <a:cubicBezTo>
                                  <a:pt x="122396" y="38576"/>
                                  <a:pt x="124301" y="39528"/>
                                  <a:pt x="125254" y="39528"/>
                                </a:cubicBezTo>
                                <a:cubicBezTo>
                                  <a:pt x="127159" y="40481"/>
                                  <a:pt x="129064" y="40481"/>
                                  <a:pt x="130016" y="41434"/>
                                </a:cubicBezTo>
                                <a:cubicBezTo>
                                  <a:pt x="132874" y="43339"/>
                                  <a:pt x="136684" y="45244"/>
                                  <a:pt x="139541" y="47148"/>
                                </a:cubicBezTo>
                                <a:cubicBezTo>
                                  <a:pt x="141446" y="48101"/>
                                  <a:pt x="142399" y="49053"/>
                                  <a:pt x="144304" y="50006"/>
                                </a:cubicBezTo>
                                <a:cubicBezTo>
                                  <a:pt x="146209" y="50959"/>
                                  <a:pt x="147161" y="51911"/>
                                  <a:pt x="149066" y="52864"/>
                                </a:cubicBezTo>
                                <a:cubicBezTo>
                                  <a:pt x="150971" y="53816"/>
                                  <a:pt x="151924" y="54769"/>
                                  <a:pt x="153829" y="55721"/>
                                </a:cubicBezTo>
                                <a:cubicBezTo>
                                  <a:pt x="154781" y="56673"/>
                                  <a:pt x="156686" y="57626"/>
                                  <a:pt x="157639" y="59531"/>
                                </a:cubicBezTo>
                                <a:cubicBezTo>
                                  <a:pt x="160496" y="62389"/>
                                  <a:pt x="163354" y="64294"/>
                                  <a:pt x="165259" y="67151"/>
                                </a:cubicBezTo>
                                <a:cubicBezTo>
                                  <a:pt x="168116" y="70009"/>
                                  <a:pt x="171926" y="73819"/>
                                  <a:pt x="173831" y="76676"/>
                                </a:cubicBezTo>
                                <a:lnTo>
                                  <a:pt x="246221" y="76676"/>
                                </a:lnTo>
                                <a:cubicBezTo>
                                  <a:pt x="246221" y="76676"/>
                                  <a:pt x="246221" y="76676"/>
                                  <a:pt x="246221" y="76676"/>
                                </a:cubicBezTo>
                                <a:cubicBezTo>
                                  <a:pt x="244316" y="74771"/>
                                  <a:pt x="243364" y="73819"/>
                                  <a:pt x="242411" y="7286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4" name="Freeform: Shape 1994"/>
                        <wps:cNvSpPr/>
                        <wps:spPr>
                          <a:xfrm>
                            <a:off x="325755" y="1295325"/>
                            <a:ext cx="95250" cy="19050"/>
                          </a:xfrm>
                          <a:custGeom>
                            <a:avLst/>
                            <a:gdLst>
                              <a:gd name="connsiteX0" fmla="*/ 74771 w 95250"/>
                              <a:gd name="connsiteY0" fmla="*/ 16669 h 19050"/>
                              <a:gd name="connsiteX1" fmla="*/ 64294 w 95250"/>
                              <a:gd name="connsiteY1" fmla="*/ 14764 h 19050"/>
                              <a:gd name="connsiteX2" fmla="*/ 54769 w 95250"/>
                              <a:gd name="connsiteY2" fmla="*/ 12859 h 19050"/>
                              <a:gd name="connsiteX3" fmla="*/ 38576 w 95250"/>
                              <a:gd name="connsiteY3" fmla="*/ 10953 h 19050"/>
                              <a:gd name="connsiteX4" fmla="*/ 25241 w 95250"/>
                              <a:gd name="connsiteY4" fmla="*/ 9049 h 19050"/>
                              <a:gd name="connsiteX5" fmla="*/ 15716 w 95250"/>
                              <a:gd name="connsiteY5" fmla="*/ 8096 h 19050"/>
                              <a:gd name="connsiteX6" fmla="*/ 7144 w 95250"/>
                              <a:gd name="connsiteY6" fmla="*/ 7144 h 19050"/>
                              <a:gd name="connsiteX7" fmla="*/ 14764 w 95250"/>
                              <a:gd name="connsiteY7" fmla="*/ 9049 h 19050"/>
                              <a:gd name="connsiteX8" fmla="*/ 24289 w 95250"/>
                              <a:gd name="connsiteY8" fmla="*/ 11906 h 19050"/>
                              <a:gd name="connsiteX9" fmla="*/ 37624 w 95250"/>
                              <a:gd name="connsiteY9" fmla="*/ 15716 h 19050"/>
                              <a:gd name="connsiteX10" fmla="*/ 52864 w 95250"/>
                              <a:gd name="connsiteY10" fmla="*/ 20478 h 19050"/>
                              <a:gd name="connsiteX11" fmla="*/ 90964 w 95250"/>
                              <a:gd name="connsiteY11" fmla="*/ 20478 h 19050"/>
                              <a:gd name="connsiteX12" fmla="*/ 86201 w 95250"/>
                              <a:gd name="connsiteY12" fmla="*/ 19526 h 19050"/>
                              <a:gd name="connsiteX13" fmla="*/ 74771 w 95250"/>
                              <a:gd name="connsiteY13" fmla="*/ 16669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74771" y="16669"/>
                                </a:moveTo>
                                <a:cubicBezTo>
                                  <a:pt x="70961" y="15716"/>
                                  <a:pt x="68104" y="15716"/>
                                  <a:pt x="64294" y="14764"/>
                                </a:cubicBezTo>
                                <a:cubicBezTo>
                                  <a:pt x="61436" y="13811"/>
                                  <a:pt x="57626" y="13811"/>
                                  <a:pt x="54769" y="12859"/>
                                </a:cubicBezTo>
                                <a:cubicBezTo>
                                  <a:pt x="49054" y="11906"/>
                                  <a:pt x="43339" y="10953"/>
                                  <a:pt x="38576" y="10953"/>
                                </a:cubicBezTo>
                                <a:cubicBezTo>
                                  <a:pt x="33814" y="10001"/>
                                  <a:pt x="29051" y="10001"/>
                                  <a:pt x="25241" y="9049"/>
                                </a:cubicBezTo>
                                <a:cubicBezTo>
                                  <a:pt x="21431" y="9049"/>
                                  <a:pt x="17621" y="8096"/>
                                  <a:pt x="15716" y="8096"/>
                                </a:cubicBezTo>
                                <a:cubicBezTo>
                                  <a:pt x="10001" y="7144"/>
                                  <a:pt x="7144" y="7144"/>
                                  <a:pt x="7144" y="7144"/>
                                </a:cubicBezTo>
                                <a:cubicBezTo>
                                  <a:pt x="7144" y="7144"/>
                                  <a:pt x="10001" y="8096"/>
                                  <a:pt x="14764" y="9049"/>
                                </a:cubicBezTo>
                                <a:cubicBezTo>
                                  <a:pt x="17621" y="10001"/>
                                  <a:pt x="20479" y="10953"/>
                                  <a:pt x="24289" y="11906"/>
                                </a:cubicBezTo>
                                <a:cubicBezTo>
                                  <a:pt x="28099" y="12859"/>
                                  <a:pt x="32861" y="13811"/>
                                  <a:pt x="37624" y="15716"/>
                                </a:cubicBezTo>
                                <a:cubicBezTo>
                                  <a:pt x="42386" y="16669"/>
                                  <a:pt x="47149" y="18574"/>
                                  <a:pt x="52864" y="20478"/>
                                </a:cubicBezTo>
                                <a:lnTo>
                                  <a:pt x="90964" y="20478"/>
                                </a:lnTo>
                                <a:cubicBezTo>
                                  <a:pt x="89059" y="20478"/>
                                  <a:pt x="87154" y="19526"/>
                                  <a:pt x="86201" y="19526"/>
                                </a:cubicBezTo>
                                <a:cubicBezTo>
                                  <a:pt x="82391" y="18574"/>
                                  <a:pt x="78581" y="17621"/>
                                  <a:pt x="74771" y="1666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5" name="Freeform: Shape 1995"/>
                        <wps:cNvSpPr/>
                        <wps:spPr>
                          <a:xfrm>
                            <a:off x="1173480" y="1298183"/>
                            <a:ext cx="161925" cy="19050"/>
                          </a:xfrm>
                          <a:custGeom>
                            <a:avLst/>
                            <a:gdLst>
                              <a:gd name="connsiteX0" fmla="*/ 150019 w 161925"/>
                              <a:gd name="connsiteY0" fmla="*/ 14764 h 19050"/>
                              <a:gd name="connsiteX1" fmla="*/ 145256 w 161925"/>
                              <a:gd name="connsiteY1" fmla="*/ 13811 h 19050"/>
                              <a:gd name="connsiteX2" fmla="*/ 135731 w 161925"/>
                              <a:gd name="connsiteY2" fmla="*/ 11906 h 19050"/>
                              <a:gd name="connsiteX3" fmla="*/ 117634 w 161925"/>
                              <a:gd name="connsiteY3" fmla="*/ 9049 h 19050"/>
                              <a:gd name="connsiteX4" fmla="*/ 99536 w 161925"/>
                              <a:gd name="connsiteY4" fmla="*/ 7144 h 19050"/>
                              <a:gd name="connsiteX5" fmla="*/ 82391 w 161925"/>
                              <a:gd name="connsiteY5" fmla="*/ 7144 h 19050"/>
                              <a:gd name="connsiteX6" fmla="*/ 17621 w 161925"/>
                              <a:gd name="connsiteY6" fmla="*/ 15716 h 19050"/>
                              <a:gd name="connsiteX7" fmla="*/ 10001 w 161925"/>
                              <a:gd name="connsiteY7" fmla="*/ 17621 h 19050"/>
                              <a:gd name="connsiteX8" fmla="*/ 7144 w 161925"/>
                              <a:gd name="connsiteY8" fmla="*/ 18574 h 19050"/>
                              <a:gd name="connsiteX9" fmla="*/ 159544 w 161925"/>
                              <a:gd name="connsiteY9" fmla="*/ 18574 h 19050"/>
                              <a:gd name="connsiteX10" fmla="*/ 154781 w 161925"/>
                              <a:gd name="connsiteY10" fmla="*/ 16669 h 19050"/>
                              <a:gd name="connsiteX11" fmla="*/ 150019 w 161925"/>
                              <a:gd name="connsiteY11" fmla="*/ 14764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61925" h="19050">
                                <a:moveTo>
                                  <a:pt x="150019" y="14764"/>
                                </a:moveTo>
                                <a:cubicBezTo>
                                  <a:pt x="148114" y="14764"/>
                                  <a:pt x="147161" y="13811"/>
                                  <a:pt x="145256" y="13811"/>
                                </a:cubicBezTo>
                                <a:cubicBezTo>
                                  <a:pt x="142399" y="12859"/>
                                  <a:pt x="139541" y="12859"/>
                                  <a:pt x="135731" y="11906"/>
                                </a:cubicBezTo>
                                <a:cubicBezTo>
                                  <a:pt x="130016" y="10954"/>
                                  <a:pt x="123349" y="10001"/>
                                  <a:pt x="117634" y="9049"/>
                                </a:cubicBezTo>
                                <a:cubicBezTo>
                                  <a:pt x="111919" y="8096"/>
                                  <a:pt x="105251" y="8096"/>
                                  <a:pt x="99536" y="7144"/>
                                </a:cubicBezTo>
                                <a:cubicBezTo>
                                  <a:pt x="93821" y="7144"/>
                                  <a:pt x="88106" y="7144"/>
                                  <a:pt x="82391" y="7144"/>
                                </a:cubicBezTo>
                                <a:cubicBezTo>
                                  <a:pt x="59531" y="7144"/>
                                  <a:pt x="37624" y="10954"/>
                                  <a:pt x="17621" y="15716"/>
                                </a:cubicBezTo>
                                <a:cubicBezTo>
                                  <a:pt x="14764" y="16669"/>
                                  <a:pt x="12859" y="16669"/>
                                  <a:pt x="10001" y="17621"/>
                                </a:cubicBezTo>
                                <a:cubicBezTo>
                                  <a:pt x="9049" y="17621"/>
                                  <a:pt x="8096" y="18574"/>
                                  <a:pt x="7144" y="18574"/>
                                </a:cubicBezTo>
                                <a:lnTo>
                                  <a:pt x="159544" y="18574"/>
                                </a:lnTo>
                                <a:cubicBezTo>
                                  <a:pt x="157639" y="17621"/>
                                  <a:pt x="155734" y="17621"/>
                                  <a:pt x="154781" y="16669"/>
                                </a:cubicBezTo>
                                <a:lnTo>
                                  <a:pt x="150019" y="1476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6" name="Freeform: Shape 1996"/>
                        <wps:cNvSpPr/>
                        <wps:spPr>
                          <a:xfrm>
                            <a:off x="5715" y="1043627"/>
                            <a:ext cx="228600" cy="219075"/>
                          </a:xfrm>
                          <a:custGeom>
                            <a:avLst/>
                            <a:gdLst>
                              <a:gd name="connsiteX0" fmla="*/ 27146 w 228600"/>
                              <a:gd name="connsiteY0" fmla="*/ 115014 h 219075"/>
                              <a:gd name="connsiteX1" fmla="*/ 33814 w 228600"/>
                              <a:gd name="connsiteY1" fmla="*/ 104537 h 219075"/>
                              <a:gd name="connsiteX2" fmla="*/ 41434 w 228600"/>
                              <a:gd name="connsiteY2" fmla="*/ 95012 h 219075"/>
                              <a:gd name="connsiteX3" fmla="*/ 45244 w 228600"/>
                              <a:gd name="connsiteY3" fmla="*/ 90249 h 219075"/>
                              <a:gd name="connsiteX4" fmla="*/ 47149 w 228600"/>
                              <a:gd name="connsiteY4" fmla="*/ 88344 h 219075"/>
                              <a:gd name="connsiteX5" fmla="*/ 49054 w 228600"/>
                              <a:gd name="connsiteY5" fmla="*/ 86439 h 219075"/>
                              <a:gd name="connsiteX6" fmla="*/ 53816 w 228600"/>
                              <a:gd name="connsiteY6" fmla="*/ 82629 h 219075"/>
                              <a:gd name="connsiteX7" fmla="*/ 58579 w 228600"/>
                              <a:gd name="connsiteY7" fmla="*/ 78819 h 219075"/>
                              <a:gd name="connsiteX8" fmla="*/ 62389 w 228600"/>
                              <a:gd name="connsiteY8" fmla="*/ 75962 h 219075"/>
                              <a:gd name="connsiteX9" fmla="*/ 65246 w 228600"/>
                              <a:gd name="connsiteY9" fmla="*/ 74057 h 219075"/>
                              <a:gd name="connsiteX10" fmla="*/ 70009 w 228600"/>
                              <a:gd name="connsiteY10" fmla="*/ 70247 h 219075"/>
                              <a:gd name="connsiteX11" fmla="*/ 90964 w 228600"/>
                              <a:gd name="connsiteY11" fmla="*/ 60722 h 219075"/>
                              <a:gd name="connsiteX12" fmla="*/ 111919 w 228600"/>
                              <a:gd name="connsiteY12" fmla="*/ 56912 h 219075"/>
                              <a:gd name="connsiteX13" fmla="*/ 130016 w 228600"/>
                              <a:gd name="connsiteY13" fmla="*/ 59769 h 219075"/>
                              <a:gd name="connsiteX14" fmla="*/ 131921 w 228600"/>
                              <a:gd name="connsiteY14" fmla="*/ 60722 h 219075"/>
                              <a:gd name="connsiteX15" fmla="*/ 133826 w 228600"/>
                              <a:gd name="connsiteY15" fmla="*/ 61674 h 219075"/>
                              <a:gd name="connsiteX16" fmla="*/ 135731 w 228600"/>
                              <a:gd name="connsiteY16" fmla="*/ 62627 h 219075"/>
                              <a:gd name="connsiteX17" fmla="*/ 137636 w 228600"/>
                              <a:gd name="connsiteY17" fmla="*/ 63579 h 219075"/>
                              <a:gd name="connsiteX18" fmla="*/ 139541 w 228600"/>
                              <a:gd name="connsiteY18" fmla="*/ 64532 h 219075"/>
                              <a:gd name="connsiteX19" fmla="*/ 140494 w 228600"/>
                              <a:gd name="connsiteY19" fmla="*/ 65485 h 219075"/>
                              <a:gd name="connsiteX20" fmla="*/ 141446 w 228600"/>
                              <a:gd name="connsiteY20" fmla="*/ 66437 h 219075"/>
                              <a:gd name="connsiteX21" fmla="*/ 142399 w 228600"/>
                              <a:gd name="connsiteY21" fmla="*/ 67389 h 219075"/>
                              <a:gd name="connsiteX22" fmla="*/ 143351 w 228600"/>
                              <a:gd name="connsiteY22" fmla="*/ 67389 h 219075"/>
                              <a:gd name="connsiteX23" fmla="*/ 143351 w 228600"/>
                              <a:gd name="connsiteY23" fmla="*/ 67389 h 219075"/>
                              <a:gd name="connsiteX24" fmla="*/ 144304 w 228600"/>
                              <a:gd name="connsiteY24" fmla="*/ 68342 h 219075"/>
                              <a:gd name="connsiteX25" fmla="*/ 149066 w 228600"/>
                              <a:gd name="connsiteY25" fmla="*/ 73104 h 219075"/>
                              <a:gd name="connsiteX26" fmla="*/ 149066 w 228600"/>
                              <a:gd name="connsiteY26" fmla="*/ 73104 h 219075"/>
                              <a:gd name="connsiteX27" fmla="*/ 148114 w 228600"/>
                              <a:gd name="connsiteY27" fmla="*/ 72152 h 219075"/>
                              <a:gd name="connsiteX28" fmla="*/ 148114 w 228600"/>
                              <a:gd name="connsiteY28" fmla="*/ 72152 h 219075"/>
                              <a:gd name="connsiteX29" fmla="*/ 148114 w 228600"/>
                              <a:gd name="connsiteY29" fmla="*/ 72152 h 219075"/>
                              <a:gd name="connsiteX30" fmla="*/ 149066 w 228600"/>
                              <a:gd name="connsiteY30" fmla="*/ 73104 h 219075"/>
                              <a:gd name="connsiteX31" fmla="*/ 150019 w 228600"/>
                              <a:gd name="connsiteY31" fmla="*/ 75010 h 219075"/>
                              <a:gd name="connsiteX32" fmla="*/ 152876 w 228600"/>
                              <a:gd name="connsiteY32" fmla="*/ 78819 h 219075"/>
                              <a:gd name="connsiteX33" fmla="*/ 153829 w 228600"/>
                              <a:gd name="connsiteY33" fmla="*/ 80724 h 219075"/>
                              <a:gd name="connsiteX34" fmla="*/ 154781 w 228600"/>
                              <a:gd name="connsiteY34" fmla="*/ 82629 h 219075"/>
                              <a:gd name="connsiteX35" fmla="*/ 157639 w 228600"/>
                              <a:gd name="connsiteY35" fmla="*/ 108347 h 219075"/>
                              <a:gd name="connsiteX36" fmla="*/ 151924 w 228600"/>
                              <a:gd name="connsiteY36" fmla="*/ 118824 h 219075"/>
                              <a:gd name="connsiteX37" fmla="*/ 144304 w 228600"/>
                              <a:gd name="connsiteY37" fmla="*/ 126444 h 219075"/>
                              <a:gd name="connsiteX38" fmla="*/ 143351 w 228600"/>
                              <a:gd name="connsiteY38" fmla="*/ 127397 h 219075"/>
                              <a:gd name="connsiteX39" fmla="*/ 111919 w 228600"/>
                              <a:gd name="connsiteY39" fmla="*/ 78819 h 219075"/>
                              <a:gd name="connsiteX40" fmla="*/ 35719 w 228600"/>
                              <a:gd name="connsiteY40" fmla="*/ 123587 h 219075"/>
                              <a:gd name="connsiteX41" fmla="*/ 147161 w 228600"/>
                              <a:gd name="connsiteY41" fmla="*/ 212169 h 219075"/>
                              <a:gd name="connsiteX42" fmla="*/ 174784 w 228600"/>
                              <a:gd name="connsiteY42" fmla="*/ 200739 h 219075"/>
                              <a:gd name="connsiteX43" fmla="*/ 198596 w 228600"/>
                              <a:gd name="connsiteY43" fmla="*/ 180737 h 219075"/>
                              <a:gd name="connsiteX44" fmla="*/ 216694 w 228600"/>
                              <a:gd name="connsiteY44" fmla="*/ 153114 h 219075"/>
                              <a:gd name="connsiteX45" fmla="*/ 226219 w 228600"/>
                              <a:gd name="connsiteY45" fmla="*/ 118824 h 219075"/>
                              <a:gd name="connsiteX46" fmla="*/ 223361 w 228600"/>
                              <a:gd name="connsiteY46" fmla="*/ 81677 h 219075"/>
                              <a:gd name="connsiteX47" fmla="*/ 206216 w 228600"/>
                              <a:gd name="connsiteY47" fmla="*/ 48339 h 219075"/>
                              <a:gd name="connsiteX48" fmla="*/ 203359 w 228600"/>
                              <a:gd name="connsiteY48" fmla="*/ 44529 h 219075"/>
                              <a:gd name="connsiteX49" fmla="*/ 200501 w 228600"/>
                              <a:gd name="connsiteY49" fmla="*/ 40719 h 219075"/>
                              <a:gd name="connsiteX50" fmla="*/ 193834 w 228600"/>
                              <a:gd name="connsiteY50" fmla="*/ 34052 h 219075"/>
                              <a:gd name="connsiteX51" fmla="*/ 190024 w 228600"/>
                              <a:gd name="connsiteY51" fmla="*/ 31194 h 219075"/>
                              <a:gd name="connsiteX52" fmla="*/ 188119 w 228600"/>
                              <a:gd name="connsiteY52" fmla="*/ 29289 h 219075"/>
                              <a:gd name="connsiteX53" fmla="*/ 187166 w 228600"/>
                              <a:gd name="connsiteY53" fmla="*/ 28337 h 219075"/>
                              <a:gd name="connsiteX54" fmla="*/ 187166 w 228600"/>
                              <a:gd name="connsiteY54" fmla="*/ 28337 h 219075"/>
                              <a:gd name="connsiteX55" fmla="*/ 186214 w 228600"/>
                              <a:gd name="connsiteY55" fmla="*/ 27385 h 219075"/>
                              <a:gd name="connsiteX56" fmla="*/ 186214 w 228600"/>
                              <a:gd name="connsiteY56" fmla="*/ 27385 h 219075"/>
                              <a:gd name="connsiteX57" fmla="*/ 180499 w 228600"/>
                              <a:gd name="connsiteY57" fmla="*/ 23574 h 219075"/>
                              <a:gd name="connsiteX58" fmla="*/ 179546 w 228600"/>
                              <a:gd name="connsiteY58" fmla="*/ 22622 h 219075"/>
                              <a:gd name="connsiteX59" fmla="*/ 178594 w 228600"/>
                              <a:gd name="connsiteY59" fmla="*/ 21669 h 219075"/>
                              <a:gd name="connsiteX60" fmla="*/ 176689 w 228600"/>
                              <a:gd name="connsiteY60" fmla="*/ 20717 h 219075"/>
                              <a:gd name="connsiteX61" fmla="*/ 171926 w 228600"/>
                              <a:gd name="connsiteY61" fmla="*/ 17860 h 219075"/>
                              <a:gd name="connsiteX62" fmla="*/ 170021 w 228600"/>
                              <a:gd name="connsiteY62" fmla="*/ 16907 h 219075"/>
                              <a:gd name="connsiteX63" fmla="*/ 168116 w 228600"/>
                              <a:gd name="connsiteY63" fmla="*/ 15954 h 219075"/>
                              <a:gd name="connsiteX64" fmla="*/ 163354 w 228600"/>
                              <a:gd name="connsiteY64" fmla="*/ 14049 h 219075"/>
                              <a:gd name="connsiteX65" fmla="*/ 158591 w 228600"/>
                              <a:gd name="connsiteY65" fmla="*/ 12144 h 219075"/>
                              <a:gd name="connsiteX66" fmla="*/ 153829 w 228600"/>
                              <a:gd name="connsiteY66" fmla="*/ 11192 h 219075"/>
                              <a:gd name="connsiteX67" fmla="*/ 149066 w 228600"/>
                              <a:gd name="connsiteY67" fmla="*/ 10239 h 219075"/>
                              <a:gd name="connsiteX68" fmla="*/ 144304 w 228600"/>
                              <a:gd name="connsiteY68" fmla="*/ 9287 h 219075"/>
                              <a:gd name="connsiteX69" fmla="*/ 107156 w 228600"/>
                              <a:gd name="connsiteY69" fmla="*/ 9287 h 219075"/>
                              <a:gd name="connsiteX70" fmla="*/ 73819 w 228600"/>
                              <a:gd name="connsiteY70" fmla="*/ 20717 h 219075"/>
                              <a:gd name="connsiteX71" fmla="*/ 46196 w 228600"/>
                              <a:gd name="connsiteY71" fmla="*/ 39767 h 219075"/>
                              <a:gd name="connsiteX72" fmla="*/ 40481 w 228600"/>
                              <a:gd name="connsiteY72" fmla="*/ 45482 h 219075"/>
                              <a:gd name="connsiteX73" fmla="*/ 37624 w 228600"/>
                              <a:gd name="connsiteY73" fmla="*/ 48339 h 219075"/>
                              <a:gd name="connsiteX74" fmla="*/ 34766 w 228600"/>
                              <a:gd name="connsiteY74" fmla="*/ 51197 h 219075"/>
                              <a:gd name="connsiteX75" fmla="*/ 29051 w 228600"/>
                              <a:gd name="connsiteY75" fmla="*/ 56912 h 219075"/>
                              <a:gd name="connsiteX76" fmla="*/ 24289 w 228600"/>
                              <a:gd name="connsiteY76" fmla="*/ 63579 h 219075"/>
                              <a:gd name="connsiteX77" fmla="*/ 22384 w 228600"/>
                              <a:gd name="connsiteY77" fmla="*/ 66437 h 219075"/>
                              <a:gd name="connsiteX78" fmla="*/ 20479 w 228600"/>
                              <a:gd name="connsiteY78" fmla="*/ 69294 h 219075"/>
                              <a:gd name="connsiteX79" fmla="*/ 16669 w 228600"/>
                              <a:gd name="connsiteY79" fmla="*/ 75962 h 219075"/>
                              <a:gd name="connsiteX80" fmla="*/ 9049 w 228600"/>
                              <a:gd name="connsiteY80" fmla="*/ 89297 h 219075"/>
                              <a:gd name="connsiteX81" fmla="*/ 7144 w 228600"/>
                              <a:gd name="connsiteY81" fmla="*/ 92154 h 219075"/>
                              <a:gd name="connsiteX82" fmla="*/ 7144 w 228600"/>
                              <a:gd name="connsiteY82" fmla="*/ 166449 h 219075"/>
                              <a:gd name="connsiteX83" fmla="*/ 23336 w 228600"/>
                              <a:gd name="connsiteY83" fmla="*/ 127397 h 219075"/>
                              <a:gd name="connsiteX84" fmla="*/ 27146 w 228600"/>
                              <a:gd name="connsiteY84" fmla="*/ 115014 h 219075"/>
                              <a:gd name="connsiteX85" fmla="*/ 147161 w 228600"/>
                              <a:gd name="connsiteY85" fmla="*/ 74057 h 219075"/>
                              <a:gd name="connsiteX86" fmla="*/ 147161 w 228600"/>
                              <a:gd name="connsiteY86" fmla="*/ 74057 h 219075"/>
                              <a:gd name="connsiteX87" fmla="*/ 147161 w 228600"/>
                              <a:gd name="connsiteY87" fmla="*/ 74057 h 219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</a:cxnLst>
                            <a:rect l="l" t="t" r="r" b="b"/>
                            <a:pathLst>
                              <a:path w="228600" h="219075">
                                <a:moveTo>
                                  <a:pt x="27146" y="115014"/>
                                </a:moveTo>
                                <a:cubicBezTo>
                                  <a:pt x="29051" y="111204"/>
                                  <a:pt x="31909" y="108347"/>
                                  <a:pt x="33814" y="104537"/>
                                </a:cubicBezTo>
                                <a:cubicBezTo>
                                  <a:pt x="36671" y="101679"/>
                                  <a:pt x="38576" y="97869"/>
                                  <a:pt x="41434" y="95012"/>
                                </a:cubicBezTo>
                                <a:cubicBezTo>
                                  <a:pt x="42386" y="93107"/>
                                  <a:pt x="44291" y="92154"/>
                                  <a:pt x="45244" y="90249"/>
                                </a:cubicBezTo>
                                <a:cubicBezTo>
                                  <a:pt x="46196" y="89297"/>
                                  <a:pt x="46196" y="88344"/>
                                  <a:pt x="47149" y="88344"/>
                                </a:cubicBezTo>
                                <a:lnTo>
                                  <a:pt x="49054" y="86439"/>
                                </a:lnTo>
                                <a:lnTo>
                                  <a:pt x="53816" y="82629"/>
                                </a:lnTo>
                                <a:lnTo>
                                  <a:pt x="58579" y="78819"/>
                                </a:lnTo>
                                <a:lnTo>
                                  <a:pt x="62389" y="75962"/>
                                </a:lnTo>
                                <a:cubicBezTo>
                                  <a:pt x="63341" y="75010"/>
                                  <a:pt x="64294" y="75010"/>
                                  <a:pt x="65246" y="74057"/>
                                </a:cubicBezTo>
                                <a:lnTo>
                                  <a:pt x="70009" y="70247"/>
                                </a:lnTo>
                                <a:cubicBezTo>
                                  <a:pt x="76676" y="66437"/>
                                  <a:pt x="83344" y="62627"/>
                                  <a:pt x="90964" y="60722"/>
                                </a:cubicBezTo>
                                <a:cubicBezTo>
                                  <a:pt x="97631" y="58817"/>
                                  <a:pt x="105251" y="56912"/>
                                  <a:pt x="111919" y="56912"/>
                                </a:cubicBezTo>
                                <a:cubicBezTo>
                                  <a:pt x="118586" y="56912"/>
                                  <a:pt x="125254" y="57864"/>
                                  <a:pt x="130016" y="59769"/>
                                </a:cubicBezTo>
                                <a:cubicBezTo>
                                  <a:pt x="130969" y="59769"/>
                                  <a:pt x="130969" y="59769"/>
                                  <a:pt x="131921" y="60722"/>
                                </a:cubicBezTo>
                                <a:lnTo>
                                  <a:pt x="133826" y="61674"/>
                                </a:lnTo>
                                <a:lnTo>
                                  <a:pt x="135731" y="62627"/>
                                </a:lnTo>
                                <a:cubicBezTo>
                                  <a:pt x="136684" y="62627"/>
                                  <a:pt x="136684" y="63579"/>
                                  <a:pt x="137636" y="63579"/>
                                </a:cubicBezTo>
                                <a:lnTo>
                                  <a:pt x="139541" y="64532"/>
                                </a:lnTo>
                                <a:cubicBezTo>
                                  <a:pt x="139541" y="64532"/>
                                  <a:pt x="140494" y="64532"/>
                                  <a:pt x="140494" y="65485"/>
                                </a:cubicBezTo>
                                <a:lnTo>
                                  <a:pt x="141446" y="66437"/>
                                </a:lnTo>
                                <a:cubicBezTo>
                                  <a:pt x="141446" y="66437"/>
                                  <a:pt x="142399" y="67389"/>
                                  <a:pt x="142399" y="67389"/>
                                </a:cubicBezTo>
                                <a:lnTo>
                                  <a:pt x="143351" y="67389"/>
                                </a:lnTo>
                                <a:lnTo>
                                  <a:pt x="143351" y="67389"/>
                                </a:lnTo>
                                <a:lnTo>
                                  <a:pt x="144304" y="68342"/>
                                </a:lnTo>
                                <a:cubicBezTo>
                                  <a:pt x="146209" y="70247"/>
                                  <a:pt x="147161" y="71199"/>
                                  <a:pt x="149066" y="73104"/>
                                </a:cubicBezTo>
                                <a:lnTo>
                                  <a:pt x="149066" y="73104"/>
                                </a:lnTo>
                                <a:cubicBezTo>
                                  <a:pt x="149066" y="73104"/>
                                  <a:pt x="148114" y="73104"/>
                                  <a:pt x="148114" y="72152"/>
                                </a:cubicBezTo>
                                <a:lnTo>
                                  <a:pt x="148114" y="72152"/>
                                </a:lnTo>
                                <a:lnTo>
                                  <a:pt x="148114" y="72152"/>
                                </a:lnTo>
                                <a:lnTo>
                                  <a:pt x="149066" y="73104"/>
                                </a:lnTo>
                                <a:lnTo>
                                  <a:pt x="150019" y="75010"/>
                                </a:lnTo>
                                <a:cubicBezTo>
                                  <a:pt x="150971" y="75962"/>
                                  <a:pt x="151924" y="77867"/>
                                  <a:pt x="152876" y="78819"/>
                                </a:cubicBezTo>
                                <a:cubicBezTo>
                                  <a:pt x="152876" y="79772"/>
                                  <a:pt x="153829" y="79772"/>
                                  <a:pt x="153829" y="80724"/>
                                </a:cubicBezTo>
                                <a:lnTo>
                                  <a:pt x="154781" y="82629"/>
                                </a:lnTo>
                                <a:cubicBezTo>
                                  <a:pt x="159544" y="92154"/>
                                  <a:pt x="159544" y="100727"/>
                                  <a:pt x="157639" y="108347"/>
                                </a:cubicBezTo>
                                <a:cubicBezTo>
                                  <a:pt x="156686" y="112157"/>
                                  <a:pt x="154781" y="115967"/>
                                  <a:pt x="151924" y="118824"/>
                                </a:cubicBezTo>
                                <a:cubicBezTo>
                                  <a:pt x="150019" y="121682"/>
                                  <a:pt x="147161" y="124539"/>
                                  <a:pt x="144304" y="126444"/>
                                </a:cubicBezTo>
                                <a:cubicBezTo>
                                  <a:pt x="144304" y="126444"/>
                                  <a:pt x="143351" y="127397"/>
                                  <a:pt x="143351" y="127397"/>
                                </a:cubicBezTo>
                                <a:cubicBezTo>
                                  <a:pt x="146209" y="113110"/>
                                  <a:pt x="141446" y="85487"/>
                                  <a:pt x="111919" y="78819"/>
                                </a:cubicBezTo>
                                <a:cubicBezTo>
                                  <a:pt x="85249" y="73104"/>
                                  <a:pt x="46196" y="89297"/>
                                  <a:pt x="35719" y="123587"/>
                                </a:cubicBezTo>
                                <a:cubicBezTo>
                                  <a:pt x="20479" y="170260"/>
                                  <a:pt x="62389" y="238839"/>
                                  <a:pt x="147161" y="212169"/>
                                </a:cubicBezTo>
                                <a:cubicBezTo>
                                  <a:pt x="156686" y="209312"/>
                                  <a:pt x="166211" y="205502"/>
                                  <a:pt x="174784" y="200739"/>
                                </a:cubicBezTo>
                                <a:cubicBezTo>
                                  <a:pt x="183356" y="195024"/>
                                  <a:pt x="191929" y="188357"/>
                                  <a:pt x="198596" y="180737"/>
                                </a:cubicBezTo>
                                <a:cubicBezTo>
                                  <a:pt x="206216" y="173117"/>
                                  <a:pt x="211931" y="163592"/>
                                  <a:pt x="216694" y="153114"/>
                                </a:cubicBezTo>
                                <a:cubicBezTo>
                                  <a:pt x="221456" y="142637"/>
                                  <a:pt x="224314" y="131207"/>
                                  <a:pt x="226219" y="118824"/>
                                </a:cubicBezTo>
                                <a:cubicBezTo>
                                  <a:pt x="227171" y="106442"/>
                                  <a:pt x="226219" y="94060"/>
                                  <a:pt x="223361" y="81677"/>
                                </a:cubicBezTo>
                                <a:cubicBezTo>
                                  <a:pt x="219551" y="69294"/>
                                  <a:pt x="213836" y="57864"/>
                                  <a:pt x="206216" y="48339"/>
                                </a:cubicBezTo>
                                <a:lnTo>
                                  <a:pt x="203359" y="44529"/>
                                </a:lnTo>
                                <a:cubicBezTo>
                                  <a:pt x="202406" y="43577"/>
                                  <a:pt x="201454" y="42624"/>
                                  <a:pt x="200501" y="40719"/>
                                </a:cubicBezTo>
                                <a:cubicBezTo>
                                  <a:pt x="198596" y="38814"/>
                                  <a:pt x="196691" y="35957"/>
                                  <a:pt x="193834" y="34052"/>
                                </a:cubicBezTo>
                                <a:lnTo>
                                  <a:pt x="190024" y="31194"/>
                                </a:lnTo>
                                <a:lnTo>
                                  <a:pt x="188119" y="29289"/>
                                </a:lnTo>
                                <a:lnTo>
                                  <a:pt x="187166" y="28337"/>
                                </a:lnTo>
                                <a:lnTo>
                                  <a:pt x="187166" y="28337"/>
                                </a:lnTo>
                                <a:cubicBezTo>
                                  <a:pt x="184309" y="26432"/>
                                  <a:pt x="186214" y="27385"/>
                                  <a:pt x="186214" y="27385"/>
                                </a:cubicBezTo>
                                <a:lnTo>
                                  <a:pt x="186214" y="27385"/>
                                </a:lnTo>
                                <a:cubicBezTo>
                                  <a:pt x="184309" y="26432"/>
                                  <a:pt x="182404" y="24527"/>
                                  <a:pt x="180499" y="23574"/>
                                </a:cubicBezTo>
                                <a:lnTo>
                                  <a:pt x="179546" y="22622"/>
                                </a:lnTo>
                                <a:lnTo>
                                  <a:pt x="178594" y="21669"/>
                                </a:lnTo>
                                <a:lnTo>
                                  <a:pt x="176689" y="20717"/>
                                </a:lnTo>
                                <a:cubicBezTo>
                                  <a:pt x="174784" y="19764"/>
                                  <a:pt x="173831" y="18812"/>
                                  <a:pt x="171926" y="17860"/>
                                </a:cubicBezTo>
                                <a:lnTo>
                                  <a:pt x="170021" y="16907"/>
                                </a:lnTo>
                                <a:cubicBezTo>
                                  <a:pt x="169069" y="16907"/>
                                  <a:pt x="168116" y="15954"/>
                                  <a:pt x="168116" y="15954"/>
                                </a:cubicBezTo>
                                <a:lnTo>
                                  <a:pt x="163354" y="14049"/>
                                </a:lnTo>
                                <a:cubicBezTo>
                                  <a:pt x="161449" y="13097"/>
                                  <a:pt x="160496" y="13097"/>
                                  <a:pt x="158591" y="12144"/>
                                </a:cubicBezTo>
                                <a:lnTo>
                                  <a:pt x="153829" y="11192"/>
                                </a:lnTo>
                                <a:lnTo>
                                  <a:pt x="149066" y="10239"/>
                                </a:lnTo>
                                <a:cubicBezTo>
                                  <a:pt x="147161" y="10239"/>
                                  <a:pt x="146209" y="9287"/>
                                  <a:pt x="144304" y="9287"/>
                                </a:cubicBezTo>
                                <a:cubicBezTo>
                                  <a:pt x="131921" y="6429"/>
                                  <a:pt x="119539" y="6429"/>
                                  <a:pt x="107156" y="9287"/>
                                </a:cubicBezTo>
                                <a:cubicBezTo>
                                  <a:pt x="94774" y="11192"/>
                                  <a:pt x="84296" y="15002"/>
                                  <a:pt x="73819" y="20717"/>
                                </a:cubicBezTo>
                                <a:cubicBezTo>
                                  <a:pt x="63341" y="26432"/>
                                  <a:pt x="54769" y="32147"/>
                                  <a:pt x="46196" y="39767"/>
                                </a:cubicBezTo>
                                <a:lnTo>
                                  <a:pt x="40481" y="45482"/>
                                </a:lnTo>
                                <a:cubicBezTo>
                                  <a:pt x="39529" y="46435"/>
                                  <a:pt x="38576" y="47387"/>
                                  <a:pt x="37624" y="48339"/>
                                </a:cubicBezTo>
                                <a:lnTo>
                                  <a:pt x="34766" y="51197"/>
                                </a:lnTo>
                                <a:cubicBezTo>
                                  <a:pt x="32861" y="53102"/>
                                  <a:pt x="30956" y="55007"/>
                                  <a:pt x="29051" y="56912"/>
                                </a:cubicBezTo>
                                <a:cubicBezTo>
                                  <a:pt x="27146" y="58817"/>
                                  <a:pt x="26194" y="60722"/>
                                  <a:pt x="24289" y="63579"/>
                                </a:cubicBezTo>
                                <a:lnTo>
                                  <a:pt x="22384" y="66437"/>
                                </a:lnTo>
                                <a:cubicBezTo>
                                  <a:pt x="21431" y="67389"/>
                                  <a:pt x="20479" y="68342"/>
                                  <a:pt x="20479" y="69294"/>
                                </a:cubicBezTo>
                                <a:cubicBezTo>
                                  <a:pt x="19526" y="71199"/>
                                  <a:pt x="17621" y="73104"/>
                                  <a:pt x="16669" y="75962"/>
                                </a:cubicBezTo>
                                <a:cubicBezTo>
                                  <a:pt x="13811" y="79772"/>
                                  <a:pt x="11906" y="84535"/>
                                  <a:pt x="9049" y="89297"/>
                                </a:cubicBezTo>
                                <a:cubicBezTo>
                                  <a:pt x="8096" y="90249"/>
                                  <a:pt x="8096" y="91202"/>
                                  <a:pt x="7144" y="92154"/>
                                </a:cubicBezTo>
                                <a:lnTo>
                                  <a:pt x="7144" y="166449"/>
                                </a:lnTo>
                                <a:cubicBezTo>
                                  <a:pt x="10954" y="153114"/>
                                  <a:pt x="16669" y="139779"/>
                                  <a:pt x="23336" y="127397"/>
                                </a:cubicBezTo>
                                <a:cubicBezTo>
                                  <a:pt x="23336" y="122635"/>
                                  <a:pt x="25241" y="118824"/>
                                  <a:pt x="27146" y="115014"/>
                                </a:cubicBezTo>
                                <a:close/>
                                <a:moveTo>
                                  <a:pt x="147161" y="74057"/>
                                </a:moveTo>
                                <a:lnTo>
                                  <a:pt x="147161" y="74057"/>
                                </a:lnTo>
                                <a:cubicBezTo>
                                  <a:pt x="147161" y="73104"/>
                                  <a:pt x="147161" y="73104"/>
                                  <a:pt x="147161" y="7405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7" name="Freeform: Shape 1997"/>
                        <wps:cNvSpPr/>
                        <wps:spPr>
                          <a:xfrm>
                            <a:off x="478155" y="1305803"/>
                            <a:ext cx="28575" cy="9525"/>
                          </a:xfrm>
                          <a:custGeom>
                            <a:avLst/>
                            <a:gdLst>
                              <a:gd name="connsiteX0" fmla="*/ 7144 w 28575"/>
                              <a:gd name="connsiteY0" fmla="*/ 7144 h 9525"/>
                              <a:gd name="connsiteX1" fmla="*/ 12859 w 28575"/>
                              <a:gd name="connsiteY1" fmla="*/ 9049 h 9525"/>
                              <a:gd name="connsiteX2" fmla="*/ 13811 w 28575"/>
                              <a:gd name="connsiteY2" fmla="*/ 9049 h 9525"/>
                              <a:gd name="connsiteX3" fmla="*/ 21431 w 28575"/>
                              <a:gd name="connsiteY3" fmla="*/ 9049 h 9525"/>
                              <a:gd name="connsiteX4" fmla="*/ 12859 w 28575"/>
                              <a:gd name="connsiteY4" fmla="*/ 8097 h 9525"/>
                              <a:gd name="connsiteX5" fmla="*/ 7144 w 28575"/>
                              <a:gd name="connsiteY5" fmla="*/ 7144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575" h="9525">
                                <a:moveTo>
                                  <a:pt x="7144" y="7144"/>
                                </a:moveTo>
                                <a:cubicBezTo>
                                  <a:pt x="7144" y="7144"/>
                                  <a:pt x="9049" y="8097"/>
                                  <a:pt x="12859" y="9049"/>
                                </a:cubicBezTo>
                                <a:cubicBezTo>
                                  <a:pt x="12859" y="9049"/>
                                  <a:pt x="12859" y="9049"/>
                                  <a:pt x="13811" y="9049"/>
                                </a:cubicBezTo>
                                <a:lnTo>
                                  <a:pt x="21431" y="9049"/>
                                </a:lnTo>
                                <a:cubicBezTo>
                                  <a:pt x="17621" y="8097"/>
                                  <a:pt x="14764" y="8097"/>
                                  <a:pt x="12859" y="8097"/>
                                </a:cubicBezTo>
                                <a:cubicBezTo>
                                  <a:pt x="9049" y="8097"/>
                                  <a:pt x="7144" y="7144"/>
                                  <a:pt x="7144" y="71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8" name="Freeform: Shape 1998"/>
                        <wps:cNvSpPr/>
                        <wps:spPr>
                          <a:xfrm>
                            <a:off x="4763" y="86603"/>
                            <a:ext cx="314325" cy="495300"/>
                          </a:xfrm>
                          <a:custGeom>
                            <a:avLst/>
                            <a:gdLst>
                              <a:gd name="connsiteX0" fmla="*/ 44291 w 314325"/>
                              <a:gd name="connsiteY0" fmla="*/ 124301 h 495300"/>
                              <a:gd name="connsiteX1" fmla="*/ 50006 w 314325"/>
                              <a:gd name="connsiteY1" fmla="*/ 125254 h 495300"/>
                              <a:gd name="connsiteX2" fmla="*/ 57626 w 314325"/>
                              <a:gd name="connsiteY2" fmla="*/ 126206 h 495300"/>
                              <a:gd name="connsiteX3" fmla="*/ 62389 w 314325"/>
                              <a:gd name="connsiteY3" fmla="*/ 127159 h 495300"/>
                              <a:gd name="connsiteX4" fmla="*/ 64294 w 314325"/>
                              <a:gd name="connsiteY4" fmla="*/ 127159 h 495300"/>
                              <a:gd name="connsiteX5" fmla="*/ 66199 w 314325"/>
                              <a:gd name="connsiteY5" fmla="*/ 127159 h 495300"/>
                              <a:gd name="connsiteX6" fmla="*/ 76676 w 314325"/>
                              <a:gd name="connsiteY6" fmla="*/ 129064 h 495300"/>
                              <a:gd name="connsiteX7" fmla="*/ 89059 w 314325"/>
                              <a:gd name="connsiteY7" fmla="*/ 131921 h 495300"/>
                              <a:gd name="connsiteX8" fmla="*/ 103346 w 314325"/>
                              <a:gd name="connsiteY8" fmla="*/ 135731 h 495300"/>
                              <a:gd name="connsiteX9" fmla="*/ 110966 w 314325"/>
                              <a:gd name="connsiteY9" fmla="*/ 137636 h 495300"/>
                              <a:gd name="connsiteX10" fmla="*/ 118586 w 314325"/>
                              <a:gd name="connsiteY10" fmla="*/ 140494 h 495300"/>
                              <a:gd name="connsiteX11" fmla="*/ 152876 w 314325"/>
                              <a:gd name="connsiteY11" fmla="*/ 153829 h 495300"/>
                              <a:gd name="connsiteX12" fmla="*/ 188119 w 314325"/>
                              <a:gd name="connsiteY12" fmla="*/ 173831 h 495300"/>
                              <a:gd name="connsiteX13" fmla="*/ 221456 w 314325"/>
                              <a:gd name="connsiteY13" fmla="*/ 201454 h 495300"/>
                              <a:gd name="connsiteX14" fmla="*/ 249079 w 314325"/>
                              <a:gd name="connsiteY14" fmla="*/ 236696 h 495300"/>
                              <a:gd name="connsiteX15" fmla="*/ 251936 w 314325"/>
                              <a:gd name="connsiteY15" fmla="*/ 241459 h 495300"/>
                              <a:gd name="connsiteX16" fmla="*/ 253841 w 314325"/>
                              <a:gd name="connsiteY16" fmla="*/ 244316 h 495300"/>
                              <a:gd name="connsiteX17" fmla="*/ 254794 w 314325"/>
                              <a:gd name="connsiteY17" fmla="*/ 247174 h 495300"/>
                              <a:gd name="connsiteX18" fmla="*/ 260509 w 314325"/>
                              <a:gd name="connsiteY18" fmla="*/ 257651 h 495300"/>
                              <a:gd name="connsiteX19" fmla="*/ 265271 w 314325"/>
                              <a:gd name="connsiteY19" fmla="*/ 268129 h 495300"/>
                              <a:gd name="connsiteX20" fmla="*/ 269081 w 314325"/>
                              <a:gd name="connsiteY20" fmla="*/ 278606 h 495300"/>
                              <a:gd name="connsiteX21" fmla="*/ 272891 w 314325"/>
                              <a:gd name="connsiteY21" fmla="*/ 290036 h 495300"/>
                              <a:gd name="connsiteX22" fmla="*/ 275749 w 314325"/>
                              <a:gd name="connsiteY22" fmla="*/ 301466 h 495300"/>
                              <a:gd name="connsiteX23" fmla="*/ 278606 w 314325"/>
                              <a:gd name="connsiteY23" fmla="*/ 312897 h 495300"/>
                              <a:gd name="connsiteX24" fmla="*/ 280511 w 314325"/>
                              <a:gd name="connsiteY24" fmla="*/ 324326 h 495300"/>
                              <a:gd name="connsiteX25" fmla="*/ 283369 w 314325"/>
                              <a:gd name="connsiteY25" fmla="*/ 368141 h 495300"/>
                              <a:gd name="connsiteX26" fmla="*/ 283369 w 314325"/>
                              <a:gd name="connsiteY26" fmla="*/ 378619 h 495300"/>
                              <a:gd name="connsiteX27" fmla="*/ 282416 w 314325"/>
                              <a:gd name="connsiteY27" fmla="*/ 389097 h 495300"/>
                              <a:gd name="connsiteX28" fmla="*/ 282416 w 314325"/>
                              <a:gd name="connsiteY28" fmla="*/ 393859 h 495300"/>
                              <a:gd name="connsiteX29" fmla="*/ 281464 w 314325"/>
                              <a:gd name="connsiteY29" fmla="*/ 398622 h 495300"/>
                              <a:gd name="connsiteX30" fmla="*/ 280511 w 314325"/>
                              <a:gd name="connsiteY30" fmla="*/ 408147 h 495300"/>
                              <a:gd name="connsiteX31" fmla="*/ 274796 w 314325"/>
                              <a:gd name="connsiteY31" fmla="*/ 441484 h 495300"/>
                              <a:gd name="connsiteX32" fmla="*/ 272891 w 314325"/>
                              <a:gd name="connsiteY32" fmla="*/ 449104 h 495300"/>
                              <a:gd name="connsiteX33" fmla="*/ 270986 w 314325"/>
                              <a:gd name="connsiteY33" fmla="*/ 455772 h 495300"/>
                              <a:gd name="connsiteX34" fmla="*/ 268129 w 314325"/>
                              <a:gd name="connsiteY34" fmla="*/ 467201 h 495300"/>
                              <a:gd name="connsiteX35" fmla="*/ 263366 w 314325"/>
                              <a:gd name="connsiteY35" fmla="*/ 483394 h 495300"/>
                              <a:gd name="connsiteX36" fmla="*/ 261461 w 314325"/>
                              <a:gd name="connsiteY36" fmla="*/ 489109 h 495300"/>
                              <a:gd name="connsiteX37" fmla="*/ 264319 w 314325"/>
                              <a:gd name="connsiteY37" fmla="*/ 483394 h 495300"/>
                              <a:gd name="connsiteX38" fmla="*/ 271939 w 314325"/>
                              <a:gd name="connsiteY38" fmla="*/ 468154 h 495300"/>
                              <a:gd name="connsiteX39" fmla="*/ 277654 w 314325"/>
                              <a:gd name="connsiteY39" fmla="*/ 456724 h 495300"/>
                              <a:gd name="connsiteX40" fmla="*/ 280511 w 314325"/>
                              <a:gd name="connsiteY40" fmla="*/ 450056 h 495300"/>
                              <a:gd name="connsiteX41" fmla="*/ 283369 w 314325"/>
                              <a:gd name="connsiteY41" fmla="*/ 443389 h 495300"/>
                              <a:gd name="connsiteX42" fmla="*/ 295751 w 314325"/>
                              <a:gd name="connsiteY42" fmla="*/ 410051 h 495300"/>
                              <a:gd name="connsiteX43" fmla="*/ 298609 w 314325"/>
                              <a:gd name="connsiteY43" fmla="*/ 400526 h 495300"/>
                              <a:gd name="connsiteX44" fmla="*/ 300514 w 314325"/>
                              <a:gd name="connsiteY44" fmla="*/ 395764 h 495300"/>
                              <a:gd name="connsiteX45" fmla="*/ 301466 w 314325"/>
                              <a:gd name="connsiteY45" fmla="*/ 391001 h 495300"/>
                              <a:gd name="connsiteX46" fmla="*/ 304324 w 314325"/>
                              <a:gd name="connsiteY46" fmla="*/ 380524 h 495300"/>
                              <a:gd name="connsiteX47" fmla="*/ 306229 w 314325"/>
                              <a:gd name="connsiteY47" fmla="*/ 370047 h 495300"/>
                              <a:gd name="connsiteX48" fmla="*/ 311944 w 314325"/>
                              <a:gd name="connsiteY48" fmla="*/ 322422 h 495300"/>
                              <a:gd name="connsiteX49" fmla="*/ 311944 w 314325"/>
                              <a:gd name="connsiteY49" fmla="*/ 310039 h 495300"/>
                              <a:gd name="connsiteX50" fmla="*/ 310991 w 314325"/>
                              <a:gd name="connsiteY50" fmla="*/ 296704 h 495300"/>
                              <a:gd name="connsiteX51" fmla="*/ 310039 w 314325"/>
                              <a:gd name="connsiteY51" fmla="*/ 283369 h 495300"/>
                              <a:gd name="connsiteX52" fmla="*/ 308134 w 314325"/>
                              <a:gd name="connsiteY52" fmla="*/ 270034 h 495300"/>
                              <a:gd name="connsiteX53" fmla="*/ 305276 w 314325"/>
                              <a:gd name="connsiteY53" fmla="*/ 256699 h 495300"/>
                              <a:gd name="connsiteX54" fmla="*/ 302419 w 314325"/>
                              <a:gd name="connsiteY54" fmla="*/ 243364 h 495300"/>
                              <a:gd name="connsiteX55" fmla="*/ 298609 w 314325"/>
                              <a:gd name="connsiteY55" fmla="*/ 230029 h 495300"/>
                              <a:gd name="connsiteX56" fmla="*/ 297656 w 314325"/>
                              <a:gd name="connsiteY56" fmla="*/ 226219 h 495300"/>
                              <a:gd name="connsiteX57" fmla="*/ 296704 w 314325"/>
                              <a:gd name="connsiteY57" fmla="*/ 223361 h 495300"/>
                              <a:gd name="connsiteX58" fmla="*/ 293846 w 314325"/>
                              <a:gd name="connsiteY58" fmla="*/ 216694 h 495300"/>
                              <a:gd name="connsiteX59" fmla="*/ 267176 w 314325"/>
                              <a:gd name="connsiteY59" fmla="*/ 167164 h 495300"/>
                              <a:gd name="connsiteX60" fmla="*/ 251936 w 314325"/>
                              <a:gd name="connsiteY60" fmla="*/ 147161 h 495300"/>
                              <a:gd name="connsiteX61" fmla="*/ 251936 w 314325"/>
                              <a:gd name="connsiteY61" fmla="*/ 147161 h 495300"/>
                              <a:gd name="connsiteX62" fmla="*/ 251936 w 314325"/>
                              <a:gd name="connsiteY62" fmla="*/ 147161 h 495300"/>
                              <a:gd name="connsiteX63" fmla="*/ 231934 w 314325"/>
                              <a:gd name="connsiteY63" fmla="*/ 125254 h 495300"/>
                              <a:gd name="connsiteX64" fmla="*/ 201454 w 314325"/>
                              <a:gd name="connsiteY64" fmla="*/ 99536 h 495300"/>
                              <a:gd name="connsiteX65" fmla="*/ 7144 w 314325"/>
                              <a:gd name="connsiteY65" fmla="*/ 7144 h 495300"/>
                              <a:gd name="connsiteX66" fmla="*/ 7144 w 314325"/>
                              <a:gd name="connsiteY66" fmla="*/ 121444 h 495300"/>
                              <a:gd name="connsiteX67" fmla="*/ 44291 w 314325"/>
                              <a:gd name="connsiteY67" fmla="*/ 124301 h 495300"/>
                              <a:gd name="connsiteX68" fmla="*/ 44291 w 314325"/>
                              <a:gd name="connsiteY68" fmla="*/ 124301 h 495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314325" h="495300">
                                <a:moveTo>
                                  <a:pt x="44291" y="124301"/>
                                </a:moveTo>
                                <a:cubicBezTo>
                                  <a:pt x="44291" y="124301"/>
                                  <a:pt x="46196" y="124301"/>
                                  <a:pt x="50006" y="125254"/>
                                </a:cubicBezTo>
                                <a:cubicBezTo>
                                  <a:pt x="51911" y="125254"/>
                                  <a:pt x="54769" y="126206"/>
                                  <a:pt x="57626" y="126206"/>
                                </a:cubicBezTo>
                                <a:cubicBezTo>
                                  <a:pt x="59531" y="126206"/>
                                  <a:pt x="60484" y="126206"/>
                                  <a:pt x="62389" y="127159"/>
                                </a:cubicBezTo>
                                <a:cubicBezTo>
                                  <a:pt x="63341" y="127159"/>
                                  <a:pt x="64294" y="127159"/>
                                  <a:pt x="64294" y="127159"/>
                                </a:cubicBezTo>
                                <a:cubicBezTo>
                                  <a:pt x="65246" y="127159"/>
                                  <a:pt x="66199" y="127159"/>
                                  <a:pt x="66199" y="127159"/>
                                </a:cubicBezTo>
                                <a:cubicBezTo>
                                  <a:pt x="69056" y="128111"/>
                                  <a:pt x="72866" y="128111"/>
                                  <a:pt x="76676" y="129064"/>
                                </a:cubicBezTo>
                                <a:cubicBezTo>
                                  <a:pt x="80486" y="130016"/>
                                  <a:pt x="85249" y="130969"/>
                                  <a:pt x="89059" y="131921"/>
                                </a:cubicBezTo>
                                <a:cubicBezTo>
                                  <a:pt x="93821" y="132874"/>
                                  <a:pt x="98584" y="133826"/>
                                  <a:pt x="103346" y="135731"/>
                                </a:cubicBezTo>
                                <a:cubicBezTo>
                                  <a:pt x="106204" y="136684"/>
                                  <a:pt x="108109" y="136684"/>
                                  <a:pt x="110966" y="137636"/>
                                </a:cubicBezTo>
                                <a:cubicBezTo>
                                  <a:pt x="113824" y="138589"/>
                                  <a:pt x="115729" y="139541"/>
                                  <a:pt x="118586" y="140494"/>
                                </a:cubicBezTo>
                                <a:cubicBezTo>
                                  <a:pt x="129064" y="144304"/>
                                  <a:pt x="140494" y="148114"/>
                                  <a:pt x="152876" y="153829"/>
                                </a:cubicBezTo>
                                <a:cubicBezTo>
                                  <a:pt x="164306" y="159544"/>
                                  <a:pt x="176689" y="166211"/>
                                  <a:pt x="188119" y="173831"/>
                                </a:cubicBezTo>
                                <a:cubicBezTo>
                                  <a:pt x="199549" y="181451"/>
                                  <a:pt x="210979" y="190976"/>
                                  <a:pt x="221456" y="201454"/>
                                </a:cubicBezTo>
                                <a:cubicBezTo>
                                  <a:pt x="231934" y="211931"/>
                                  <a:pt x="241459" y="223361"/>
                                  <a:pt x="249079" y="236696"/>
                                </a:cubicBezTo>
                                <a:lnTo>
                                  <a:pt x="251936" y="241459"/>
                                </a:lnTo>
                                <a:lnTo>
                                  <a:pt x="253841" y="244316"/>
                                </a:lnTo>
                                <a:lnTo>
                                  <a:pt x="254794" y="247174"/>
                                </a:lnTo>
                                <a:cubicBezTo>
                                  <a:pt x="256699" y="250984"/>
                                  <a:pt x="258604" y="253841"/>
                                  <a:pt x="260509" y="257651"/>
                                </a:cubicBezTo>
                                <a:cubicBezTo>
                                  <a:pt x="262414" y="261461"/>
                                  <a:pt x="263366" y="264319"/>
                                  <a:pt x="265271" y="268129"/>
                                </a:cubicBezTo>
                                <a:cubicBezTo>
                                  <a:pt x="267176" y="271939"/>
                                  <a:pt x="268129" y="275749"/>
                                  <a:pt x="269081" y="278606"/>
                                </a:cubicBezTo>
                                <a:cubicBezTo>
                                  <a:pt x="270986" y="282416"/>
                                  <a:pt x="271939" y="286226"/>
                                  <a:pt x="272891" y="290036"/>
                                </a:cubicBezTo>
                                <a:cubicBezTo>
                                  <a:pt x="273844" y="293846"/>
                                  <a:pt x="274796" y="297656"/>
                                  <a:pt x="275749" y="301466"/>
                                </a:cubicBezTo>
                                <a:cubicBezTo>
                                  <a:pt x="276701" y="305276"/>
                                  <a:pt x="277654" y="309086"/>
                                  <a:pt x="278606" y="312897"/>
                                </a:cubicBezTo>
                                <a:cubicBezTo>
                                  <a:pt x="279559" y="316706"/>
                                  <a:pt x="279559" y="320516"/>
                                  <a:pt x="280511" y="324326"/>
                                </a:cubicBezTo>
                                <a:cubicBezTo>
                                  <a:pt x="282416" y="339566"/>
                                  <a:pt x="283369" y="353854"/>
                                  <a:pt x="283369" y="368141"/>
                                </a:cubicBezTo>
                                <a:cubicBezTo>
                                  <a:pt x="283369" y="371951"/>
                                  <a:pt x="283369" y="374809"/>
                                  <a:pt x="283369" y="378619"/>
                                </a:cubicBezTo>
                                <a:cubicBezTo>
                                  <a:pt x="283369" y="382429"/>
                                  <a:pt x="283369" y="385286"/>
                                  <a:pt x="282416" y="389097"/>
                                </a:cubicBezTo>
                                <a:cubicBezTo>
                                  <a:pt x="282416" y="391001"/>
                                  <a:pt x="282416" y="391954"/>
                                  <a:pt x="282416" y="393859"/>
                                </a:cubicBezTo>
                                <a:cubicBezTo>
                                  <a:pt x="282416" y="395764"/>
                                  <a:pt x="282416" y="396716"/>
                                  <a:pt x="281464" y="398622"/>
                                </a:cubicBezTo>
                                <a:cubicBezTo>
                                  <a:pt x="281464" y="401479"/>
                                  <a:pt x="280511" y="405289"/>
                                  <a:pt x="280511" y="408147"/>
                                </a:cubicBezTo>
                                <a:cubicBezTo>
                                  <a:pt x="278606" y="420529"/>
                                  <a:pt x="276701" y="431959"/>
                                  <a:pt x="274796" y="441484"/>
                                </a:cubicBezTo>
                                <a:cubicBezTo>
                                  <a:pt x="273844" y="444341"/>
                                  <a:pt x="273844" y="446247"/>
                                  <a:pt x="272891" y="449104"/>
                                </a:cubicBezTo>
                                <a:cubicBezTo>
                                  <a:pt x="271939" y="451009"/>
                                  <a:pt x="271939" y="453866"/>
                                  <a:pt x="270986" y="455772"/>
                                </a:cubicBezTo>
                                <a:cubicBezTo>
                                  <a:pt x="270034" y="460534"/>
                                  <a:pt x="269081" y="464344"/>
                                  <a:pt x="268129" y="467201"/>
                                </a:cubicBezTo>
                                <a:cubicBezTo>
                                  <a:pt x="266224" y="473869"/>
                                  <a:pt x="264319" y="479584"/>
                                  <a:pt x="263366" y="483394"/>
                                </a:cubicBezTo>
                                <a:cubicBezTo>
                                  <a:pt x="262414" y="487204"/>
                                  <a:pt x="261461" y="489109"/>
                                  <a:pt x="261461" y="489109"/>
                                </a:cubicBezTo>
                                <a:cubicBezTo>
                                  <a:pt x="261461" y="489109"/>
                                  <a:pt x="262414" y="487204"/>
                                  <a:pt x="264319" y="483394"/>
                                </a:cubicBezTo>
                                <a:cubicBezTo>
                                  <a:pt x="266224" y="479584"/>
                                  <a:pt x="269081" y="474822"/>
                                  <a:pt x="271939" y="468154"/>
                                </a:cubicBezTo>
                                <a:cubicBezTo>
                                  <a:pt x="273844" y="464344"/>
                                  <a:pt x="275749" y="461486"/>
                                  <a:pt x="277654" y="456724"/>
                                </a:cubicBezTo>
                                <a:cubicBezTo>
                                  <a:pt x="278606" y="454819"/>
                                  <a:pt x="279559" y="452914"/>
                                  <a:pt x="280511" y="450056"/>
                                </a:cubicBezTo>
                                <a:cubicBezTo>
                                  <a:pt x="281464" y="448151"/>
                                  <a:pt x="282416" y="445294"/>
                                  <a:pt x="283369" y="443389"/>
                                </a:cubicBezTo>
                                <a:cubicBezTo>
                                  <a:pt x="287179" y="433864"/>
                                  <a:pt x="291941" y="422434"/>
                                  <a:pt x="295751" y="410051"/>
                                </a:cubicBezTo>
                                <a:cubicBezTo>
                                  <a:pt x="296704" y="407194"/>
                                  <a:pt x="297656" y="403384"/>
                                  <a:pt x="298609" y="400526"/>
                                </a:cubicBezTo>
                                <a:cubicBezTo>
                                  <a:pt x="298609" y="398622"/>
                                  <a:pt x="299561" y="397669"/>
                                  <a:pt x="300514" y="395764"/>
                                </a:cubicBezTo>
                                <a:cubicBezTo>
                                  <a:pt x="300514" y="393859"/>
                                  <a:pt x="301466" y="391954"/>
                                  <a:pt x="301466" y="391001"/>
                                </a:cubicBezTo>
                                <a:cubicBezTo>
                                  <a:pt x="302419" y="387191"/>
                                  <a:pt x="303371" y="384334"/>
                                  <a:pt x="304324" y="380524"/>
                                </a:cubicBezTo>
                                <a:cubicBezTo>
                                  <a:pt x="305276" y="376714"/>
                                  <a:pt x="306229" y="372904"/>
                                  <a:pt x="306229" y="370047"/>
                                </a:cubicBezTo>
                                <a:cubicBezTo>
                                  <a:pt x="309086" y="354806"/>
                                  <a:pt x="310991" y="339566"/>
                                  <a:pt x="311944" y="322422"/>
                                </a:cubicBezTo>
                                <a:cubicBezTo>
                                  <a:pt x="311944" y="318611"/>
                                  <a:pt x="311944" y="313849"/>
                                  <a:pt x="311944" y="310039"/>
                                </a:cubicBezTo>
                                <a:cubicBezTo>
                                  <a:pt x="311944" y="305276"/>
                                  <a:pt x="311944" y="301466"/>
                                  <a:pt x="310991" y="296704"/>
                                </a:cubicBezTo>
                                <a:cubicBezTo>
                                  <a:pt x="310991" y="291941"/>
                                  <a:pt x="310039" y="288131"/>
                                  <a:pt x="310039" y="283369"/>
                                </a:cubicBezTo>
                                <a:cubicBezTo>
                                  <a:pt x="309086" y="278606"/>
                                  <a:pt x="309086" y="274796"/>
                                  <a:pt x="308134" y="270034"/>
                                </a:cubicBezTo>
                                <a:cubicBezTo>
                                  <a:pt x="307181" y="265271"/>
                                  <a:pt x="306229" y="261461"/>
                                  <a:pt x="305276" y="256699"/>
                                </a:cubicBezTo>
                                <a:cubicBezTo>
                                  <a:pt x="304324" y="251936"/>
                                  <a:pt x="303371" y="248126"/>
                                  <a:pt x="302419" y="243364"/>
                                </a:cubicBezTo>
                                <a:cubicBezTo>
                                  <a:pt x="301466" y="238601"/>
                                  <a:pt x="299561" y="234791"/>
                                  <a:pt x="298609" y="230029"/>
                                </a:cubicBezTo>
                                <a:lnTo>
                                  <a:pt x="297656" y="226219"/>
                                </a:lnTo>
                                <a:lnTo>
                                  <a:pt x="296704" y="223361"/>
                                </a:lnTo>
                                <a:lnTo>
                                  <a:pt x="293846" y="216694"/>
                                </a:lnTo>
                                <a:cubicBezTo>
                                  <a:pt x="287179" y="199549"/>
                                  <a:pt x="277654" y="182404"/>
                                  <a:pt x="267176" y="167164"/>
                                </a:cubicBezTo>
                                <a:cubicBezTo>
                                  <a:pt x="262414" y="160496"/>
                                  <a:pt x="256699" y="153829"/>
                                  <a:pt x="251936" y="147161"/>
                                </a:cubicBezTo>
                                <a:lnTo>
                                  <a:pt x="251936" y="147161"/>
                                </a:lnTo>
                                <a:cubicBezTo>
                                  <a:pt x="251936" y="147161"/>
                                  <a:pt x="251936" y="147161"/>
                                  <a:pt x="251936" y="147161"/>
                                </a:cubicBezTo>
                                <a:cubicBezTo>
                                  <a:pt x="245269" y="139541"/>
                                  <a:pt x="238601" y="131921"/>
                                  <a:pt x="231934" y="125254"/>
                                </a:cubicBezTo>
                                <a:cubicBezTo>
                                  <a:pt x="222409" y="115729"/>
                                  <a:pt x="211931" y="107156"/>
                                  <a:pt x="201454" y="99536"/>
                                </a:cubicBezTo>
                                <a:cubicBezTo>
                                  <a:pt x="143351" y="51911"/>
                                  <a:pt x="70961" y="13811"/>
                                  <a:pt x="7144" y="7144"/>
                                </a:cubicBezTo>
                                <a:lnTo>
                                  <a:pt x="7144" y="121444"/>
                                </a:lnTo>
                                <a:cubicBezTo>
                                  <a:pt x="18574" y="119539"/>
                                  <a:pt x="30956" y="121444"/>
                                  <a:pt x="44291" y="124301"/>
                                </a:cubicBezTo>
                                <a:lnTo>
                                  <a:pt x="44291" y="12430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" name="Freeform: Shape 1999"/>
                        <wps:cNvSpPr/>
                        <wps:spPr>
                          <a:xfrm>
                            <a:off x="541973" y="499749"/>
                            <a:ext cx="228600" cy="285750"/>
                          </a:xfrm>
                          <a:custGeom>
                            <a:avLst/>
                            <a:gdLst>
                              <a:gd name="connsiteX0" fmla="*/ 189071 w 228600"/>
                              <a:gd name="connsiteY0" fmla="*/ 213123 h 285750"/>
                              <a:gd name="connsiteX1" fmla="*/ 197644 w 228600"/>
                              <a:gd name="connsiteY1" fmla="*/ 198835 h 285750"/>
                              <a:gd name="connsiteX2" fmla="*/ 207169 w 228600"/>
                              <a:gd name="connsiteY2" fmla="*/ 177880 h 285750"/>
                              <a:gd name="connsiteX3" fmla="*/ 212884 w 228600"/>
                              <a:gd name="connsiteY3" fmla="*/ 24528 h 285750"/>
                              <a:gd name="connsiteX4" fmla="*/ 152876 w 228600"/>
                              <a:gd name="connsiteY4" fmla="*/ 48340 h 285750"/>
                              <a:gd name="connsiteX5" fmla="*/ 168116 w 228600"/>
                              <a:gd name="connsiteY5" fmla="*/ 96917 h 285750"/>
                              <a:gd name="connsiteX6" fmla="*/ 168116 w 228600"/>
                              <a:gd name="connsiteY6" fmla="*/ 96917 h 285750"/>
                              <a:gd name="connsiteX7" fmla="*/ 169069 w 228600"/>
                              <a:gd name="connsiteY7" fmla="*/ 100728 h 285750"/>
                              <a:gd name="connsiteX8" fmla="*/ 170021 w 228600"/>
                              <a:gd name="connsiteY8" fmla="*/ 104538 h 285750"/>
                              <a:gd name="connsiteX9" fmla="*/ 170021 w 228600"/>
                              <a:gd name="connsiteY9" fmla="*/ 107395 h 285750"/>
                              <a:gd name="connsiteX10" fmla="*/ 170021 w 228600"/>
                              <a:gd name="connsiteY10" fmla="*/ 108348 h 285750"/>
                              <a:gd name="connsiteX11" fmla="*/ 170021 w 228600"/>
                              <a:gd name="connsiteY11" fmla="*/ 109300 h 285750"/>
                              <a:gd name="connsiteX12" fmla="*/ 170974 w 228600"/>
                              <a:gd name="connsiteY12" fmla="*/ 115015 h 285750"/>
                              <a:gd name="connsiteX13" fmla="*/ 171926 w 228600"/>
                              <a:gd name="connsiteY13" fmla="*/ 122635 h 285750"/>
                              <a:gd name="connsiteX14" fmla="*/ 171926 w 228600"/>
                              <a:gd name="connsiteY14" fmla="*/ 131208 h 285750"/>
                              <a:gd name="connsiteX15" fmla="*/ 171926 w 228600"/>
                              <a:gd name="connsiteY15" fmla="*/ 135970 h 285750"/>
                              <a:gd name="connsiteX16" fmla="*/ 171926 w 228600"/>
                              <a:gd name="connsiteY16" fmla="*/ 140733 h 285750"/>
                              <a:gd name="connsiteX17" fmla="*/ 170021 w 228600"/>
                              <a:gd name="connsiteY17" fmla="*/ 161688 h 285750"/>
                              <a:gd name="connsiteX18" fmla="*/ 165259 w 228600"/>
                              <a:gd name="connsiteY18" fmla="*/ 184548 h 285750"/>
                              <a:gd name="connsiteX19" fmla="*/ 155734 w 228600"/>
                              <a:gd name="connsiteY19" fmla="*/ 207408 h 285750"/>
                              <a:gd name="connsiteX20" fmla="*/ 141446 w 228600"/>
                              <a:gd name="connsiteY20" fmla="*/ 228363 h 285750"/>
                              <a:gd name="connsiteX21" fmla="*/ 139541 w 228600"/>
                              <a:gd name="connsiteY21" fmla="*/ 231220 h 285750"/>
                              <a:gd name="connsiteX22" fmla="*/ 138589 w 228600"/>
                              <a:gd name="connsiteY22" fmla="*/ 232173 h 285750"/>
                              <a:gd name="connsiteX23" fmla="*/ 137636 w 228600"/>
                              <a:gd name="connsiteY23" fmla="*/ 233125 h 285750"/>
                              <a:gd name="connsiteX24" fmla="*/ 132874 w 228600"/>
                              <a:gd name="connsiteY24" fmla="*/ 237888 h 285750"/>
                              <a:gd name="connsiteX25" fmla="*/ 128111 w 228600"/>
                              <a:gd name="connsiteY25" fmla="*/ 241698 h 285750"/>
                              <a:gd name="connsiteX26" fmla="*/ 123349 w 228600"/>
                              <a:gd name="connsiteY26" fmla="*/ 245508 h 285750"/>
                              <a:gd name="connsiteX27" fmla="*/ 117634 w 228600"/>
                              <a:gd name="connsiteY27" fmla="*/ 249317 h 285750"/>
                              <a:gd name="connsiteX28" fmla="*/ 111919 w 228600"/>
                              <a:gd name="connsiteY28" fmla="*/ 253128 h 285750"/>
                              <a:gd name="connsiteX29" fmla="*/ 106204 w 228600"/>
                              <a:gd name="connsiteY29" fmla="*/ 255985 h 285750"/>
                              <a:gd name="connsiteX30" fmla="*/ 100489 w 228600"/>
                              <a:gd name="connsiteY30" fmla="*/ 258842 h 285750"/>
                              <a:gd name="connsiteX31" fmla="*/ 76676 w 228600"/>
                              <a:gd name="connsiteY31" fmla="*/ 267415 h 285750"/>
                              <a:gd name="connsiteX32" fmla="*/ 70961 w 228600"/>
                              <a:gd name="connsiteY32" fmla="*/ 269320 h 285750"/>
                              <a:gd name="connsiteX33" fmla="*/ 65246 w 228600"/>
                              <a:gd name="connsiteY33" fmla="*/ 270273 h 285750"/>
                              <a:gd name="connsiteX34" fmla="*/ 62389 w 228600"/>
                              <a:gd name="connsiteY34" fmla="*/ 271225 h 285750"/>
                              <a:gd name="connsiteX35" fmla="*/ 59531 w 228600"/>
                              <a:gd name="connsiteY35" fmla="*/ 271225 h 285750"/>
                              <a:gd name="connsiteX36" fmla="*/ 53816 w 228600"/>
                              <a:gd name="connsiteY36" fmla="*/ 272178 h 285750"/>
                              <a:gd name="connsiteX37" fmla="*/ 34766 w 228600"/>
                              <a:gd name="connsiteY37" fmla="*/ 274083 h 285750"/>
                              <a:gd name="connsiteX38" fmla="*/ 30956 w 228600"/>
                              <a:gd name="connsiteY38" fmla="*/ 274083 h 285750"/>
                              <a:gd name="connsiteX39" fmla="*/ 27146 w 228600"/>
                              <a:gd name="connsiteY39" fmla="*/ 274083 h 285750"/>
                              <a:gd name="connsiteX40" fmla="*/ 20479 w 228600"/>
                              <a:gd name="connsiteY40" fmla="*/ 274083 h 285750"/>
                              <a:gd name="connsiteX41" fmla="*/ 10954 w 228600"/>
                              <a:gd name="connsiteY41" fmla="*/ 274083 h 285750"/>
                              <a:gd name="connsiteX42" fmla="*/ 7144 w 228600"/>
                              <a:gd name="connsiteY42" fmla="*/ 274083 h 285750"/>
                              <a:gd name="connsiteX43" fmla="*/ 10954 w 228600"/>
                              <a:gd name="connsiteY43" fmla="*/ 275035 h 285750"/>
                              <a:gd name="connsiteX44" fmla="*/ 20479 w 228600"/>
                              <a:gd name="connsiteY44" fmla="*/ 276940 h 285750"/>
                              <a:gd name="connsiteX45" fmla="*/ 27146 w 228600"/>
                              <a:gd name="connsiteY45" fmla="*/ 277892 h 285750"/>
                              <a:gd name="connsiteX46" fmla="*/ 30956 w 228600"/>
                              <a:gd name="connsiteY46" fmla="*/ 278845 h 285750"/>
                              <a:gd name="connsiteX47" fmla="*/ 34766 w 228600"/>
                              <a:gd name="connsiteY47" fmla="*/ 278845 h 285750"/>
                              <a:gd name="connsiteX48" fmla="*/ 54769 w 228600"/>
                              <a:gd name="connsiteY48" fmla="*/ 279798 h 285750"/>
                              <a:gd name="connsiteX49" fmla="*/ 60484 w 228600"/>
                              <a:gd name="connsiteY49" fmla="*/ 279798 h 285750"/>
                              <a:gd name="connsiteX50" fmla="*/ 63341 w 228600"/>
                              <a:gd name="connsiteY50" fmla="*/ 279798 h 285750"/>
                              <a:gd name="connsiteX51" fmla="*/ 66199 w 228600"/>
                              <a:gd name="connsiteY51" fmla="*/ 279798 h 285750"/>
                              <a:gd name="connsiteX52" fmla="*/ 71914 w 228600"/>
                              <a:gd name="connsiteY52" fmla="*/ 279798 h 285750"/>
                              <a:gd name="connsiteX53" fmla="*/ 78581 w 228600"/>
                              <a:gd name="connsiteY53" fmla="*/ 278845 h 285750"/>
                              <a:gd name="connsiteX54" fmla="*/ 105251 w 228600"/>
                              <a:gd name="connsiteY54" fmla="*/ 274083 h 285750"/>
                              <a:gd name="connsiteX55" fmla="*/ 111919 w 228600"/>
                              <a:gd name="connsiteY55" fmla="*/ 272178 h 285750"/>
                              <a:gd name="connsiteX56" fmla="*/ 118586 w 228600"/>
                              <a:gd name="connsiteY56" fmla="*/ 269320 h 285750"/>
                              <a:gd name="connsiteX57" fmla="*/ 125254 w 228600"/>
                              <a:gd name="connsiteY57" fmla="*/ 266463 h 285750"/>
                              <a:gd name="connsiteX58" fmla="*/ 131921 w 228600"/>
                              <a:gd name="connsiteY58" fmla="*/ 263605 h 285750"/>
                              <a:gd name="connsiteX59" fmla="*/ 138589 w 228600"/>
                              <a:gd name="connsiteY59" fmla="*/ 259795 h 285750"/>
                              <a:gd name="connsiteX60" fmla="*/ 145256 w 228600"/>
                              <a:gd name="connsiteY60" fmla="*/ 255985 h 285750"/>
                              <a:gd name="connsiteX61" fmla="*/ 151924 w 228600"/>
                              <a:gd name="connsiteY61" fmla="*/ 251223 h 285750"/>
                              <a:gd name="connsiteX62" fmla="*/ 153829 w 228600"/>
                              <a:gd name="connsiteY62" fmla="*/ 250270 h 285750"/>
                              <a:gd name="connsiteX63" fmla="*/ 155734 w 228600"/>
                              <a:gd name="connsiteY63" fmla="*/ 249317 h 285750"/>
                              <a:gd name="connsiteX64" fmla="*/ 158591 w 228600"/>
                              <a:gd name="connsiteY64" fmla="*/ 246460 h 285750"/>
                              <a:gd name="connsiteX65" fmla="*/ 181451 w 228600"/>
                              <a:gd name="connsiteY65" fmla="*/ 223600 h 285750"/>
                              <a:gd name="connsiteX66" fmla="*/ 189071 w 228600"/>
                              <a:gd name="connsiteY66" fmla="*/ 213123 h 285750"/>
                              <a:gd name="connsiteX67" fmla="*/ 189071 w 228600"/>
                              <a:gd name="connsiteY67" fmla="*/ 213123 h 285750"/>
                              <a:gd name="connsiteX68" fmla="*/ 189071 w 228600"/>
                              <a:gd name="connsiteY68" fmla="*/ 213123 h 285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228600" h="285750">
                                <a:moveTo>
                                  <a:pt x="189071" y="213123"/>
                                </a:moveTo>
                                <a:cubicBezTo>
                                  <a:pt x="191929" y="208360"/>
                                  <a:pt x="194786" y="203598"/>
                                  <a:pt x="197644" y="198835"/>
                                </a:cubicBezTo>
                                <a:cubicBezTo>
                                  <a:pt x="201454" y="192167"/>
                                  <a:pt x="204311" y="184548"/>
                                  <a:pt x="207169" y="177880"/>
                                </a:cubicBezTo>
                                <a:cubicBezTo>
                                  <a:pt x="229076" y="125492"/>
                                  <a:pt x="238601" y="60723"/>
                                  <a:pt x="212884" y="24528"/>
                                </a:cubicBezTo>
                                <a:cubicBezTo>
                                  <a:pt x="184309" y="-15477"/>
                                  <a:pt x="134779" y="22623"/>
                                  <a:pt x="152876" y="48340"/>
                                </a:cubicBezTo>
                                <a:cubicBezTo>
                                  <a:pt x="161449" y="59770"/>
                                  <a:pt x="165259" y="76915"/>
                                  <a:pt x="168116" y="96917"/>
                                </a:cubicBezTo>
                                <a:lnTo>
                                  <a:pt x="168116" y="96917"/>
                                </a:lnTo>
                                <a:cubicBezTo>
                                  <a:pt x="168116" y="96917"/>
                                  <a:pt x="168116" y="97870"/>
                                  <a:pt x="169069" y="100728"/>
                                </a:cubicBezTo>
                                <a:cubicBezTo>
                                  <a:pt x="169069" y="101680"/>
                                  <a:pt x="169069" y="103585"/>
                                  <a:pt x="170021" y="104538"/>
                                </a:cubicBezTo>
                                <a:cubicBezTo>
                                  <a:pt x="170021" y="105490"/>
                                  <a:pt x="170021" y="106442"/>
                                  <a:pt x="170021" y="107395"/>
                                </a:cubicBezTo>
                                <a:cubicBezTo>
                                  <a:pt x="170021" y="108348"/>
                                  <a:pt x="170021" y="108348"/>
                                  <a:pt x="170021" y="108348"/>
                                </a:cubicBezTo>
                                <a:cubicBezTo>
                                  <a:pt x="170021" y="108348"/>
                                  <a:pt x="170021" y="109300"/>
                                  <a:pt x="170021" y="109300"/>
                                </a:cubicBezTo>
                                <a:cubicBezTo>
                                  <a:pt x="170021" y="111205"/>
                                  <a:pt x="170021" y="113110"/>
                                  <a:pt x="170974" y="115015"/>
                                </a:cubicBezTo>
                                <a:cubicBezTo>
                                  <a:pt x="170974" y="116920"/>
                                  <a:pt x="170974" y="119778"/>
                                  <a:pt x="171926" y="122635"/>
                                </a:cubicBezTo>
                                <a:cubicBezTo>
                                  <a:pt x="171926" y="125492"/>
                                  <a:pt x="171926" y="128350"/>
                                  <a:pt x="171926" y="131208"/>
                                </a:cubicBezTo>
                                <a:cubicBezTo>
                                  <a:pt x="171926" y="133113"/>
                                  <a:pt x="171926" y="134065"/>
                                  <a:pt x="171926" y="135970"/>
                                </a:cubicBezTo>
                                <a:cubicBezTo>
                                  <a:pt x="171926" y="137875"/>
                                  <a:pt x="171926" y="138828"/>
                                  <a:pt x="171926" y="140733"/>
                                </a:cubicBezTo>
                                <a:cubicBezTo>
                                  <a:pt x="171926" y="147400"/>
                                  <a:pt x="170974" y="154067"/>
                                  <a:pt x="170021" y="161688"/>
                                </a:cubicBezTo>
                                <a:cubicBezTo>
                                  <a:pt x="169069" y="169308"/>
                                  <a:pt x="167164" y="176928"/>
                                  <a:pt x="165259" y="184548"/>
                                </a:cubicBezTo>
                                <a:cubicBezTo>
                                  <a:pt x="162401" y="192167"/>
                                  <a:pt x="159544" y="199788"/>
                                  <a:pt x="155734" y="207408"/>
                                </a:cubicBezTo>
                                <a:cubicBezTo>
                                  <a:pt x="151924" y="215028"/>
                                  <a:pt x="147161" y="221695"/>
                                  <a:pt x="141446" y="228363"/>
                                </a:cubicBezTo>
                                <a:lnTo>
                                  <a:pt x="139541" y="231220"/>
                                </a:lnTo>
                                <a:lnTo>
                                  <a:pt x="138589" y="232173"/>
                                </a:lnTo>
                                <a:lnTo>
                                  <a:pt x="137636" y="233125"/>
                                </a:lnTo>
                                <a:cubicBezTo>
                                  <a:pt x="135731" y="235030"/>
                                  <a:pt x="134779" y="235983"/>
                                  <a:pt x="132874" y="237888"/>
                                </a:cubicBezTo>
                                <a:cubicBezTo>
                                  <a:pt x="130969" y="238840"/>
                                  <a:pt x="130016" y="240745"/>
                                  <a:pt x="128111" y="241698"/>
                                </a:cubicBezTo>
                                <a:cubicBezTo>
                                  <a:pt x="126206" y="242650"/>
                                  <a:pt x="124301" y="244555"/>
                                  <a:pt x="123349" y="245508"/>
                                </a:cubicBezTo>
                                <a:cubicBezTo>
                                  <a:pt x="121444" y="246460"/>
                                  <a:pt x="119539" y="248365"/>
                                  <a:pt x="117634" y="249317"/>
                                </a:cubicBezTo>
                                <a:cubicBezTo>
                                  <a:pt x="115729" y="250270"/>
                                  <a:pt x="113824" y="252175"/>
                                  <a:pt x="111919" y="253128"/>
                                </a:cubicBezTo>
                                <a:cubicBezTo>
                                  <a:pt x="110014" y="254080"/>
                                  <a:pt x="108109" y="255033"/>
                                  <a:pt x="106204" y="255985"/>
                                </a:cubicBezTo>
                                <a:cubicBezTo>
                                  <a:pt x="104299" y="256938"/>
                                  <a:pt x="102394" y="257890"/>
                                  <a:pt x="100489" y="258842"/>
                                </a:cubicBezTo>
                                <a:cubicBezTo>
                                  <a:pt x="92869" y="262653"/>
                                  <a:pt x="85249" y="265510"/>
                                  <a:pt x="76676" y="267415"/>
                                </a:cubicBezTo>
                                <a:cubicBezTo>
                                  <a:pt x="74771" y="268367"/>
                                  <a:pt x="72866" y="268367"/>
                                  <a:pt x="70961" y="269320"/>
                                </a:cubicBezTo>
                                <a:cubicBezTo>
                                  <a:pt x="69056" y="269320"/>
                                  <a:pt x="67151" y="270273"/>
                                  <a:pt x="65246" y="270273"/>
                                </a:cubicBezTo>
                                <a:cubicBezTo>
                                  <a:pt x="64294" y="270273"/>
                                  <a:pt x="63341" y="270273"/>
                                  <a:pt x="62389" y="271225"/>
                                </a:cubicBezTo>
                                <a:cubicBezTo>
                                  <a:pt x="61436" y="271225"/>
                                  <a:pt x="60484" y="271225"/>
                                  <a:pt x="59531" y="271225"/>
                                </a:cubicBezTo>
                                <a:cubicBezTo>
                                  <a:pt x="57626" y="271225"/>
                                  <a:pt x="55721" y="272178"/>
                                  <a:pt x="53816" y="272178"/>
                                </a:cubicBezTo>
                                <a:cubicBezTo>
                                  <a:pt x="47149" y="273130"/>
                                  <a:pt x="40481" y="274083"/>
                                  <a:pt x="34766" y="274083"/>
                                </a:cubicBezTo>
                                <a:cubicBezTo>
                                  <a:pt x="32861" y="274083"/>
                                  <a:pt x="31909" y="274083"/>
                                  <a:pt x="30956" y="274083"/>
                                </a:cubicBezTo>
                                <a:cubicBezTo>
                                  <a:pt x="30004" y="274083"/>
                                  <a:pt x="28099" y="274083"/>
                                  <a:pt x="27146" y="274083"/>
                                </a:cubicBezTo>
                                <a:cubicBezTo>
                                  <a:pt x="24289" y="274083"/>
                                  <a:pt x="22384" y="274083"/>
                                  <a:pt x="20479" y="274083"/>
                                </a:cubicBezTo>
                                <a:cubicBezTo>
                                  <a:pt x="16669" y="274083"/>
                                  <a:pt x="12859" y="274083"/>
                                  <a:pt x="10954" y="274083"/>
                                </a:cubicBezTo>
                                <a:cubicBezTo>
                                  <a:pt x="9049" y="274083"/>
                                  <a:pt x="7144" y="274083"/>
                                  <a:pt x="7144" y="274083"/>
                                </a:cubicBezTo>
                                <a:cubicBezTo>
                                  <a:pt x="7144" y="274083"/>
                                  <a:pt x="8096" y="274083"/>
                                  <a:pt x="10954" y="275035"/>
                                </a:cubicBezTo>
                                <a:cubicBezTo>
                                  <a:pt x="12859" y="275035"/>
                                  <a:pt x="16669" y="275988"/>
                                  <a:pt x="20479" y="276940"/>
                                </a:cubicBezTo>
                                <a:cubicBezTo>
                                  <a:pt x="22384" y="276940"/>
                                  <a:pt x="25241" y="277892"/>
                                  <a:pt x="27146" y="277892"/>
                                </a:cubicBezTo>
                                <a:cubicBezTo>
                                  <a:pt x="28099" y="277892"/>
                                  <a:pt x="30004" y="277892"/>
                                  <a:pt x="30956" y="278845"/>
                                </a:cubicBezTo>
                                <a:cubicBezTo>
                                  <a:pt x="31909" y="278845"/>
                                  <a:pt x="33814" y="278845"/>
                                  <a:pt x="34766" y="278845"/>
                                </a:cubicBezTo>
                                <a:cubicBezTo>
                                  <a:pt x="40481" y="279798"/>
                                  <a:pt x="47149" y="279798"/>
                                  <a:pt x="54769" y="279798"/>
                                </a:cubicBezTo>
                                <a:cubicBezTo>
                                  <a:pt x="56674" y="279798"/>
                                  <a:pt x="58579" y="279798"/>
                                  <a:pt x="60484" y="279798"/>
                                </a:cubicBezTo>
                                <a:cubicBezTo>
                                  <a:pt x="61436" y="279798"/>
                                  <a:pt x="62389" y="279798"/>
                                  <a:pt x="63341" y="279798"/>
                                </a:cubicBezTo>
                                <a:cubicBezTo>
                                  <a:pt x="64294" y="279798"/>
                                  <a:pt x="65246" y="279798"/>
                                  <a:pt x="66199" y="279798"/>
                                </a:cubicBezTo>
                                <a:cubicBezTo>
                                  <a:pt x="68104" y="279798"/>
                                  <a:pt x="70009" y="279798"/>
                                  <a:pt x="71914" y="279798"/>
                                </a:cubicBezTo>
                                <a:cubicBezTo>
                                  <a:pt x="73819" y="279798"/>
                                  <a:pt x="75724" y="279798"/>
                                  <a:pt x="78581" y="278845"/>
                                </a:cubicBezTo>
                                <a:cubicBezTo>
                                  <a:pt x="87154" y="277892"/>
                                  <a:pt x="95726" y="276940"/>
                                  <a:pt x="105251" y="274083"/>
                                </a:cubicBezTo>
                                <a:cubicBezTo>
                                  <a:pt x="107156" y="273130"/>
                                  <a:pt x="110014" y="273130"/>
                                  <a:pt x="111919" y="272178"/>
                                </a:cubicBezTo>
                                <a:cubicBezTo>
                                  <a:pt x="113824" y="271225"/>
                                  <a:pt x="116681" y="270273"/>
                                  <a:pt x="118586" y="269320"/>
                                </a:cubicBezTo>
                                <a:cubicBezTo>
                                  <a:pt x="120491" y="268367"/>
                                  <a:pt x="123349" y="267415"/>
                                  <a:pt x="125254" y="266463"/>
                                </a:cubicBezTo>
                                <a:cubicBezTo>
                                  <a:pt x="127159" y="265510"/>
                                  <a:pt x="130016" y="264558"/>
                                  <a:pt x="131921" y="263605"/>
                                </a:cubicBezTo>
                                <a:cubicBezTo>
                                  <a:pt x="133826" y="262653"/>
                                  <a:pt x="136684" y="261700"/>
                                  <a:pt x="138589" y="259795"/>
                                </a:cubicBezTo>
                                <a:cubicBezTo>
                                  <a:pt x="140494" y="258842"/>
                                  <a:pt x="143351" y="256938"/>
                                  <a:pt x="145256" y="255985"/>
                                </a:cubicBezTo>
                                <a:cubicBezTo>
                                  <a:pt x="147161" y="254080"/>
                                  <a:pt x="150019" y="253128"/>
                                  <a:pt x="151924" y="251223"/>
                                </a:cubicBezTo>
                                <a:lnTo>
                                  <a:pt x="153829" y="250270"/>
                                </a:lnTo>
                                <a:lnTo>
                                  <a:pt x="155734" y="249317"/>
                                </a:lnTo>
                                <a:lnTo>
                                  <a:pt x="158591" y="246460"/>
                                </a:lnTo>
                                <a:cubicBezTo>
                                  <a:pt x="167164" y="239792"/>
                                  <a:pt x="174784" y="232173"/>
                                  <a:pt x="181451" y="223600"/>
                                </a:cubicBezTo>
                                <a:cubicBezTo>
                                  <a:pt x="183356" y="221695"/>
                                  <a:pt x="186214" y="216933"/>
                                  <a:pt x="189071" y="213123"/>
                                </a:cubicBezTo>
                                <a:lnTo>
                                  <a:pt x="189071" y="213123"/>
                                </a:lnTo>
                                <a:cubicBezTo>
                                  <a:pt x="189071" y="213123"/>
                                  <a:pt x="189071" y="213123"/>
                                  <a:pt x="189071" y="21312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0" name="Freeform: Shape 2000"/>
                        <wps:cNvSpPr/>
                        <wps:spPr>
                          <a:xfrm>
                            <a:off x="237173" y="949128"/>
                            <a:ext cx="257175" cy="295275"/>
                          </a:xfrm>
                          <a:custGeom>
                            <a:avLst/>
                            <a:gdLst>
                              <a:gd name="connsiteX0" fmla="*/ 213836 w 257175"/>
                              <a:gd name="connsiteY0" fmla="*/ 191416 h 295275"/>
                              <a:gd name="connsiteX1" fmla="*/ 241459 w 257175"/>
                              <a:gd name="connsiteY1" fmla="*/ 159983 h 295275"/>
                              <a:gd name="connsiteX2" fmla="*/ 255746 w 257175"/>
                              <a:gd name="connsiteY2" fmla="*/ 121883 h 295275"/>
                              <a:gd name="connsiteX3" fmla="*/ 255746 w 257175"/>
                              <a:gd name="connsiteY3" fmla="*/ 82830 h 295275"/>
                              <a:gd name="connsiteX4" fmla="*/ 243364 w 257175"/>
                              <a:gd name="connsiteY4" fmla="*/ 49493 h 295275"/>
                              <a:gd name="connsiteX5" fmla="*/ 230029 w 257175"/>
                              <a:gd name="connsiteY5" fmla="*/ 33300 h 295275"/>
                              <a:gd name="connsiteX6" fmla="*/ 230029 w 257175"/>
                              <a:gd name="connsiteY6" fmla="*/ 33300 h 295275"/>
                              <a:gd name="connsiteX7" fmla="*/ 225266 w 257175"/>
                              <a:gd name="connsiteY7" fmla="*/ 28538 h 295275"/>
                              <a:gd name="connsiteX8" fmla="*/ 120491 w 257175"/>
                              <a:gd name="connsiteY8" fmla="*/ 19966 h 295275"/>
                              <a:gd name="connsiteX9" fmla="*/ 129064 w 257175"/>
                              <a:gd name="connsiteY9" fmla="*/ 119978 h 295275"/>
                              <a:gd name="connsiteX10" fmla="*/ 204311 w 257175"/>
                              <a:gd name="connsiteY10" fmla="*/ 95213 h 295275"/>
                              <a:gd name="connsiteX11" fmla="*/ 208121 w 257175"/>
                              <a:gd name="connsiteY11" fmla="*/ 115216 h 295275"/>
                              <a:gd name="connsiteX12" fmla="*/ 203359 w 257175"/>
                              <a:gd name="connsiteY12" fmla="*/ 139028 h 295275"/>
                              <a:gd name="connsiteX13" fmla="*/ 189071 w 257175"/>
                              <a:gd name="connsiteY13" fmla="*/ 162841 h 295275"/>
                              <a:gd name="connsiteX14" fmla="*/ 165259 w 257175"/>
                              <a:gd name="connsiteY14" fmla="*/ 182843 h 295275"/>
                              <a:gd name="connsiteX15" fmla="*/ 158591 w 257175"/>
                              <a:gd name="connsiteY15" fmla="*/ 186653 h 295275"/>
                              <a:gd name="connsiteX16" fmla="*/ 154781 w 257175"/>
                              <a:gd name="connsiteY16" fmla="*/ 188558 h 295275"/>
                              <a:gd name="connsiteX17" fmla="*/ 150971 w 257175"/>
                              <a:gd name="connsiteY17" fmla="*/ 190463 h 295275"/>
                              <a:gd name="connsiteX18" fmla="*/ 134779 w 257175"/>
                              <a:gd name="connsiteY18" fmla="*/ 198083 h 295275"/>
                              <a:gd name="connsiteX19" fmla="*/ 103346 w 257175"/>
                              <a:gd name="connsiteY19" fmla="*/ 214275 h 295275"/>
                              <a:gd name="connsiteX20" fmla="*/ 73819 w 257175"/>
                              <a:gd name="connsiteY20" fmla="*/ 230468 h 295275"/>
                              <a:gd name="connsiteX21" fmla="*/ 48101 w 257175"/>
                              <a:gd name="connsiteY21" fmla="*/ 245708 h 295275"/>
                              <a:gd name="connsiteX22" fmla="*/ 28099 w 257175"/>
                              <a:gd name="connsiteY22" fmla="*/ 260948 h 295275"/>
                              <a:gd name="connsiteX23" fmla="*/ 24289 w 257175"/>
                              <a:gd name="connsiteY23" fmla="*/ 264758 h 295275"/>
                              <a:gd name="connsiteX24" fmla="*/ 20479 w 257175"/>
                              <a:gd name="connsiteY24" fmla="*/ 268568 h 295275"/>
                              <a:gd name="connsiteX25" fmla="*/ 14764 w 257175"/>
                              <a:gd name="connsiteY25" fmla="*/ 275236 h 295275"/>
                              <a:gd name="connsiteX26" fmla="*/ 12859 w 257175"/>
                              <a:gd name="connsiteY26" fmla="*/ 278093 h 295275"/>
                              <a:gd name="connsiteX27" fmla="*/ 10954 w 257175"/>
                              <a:gd name="connsiteY27" fmla="*/ 280950 h 295275"/>
                              <a:gd name="connsiteX28" fmla="*/ 9049 w 257175"/>
                              <a:gd name="connsiteY28" fmla="*/ 285713 h 295275"/>
                              <a:gd name="connsiteX29" fmla="*/ 7144 w 257175"/>
                              <a:gd name="connsiteY29" fmla="*/ 289523 h 295275"/>
                              <a:gd name="connsiteX30" fmla="*/ 9049 w 257175"/>
                              <a:gd name="connsiteY30" fmla="*/ 285713 h 295275"/>
                              <a:gd name="connsiteX31" fmla="*/ 11906 w 257175"/>
                              <a:gd name="connsiteY31" fmla="*/ 281903 h 295275"/>
                              <a:gd name="connsiteX32" fmla="*/ 13811 w 257175"/>
                              <a:gd name="connsiteY32" fmla="*/ 279046 h 295275"/>
                              <a:gd name="connsiteX33" fmla="*/ 16669 w 257175"/>
                              <a:gd name="connsiteY33" fmla="*/ 276188 h 295275"/>
                              <a:gd name="connsiteX34" fmla="*/ 23336 w 257175"/>
                              <a:gd name="connsiteY34" fmla="*/ 270473 h 295275"/>
                              <a:gd name="connsiteX35" fmla="*/ 27146 w 257175"/>
                              <a:gd name="connsiteY35" fmla="*/ 267616 h 295275"/>
                              <a:gd name="connsiteX36" fmla="*/ 31909 w 257175"/>
                              <a:gd name="connsiteY36" fmla="*/ 264758 h 295275"/>
                              <a:gd name="connsiteX37" fmla="*/ 53816 w 257175"/>
                              <a:gd name="connsiteY37" fmla="*/ 253328 h 295275"/>
                              <a:gd name="connsiteX38" fmla="*/ 80486 w 257175"/>
                              <a:gd name="connsiteY38" fmla="*/ 242850 h 295275"/>
                              <a:gd name="connsiteX39" fmla="*/ 110966 w 257175"/>
                              <a:gd name="connsiteY39" fmla="*/ 232373 h 295275"/>
                              <a:gd name="connsiteX40" fmla="*/ 144304 w 257175"/>
                              <a:gd name="connsiteY40" fmla="*/ 221896 h 295275"/>
                              <a:gd name="connsiteX41" fmla="*/ 161449 w 257175"/>
                              <a:gd name="connsiteY41" fmla="*/ 216180 h 295275"/>
                              <a:gd name="connsiteX42" fmla="*/ 166211 w 257175"/>
                              <a:gd name="connsiteY42" fmla="*/ 215228 h 295275"/>
                              <a:gd name="connsiteX43" fmla="*/ 170974 w 257175"/>
                              <a:gd name="connsiteY43" fmla="*/ 213323 h 295275"/>
                              <a:gd name="connsiteX44" fmla="*/ 180499 w 257175"/>
                              <a:gd name="connsiteY44" fmla="*/ 209513 h 295275"/>
                              <a:gd name="connsiteX45" fmla="*/ 213836 w 257175"/>
                              <a:gd name="connsiteY45" fmla="*/ 191416 h 295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57175" h="295275">
                                <a:moveTo>
                                  <a:pt x="213836" y="191416"/>
                                </a:moveTo>
                                <a:cubicBezTo>
                                  <a:pt x="225266" y="182843"/>
                                  <a:pt x="234791" y="172366"/>
                                  <a:pt x="241459" y="159983"/>
                                </a:cubicBezTo>
                                <a:cubicBezTo>
                                  <a:pt x="249079" y="147600"/>
                                  <a:pt x="253841" y="134266"/>
                                  <a:pt x="255746" y="121883"/>
                                </a:cubicBezTo>
                                <a:cubicBezTo>
                                  <a:pt x="257651" y="108548"/>
                                  <a:pt x="257651" y="95213"/>
                                  <a:pt x="255746" y="82830"/>
                                </a:cubicBezTo>
                                <a:cubicBezTo>
                                  <a:pt x="253841" y="70448"/>
                                  <a:pt x="249079" y="59018"/>
                                  <a:pt x="243364" y="49493"/>
                                </a:cubicBezTo>
                                <a:cubicBezTo>
                                  <a:pt x="239554" y="42825"/>
                                  <a:pt x="234791" y="38063"/>
                                  <a:pt x="230029" y="33300"/>
                                </a:cubicBezTo>
                                <a:cubicBezTo>
                                  <a:pt x="230029" y="33300"/>
                                  <a:pt x="230029" y="33300"/>
                                  <a:pt x="230029" y="33300"/>
                                </a:cubicBezTo>
                                <a:cubicBezTo>
                                  <a:pt x="228124" y="31396"/>
                                  <a:pt x="226219" y="30443"/>
                                  <a:pt x="225266" y="28538"/>
                                </a:cubicBezTo>
                                <a:cubicBezTo>
                                  <a:pt x="193834" y="3773"/>
                                  <a:pt x="150971" y="-37"/>
                                  <a:pt x="120491" y="19966"/>
                                </a:cubicBezTo>
                                <a:cubicBezTo>
                                  <a:pt x="70961" y="53303"/>
                                  <a:pt x="86201" y="117121"/>
                                  <a:pt x="129064" y="119978"/>
                                </a:cubicBezTo>
                                <a:cubicBezTo>
                                  <a:pt x="170974" y="122836"/>
                                  <a:pt x="179546" y="56161"/>
                                  <a:pt x="204311" y="95213"/>
                                </a:cubicBezTo>
                                <a:cubicBezTo>
                                  <a:pt x="206216" y="100928"/>
                                  <a:pt x="208121" y="107596"/>
                                  <a:pt x="208121" y="115216"/>
                                </a:cubicBezTo>
                                <a:cubicBezTo>
                                  <a:pt x="208121" y="122836"/>
                                  <a:pt x="206216" y="130455"/>
                                  <a:pt x="203359" y="139028"/>
                                </a:cubicBezTo>
                                <a:cubicBezTo>
                                  <a:pt x="200501" y="147600"/>
                                  <a:pt x="194786" y="155221"/>
                                  <a:pt x="189071" y="162841"/>
                                </a:cubicBezTo>
                                <a:cubicBezTo>
                                  <a:pt x="182404" y="170461"/>
                                  <a:pt x="173831" y="177128"/>
                                  <a:pt x="165259" y="182843"/>
                                </a:cubicBezTo>
                                <a:cubicBezTo>
                                  <a:pt x="163354" y="184748"/>
                                  <a:pt x="160496" y="185700"/>
                                  <a:pt x="158591" y="186653"/>
                                </a:cubicBezTo>
                                <a:lnTo>
                                  <a:pt x="154781" y="188558"/>
                                </a:lnTo>
                                <a:lnTo>
                                  <a:pt x="150971" y="190463"/>
                                </a:lnTo>
                                <a:cubicBezTo>
                                  <a:pt x="145256" y="193321"/>
                                  <a:pt x="140494" y="196178"/>
                                  <a:pt x="134779" y="198083"/>
                                </a:cubicBezTo>
                                <a:cubicBezTo>
                                  <a:pt x="124301" y="203798"/>
                                  <a:pt x="113824" y="208561"/>
                                  <a:pt x="103346" y="214275"/>
                                </a:cubicBezTo>
                                <a:cubicBezTo>
                                  <a:pt x="92869" y="219991"/>
                                  <a:pt x="83344" y="224753"/>
                                  <a:pt x="73819" y="230468"/>
                                </a:cubicBezTo>
                                <a:cubicBezTo>
                                  <a:pt x="64294" y="235230"/>
                                  <a:pt x="55721" y="240946"/>
                                  <a:pt x="48101" y="245708"/>
                                </a:cubicBezTo>
                                <a:cubicBezTo>
                                  <a:pt x="40481" y="251423"/>
                                  <a:pt x="33814" y="256186"/>
                                  <a:pt x="28099" y="260948"/>
                                </a:cubicBezTo>
                                <a:cubicBezTo>
                                  <a:pt x="26194" y="261900"/>
                                  <a:pt x="25241" y="263805"/>
                                  <a:pt x="24289" y="264758"/>
                                </a:cubicBezTo>
                                <a:cubicBezTo>
                                  <a:pt x="23336" y="265711"/>
                                  <a:pt x="21431" y="267616"/>
                                  <a:pt x="20479" y="268568"/>
                                </a:cubicBezTo>
                                <a:cubicBezTo>
                                  <a:pt x="18574" y="271425"/>
                                  <a:pt x="16669" y="273330"/>
                                  <a:pt x="14764" y="275236"/>
                                </a:cubicBezTo>
                                <a:cubicBezTo>
                                  <a:pt x="13811" y="276188"/>
                                  <a:pt x="12859" y="277141"/>
                                  <a:pt x="12859" y="278093"/>
                                </a:cubicBezTo>
                                <a:cubicBezTo>
                                  <a:pt x="11906" y="279046"/>
                                  <a:pt x="11906" y="279998"/>
                                  <a:pt x="10954" y="280950"/>
                                </a:cubicBezTo>
                                <a:cubicBezTo>
                                  <a:pt x="10001" y="282855"/>
                                  <a:pt x="9049" y="284761"/>
                                  <a:pt x="9049" y="285713"/>
                                </a:cubicBezTo>
                                <a:cubicBezTo>
                                  <a:pt x="8096" y="288571"/>
                                  <a:pt x="7144" y="289523"/>
                                  <a:pt x="7144" y="289523"/>
                                </a:cubicBezTo>
                                <a:cubicBezTo>
                                  <a:pt x="7144" y="289523"/>
                                  <a:pt x="8096" y="288571"/>
                                  <a:pt x="9049" y="285713"/>
                                </a:cubicBezTo>
                                <a:cubicBezTo>
                                  <a:pt x="10001" y="284761"/>
                                  <a:pt x="10954" y="282855"/>
                                  <a:pt x="11906" y="281903"/>
                                </a:cubicBezTo>
                                <a:cubicBezTo>
                                  <a:pt x="12859" y="280950"/>
                                  <a:pt x="12859" y="279998"/>
                                  <a:pt x="13811" y="279046"/>
                                </a:cubicBezTo>
                                <a:cubicBezTo>
                                  <a:pt x="14764" y="278093"/>
                                  <a:pt x="15716" y="277141"/>
                                  <a:pt x="16669" y="276188"/>
                                </a:cubicBezTo>
                                <a:cubicBezTo>
                                  <a:pt x="18574" y="274283"/>
                                  <a:pt x="20479" y="272378"/>
                                  <a:pt x="23336" y="270473"/>
                                </a:cubicBezTo>
                                <a:cubicBezTo>
                                  <a:pt x="24289" y="269521"/>
                                  <a:pt x="26194" y="268568"/>
                                  <a:pt x="27146" y="267616"/>
                                </a:cubicBezTo>
                                <a:cubicBezTo>
                                  <a:pt x="28099" y="266663"/>
                                  <a:pt x="30004" y="265711"/>
                                  <a:pt x="31909" y="264758"/>
                                </a:cubicBezTo>
                                <a:cubicBezTo>
                                  <a:pt x="37624" y="260948"/>
                                  <a:pt x="45244" y="257138"/>
                                  <a:pt x="53816" y="253328"/>
                                </a:cubicBezTo>
                                <a:cubicBezTo>
                                  <a:pt x="62389" y="249518"/>
                                  <a:pt x="70961" y="245708"/>
                                  <a:pt x="80486" y="242850"/>
                                </a:cubicBezTo>
                                <a:cubicBezTo>
                                  <a:pt x="90011" y="239041"/>
                                  <a:pt x="100489" y="236183"/>
                                  <a:pt x="110966" y="232373"/>
                                </a:cubicBezTo>
                                <a:cubicBezTo>
                                  <a:pt x="121444" y="228563"/>
                                  <a:pt x="132874" y="225705"/>
                                  <a:pt x="144304" y="221896"/>
                                </a:cubicBezTo>
                                <a:cubicBezTo>
                                  <a:pt x="150019" y="219991"/>
                                  <a:pt x="155734" y="218086"/>
                                  <a:pt x="161449" y="216180"/>
                                </a:cubicBezTo>
                                <a:lnTo>
                                  <a:pt x="166211" y="215228"/>
                                </a:lnTo>
                                <a:lnTo>
                                  <a:pt x="170974" y="213323"/>
                                </a:lnTo>
                                <a:cubicBezTo>
                                  <a:pt x="173831" y="212371"/>
                                  <a:pt x="177641" y="211418"/>
                                  <a:pt x="180499" y="209513"/>
                                </a:cubicBezTo>
                                <a:cubicBezTo>
                                  <a:pt x="190976" y="206655"/>
                                  <a:pt x="203359" y="199988"/>
                                  <a:pt x="213836" y="1914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1" name="Freeform: Shape 2001"/>
                        <wps:cNvSpPr/>
                        <wps:spPr>
                          <a:xfrm>
                            <a:off x="354984" y="119697"/>
                            <a:ext cx="257175" cy="409575"/>
                          </a:xfrm>
                          <a:custGeom>
                            <a:avLst/>
                            <a:gdLst>
                              <a:gd name="connsiteX0" fmla="*/ 15063 w 257175"/>
                              <a:gd name="connsiteY0" fmla="*/ 191219 h 409575"/>
                              <a:gd name="connsiteX1" fmla="*/ 16015 w 257175"/>
                              <a:gd name="connsiteY1" fmla="*/ 196934 h 409575"/>
                              <a:gd name="connsiteX2" fmla="*/ 19825 w 257175"/>
                              <a:gd name="connsiteY2" fmla="*/ 218842 h 409575"/>
                              <a:gd name="connsiteX3" fmla="*/ 27445 w 257175"/>
                              <a:gd name="connsiteY3" fmla="*/ 261704 h 409575"/>
                              <a:gd name="connsiteX4" fmla="*/ 34113 w 257175"/>
                              <a:gd name="connsiteY4" fmla="*/ 301709 h 409575"/>
                              <a:gd name="connsiteX5" fmla="*/ 37923 w 257175"/>
                              <a:gd name="connsiteY5" fmla="*/ 337904 h 409575"/>
                              <a:gd name="connsiteX6" fmla="*/ 37923 w 257175"/>
                              <a:gd name="connsiteY6" fmla="*/ 368384 h 409575"/>
                              <a:gd name="connsiteX7" fmla="*/ 36970 w 257175"/>
                              <a:gd name="connsiteY7" fmla="*/ 375052 h 409575"/>
                              <a:gd name="connsiteX8" fmla="*/ 36018 w 257175"/>
                              <a:gd name="connsiteY8" fmla="*/ 380767 h 409575"/>
                              <a:gd name="connsiteX9" fmla="*/ 33160 w 257175"/>
                              <a:gd name="connsiteY9" fmla="*/ 391244 h 409575"/>
                              <a:gd name="connsiteX10" fmla="*/ 31255 w 257175"/>
                              <a:gd name="connsiteY10" fmla="*/ 396006 h 409575"/>
                              <a:gd name="connsiteX11" fmla="*/ 29350 w 257175"/>
                              <a:gd name="connsiteY11" fmla="*/ 399817 h 409575"/>
                              <a:gd name="connsiteX12" fmla="*/ 26493 w 257175"/>
                              <a:gd name="connsiteY12" fmla="*/ 405531 h 409575"/>
                              <a:gd name="connsiteX13" fmla="*/ 23635 w 257175"/>
                              <a:gd name="connsiteY13" fmla="*/ 410294 h 409575"/>
                              <a:gd name="connsiteX14" fmla="*/ 27445 w 257175"/>
                              <a:gd name="connsiteY14" fmla="*/ 406484 h 409575"/>
                              <a:gd name="connsiteX15" fmla="*/ 31255 w 257175"/>
                              <a:gd name="connsiteY15" fmla="*/ 400769 h 409575"/>
                              <a:gd name="connsiteX16" fmla="*/ 33160 w 257175"/>
                              <a:gd name="connsiteY16" fmla="*/ 396959 h 409575"/>
                              <a:gd name="connsiteX17" fmla="*/ 35065 w 257175"/>
                              <a:gd name="connsiteY17" fmla="*/ 393149 h 409575"/>
                              <a:gd name="connsiteX18" fmla="*/ 39828 w 257175"/>
                              <a:gd name="connsiteY18" fmla="*/ 382672 h 409575"/>
                              <a:gd name="connsiteX19" fmla="*/ 41733 w 257175"/>
                              <a:gd name="connsiteY19" fmla="*/ 376956 h 409575"/>
                              <a:gd name="connsiteX20" fmla="*/ 43638 w 257175"/>
                              <a:gd name="connsiteY20" fmla="*/ 370289 h 409575"/>
                              <a:gd name="connsiteX21" fmla="*/ 49353 w 257175"/>
                              <a:gd name="connsiteY21" fmla="*/ 338856 h 409575"/>
                              <a:gd name="connsiteX22" fmla="*/ 51258 w 257175"/>
                              <a:gd name="connsiteY22" fmla="*/ 301709 h 409575"/>
                              <a:gd name="connsiteX23" fmla="*/ 51258 w 257175"/>
                              <a:gd name="connsiteY23" fmla="*/ 260751 h 409575"/>
                              <a:gd name="connsiteX24" fmla="*/ 50305 w 257175"/>
                              <a:gd name="connsiteY24" fmla="*/ 216936 h 409575"/>
                              <a:gd name="connsiteX25" fmla="*/ 49353 w 257175"/>
                              <a:gd name="connsiteY25" fmla="*/ 194076 h 409575"/>
                              <a:gd name="connsiteX26" fmla="*/ 49353 w 257175"/>
                              <a:gd name="connsiteY26" fmla="*/ 188361 h 409575"/>
                              <a:gd name="connsiteX27" fmla="*/ 49353 w 257175"/>
                              <a:gd name="connsiteY27" fmla="*/ 183599 h 409575"/>
                              <a:gd name="connsiteX28" fmla="*/ 49353 w 257175"/>
                              <a:gd name="connsiteY28" fmla="*/ 173122 h 409575"/>
                              <a:gd name="connsiteX29" fmla="*/ 56973 w 257175"/>
                              <a:gd name="connsiteY29" fmla="*/ 135022 h 409575"/>
                              <a:gd name="connsiteX30" fmla="*/ 75070 w 257175"/>
                              <a:gd name="connsiteY30" fmla="*/ 105494 h 409575"/>
                              <a:gd name="connsiteX31" fmla="*/ 98883 w 257175"/>
                              <a:gd name="connsiteY31" fmla="*/ 86444 h 409575"/>
                              <a:gd name="connsiteX32" fmla="*/ 122695 w 257175"/>
                              <a:gd name="connsiteY32" fmla="*/ 78824 h 409575"/>
                              <a:gd name="connsiteX33" fmla="*/ 138888 w 257175"/>
                              <a:gd name="connsiteY33" fmla="*/ 175979 h 409575"/>
                              <a:gd name="connsiteX34" fmla="*/ 253188 w 257175"/>
                              <a:gd name="connsiteY34" fmla="*/ 127401 h 409575"/>
                              <a:gd name="connsiteX35" fmla="*/ 183655 w 257175"/>
                              <a:gd name="connsiteY35" fmla="*/ 15959 h 409575"/>
                              <a:gd name="connsiteX36" fmla="*/ 176035 w 257175"/>
                              <a:gd name="connsiteY36" fmla="*/ 13101 h 409575"/>
                              <a:gd name="connsiteX37" fmla="*/ 176035 w 257175"/>
                              <a:gd name="connsiteY37" fmla="*/ 13101 h 409575"/>
                              <a:gd name="connsiteX38" fmla="*/ 150318 w 257175"/>
                              <a:gd name="connsiteY38" fmla="*/ 7386 h 409575"/>
                              <a:gd name="connsiteX39" fmla="*/ 106503 w 257175"/>
                              <a:gd name="connsiteY39" fmla="*/ 12149 h 409575"/>
                              <a:gd name="connsiteX40" fmla="*/ 63640 w 257175"/>
                              <a:gd name="connsiteY40" fmla="*/ 34057 h 409575"/>
                              <a:gd name="connsiteX41" fmla="*/ 29350 w 257175"/>
                              <a:gd name="connsiteY41" fmla="*/ 72157 h 409575"/>
                              <a:gd name="connsiteX42" fmla="*/ 10300 w 257175"/>
                              <a:gd name="connsiteY42" fmla="*/ 120734 h 409575"/>
                              <a:gd name="connsiteX43" fmla="*/ 8395 w 257175"/>
                              <a:gd name="connsiteY43" fmla="*/ 172169 h 409575"/>
                              <a:gd name="connsiteX44" fmla="*/ 10300 w 257175"/>
                              <a:gd name="connsiteY44" fmla="*/ 184551 h 409575"/>
                              <a:gd name="connsiteX45" fmla="*/ 15063 w 257175"/>
                              <a:gd name="connsiteY45" fmla="*/ 191219 h 40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57175" h="409575">
                                <a:moveTo>
                                  <a:pt x="15063" y="191219"/>
                                </a:moveTo>
                                <a:lnTo>
                                  <a:pt x="16015" y="196934"/>
                                </a:lnTo>
                                <a:cubicBezTo>
                                  <a:pt x="16968" y="204554"/>
                                  <a:pt x="18873" y="212174"/>
                                  <a:pt x="19825" y="218842"/>
                                </a:cubicBezTo>
                                <a:cubicBezTo>
                                  <a:pt x="22683" y="233129"/>
                                  <a:pt x="25540" y="247417"/>
                                  <a:pt x="27445" y="261704"/>
                                </a:cubicBezTo>
                                <a:cubicBezTo>
                                  <a:pt x="29350" y="275992"/>
                                  <a:pt x="32208" y="289327"/>
                                  <a:pt x="34113" y="301709"/>
                                </a:cubicBezTo>
                                <a:cubicBezTo>
                                  <a:pt x="36018" y="314092"/>
                                  <a:pt x="36970" y="326474"/>
                                  <a:pt x="37923" y="337904"/>
                                </a:cubicBezTo>
                                <a:cubicBezTo>
                                  <a:pt x="38875" y="349334"/>
                                  <a:pt x="38875" y="358859"/>
                                  <a:pt x="37923" y="368384"/>
                                </a:cubicBezTo>
                                <a:cubicBezTo>
                                  <a:pt x="37923" y="370289"/>
                                  <a:pt x="36970" y="373147"/>
                                  <a:pt x="36970" y="375052"/>
                                </a:cubicBezTo>
                                <a:cubicBezTo>
                                  <a:pt x="36970" y="376956"/>
                                  <a:pt x="36018" y="378861"/>
                                  <a:pt x="36018" y="380767"/>
                                </a:cubicBezTo>
                                <a:cubicBezTo>
                                  <a:pt x="35065" y="384577"/>
                                  <a:pt x="34113" y="388386"/>
                                  <a:pt x="33160" y="391244"/>
                                </a:cubicBezTo>
                                <a:cubicBezTo>
                                  <a:pt x="32208" y="393149"/>
                                  <a:pt x="32208" y="394102"/>
                                  <a:pt x="31255" y="396006"/>
                                </a:cubicBezTo>
                                <a:cubicBezTo>
                                  <a:pt x="30303" y="396959"/>
                                  <a:pt x="30303" y="398864"/>
                                  <a:pt x="29350" y="399817"/>
                                </a:cubicBezTo>
                                <a:cubicBezTo>
                                  <a:pt x="28398" y="401722"/>
                                  <a:pt x="27445" y="404579"/>
                                  <a:pt x="26493" y="405531"/>
                                </a:cubicBezTo>
                                <a:cubicBezTo>
                                  <a:pt x="24588" y="408389"/>
                                  <a:pt x="23635" y="410294"/>
                                  <a:pt x="23635" y="410294"/>
                                </a:cubicBezTo>
                                <a:cubicBezTo>
                                  <a:pt x="23635" y="410294"/>
                                  <a:pt x="24588" y="408389"/>
                                  <a:pt x="27445" y="406484"/>
                                </a:cubicBezTo>
                                <a:cubicBezTo>
                                  <a:pt x="28398" y="405531"/>
                                  <a:pt x="30303" y="403627"/>
                                  <a:pt x="31255" y="400769"/>
                                </a:cubicBezTo>
                                <a:cubicBezTo>
                                  <a:pt x="32208" y="399817"/>
                                  <a:pt x="33160" y="398864"/>
                                  <a:pt x="33160" y="396959"/>
                                </a:cubicBezTo>
                                <a:cubicBezTo>
                                  <a:pt x="34113" y="396006"/>
                                  <a:pt x="35065" y="394102"/>
                                  <a:pt x="35065" y="393149"/>
                                </a:cubicBezTo>
                                <a:cubicBezTo>
                                  <a:pt x="36970" y="390292"/>
                                  <a:pt x="37923" y="386481"/>
                                  <a:pt x="39828" y="382672"/>
                                </a:cubicBezTo>
                                <a:cubicBezTo>
                                  <a:pt x="40780" y="380767"/>
                                  <a:pt x="40780" y="378861"/>
                                  <a:pt x="41733" y="376956"/>
                                </a:cubicBezTo>
                                <a:cubicBezTo>
                                  <a:pt x="42685" y="375052"/>
                                  <a:pt x="43638" y="372194"/>
                                  <a:pt x="43638" y="370289"/>
                                </a:cubicBezTo>
                                <a:cubicBezTo>
                                  <a:pt x="46495" y="360764"/>
                                  <a:pt x="47448" y="350286"/>
                                  <a:pt x="49353" y="338856"/>
                                </a:cubicBezTo>
                                <a:cubicBezTo>
                                  <a:pt x="50305" y="327427"/>
                                  <a:pt x="51258" y="315044"/>
                                  <a:pt x="51258" y="301709"/>
                                </a:cubicBezTo>
                                <a:cubicBezTo>
                                  <a:pt x="51258" y="288374"/>
                                  <a:pt x="52210" y="275039"/>
                                  <a:pt x="51258" y="260751"/>
                                </a:cubicBezTo>
                                <a:cubicBezTo>
                                  <a:pt x="51258" y="246464"/>
                                  <a:pt x="51258" y="231224"/>
                                  <a:pt x="50305" y="216936"/>
                                </a:cubicBezTo>
                                <a:cubicBezTo>
                                  <a:pt x="50305" y="209317"/>
                                  <a:pt x="50305" y="201697"/>
                                  <a:pt x="49353" y="194076"/>
                                </a:cubicBezTo>
                                <a:lnTo>
                                  <a:pt x="49353" y="188361"/>
                                </a:lnTo>
                                <a:lnTo>
                                  <a:pt x="49353" y="183599"/>
                                </a:lnTo>
                                <a:cubicBezTo>
                                  <a:pt x="49353" y="179789"/>
                                  <a:pt x="49353" y="176932"/>
                                  <a:pt x="49353" y="173122"/>
                                </a:cubicBezTo>
                                <a:cubicBezTo>
                                  <a:pt x="50305" y="159786"/>
                                  <a:pt x="53163" y="146451"/>
                                  <a:pt x="56973" y="135022"/>
                                </a:cubicBezTo>
                                <a:cubicBezTo>
                                  <a:pt x="61735" y="123592"/>
                                  <a:pt x="67450" y="113114"/>
                                  <a:pt x="75070" y="105494"/>
                                </a:cubicBezTo>
                                <a:cubicBezTo>
                                  <a:pt x="82690" y="96922"/>
                                  <a:pt x="90310" y="91207"/>
                                  <a:pt x="98883" y="86444"/>
                                </a:cubicBezTo>
                                <a:cubicBezTo>
                                  <a:pt x="107455" y="82634"/>
                                  <a:pt x="115075" y="79776"/>
                                  <a:pt x="122695" y="78824"/>
                                </a:cubicBezTo>
                                <a:cubicBezTo>
                                  <a:pt x="179845" y="83586"/>
                                  <a:pt x="111265" y="130259"/>
                                  <a:pt x="138888" y="175979"/>
                                </a:cubicBezTo>
                                <a:cubicBezTo>
                                  <a:pt x="166510" y="220747"/>
                                  <a:pt x="245568" y="201697"/>
                                  <a:pt x="253188" y="127401"/>
                                </a:cubicBezTo>
                                <a:cubicBezTo>
                                  <a:pt x="257950" y="81682"/>
                                  <a:pt x="229375" y="36914"/>
                                  <a:pt x="183655" y="15959"/>
                                </a:cubicBezTo>
                                <a:cubicBezTo>
                                  <a:pt x="180798" y="15007"/>
                                  <a:pt x="178893" y="14054"/>
                                  <a:pt x="176035" y="13101"/>
                                </a:cubicBezTo>
                                <a:cubicBezTo>
                                  <a:pt x="176035" y="13101"/>
                                  <a:pt x="176035" y="13101"/>
                                  <a:pt x="176035" y="13101"/>
                                </a:cubicBezTo>
                                <a:cubicBezTo>
                                  <a:pt x="168415" y="10244"/>
                                  <a:pt x="159843" y="8339"/>
                                  <a:pt x="150318" y="7386"/>
                                </a:cubicBezTo>
                                <a:cubicBezTo>
                                  <a:pt x="136030" y="6434"/>
                                  <a:pt x="121743" y="8339"/>
                                  <a:pt x="106503" y="12149"/>
                                </a:cubicBezTo>
                                <a:cubicBezTo>
                                  <a:pt x="92215" y="16911"/>
                                  <a:pt x="76975" y="24532"/>
                                  <a:pt x="63640" y="34057"/>
                                </a:cubicBezTo>
                                <a:cubicBezTo>
                                  <a:pt x="50305" y="44534"/>
                                  <a:pt x="38875" y="57869"/>
                                  <a:pt x="29350" y="72157"/>
                                </a:cubicBezTo>
                                <a:cubicBezTo>
                                  <a:pt x="19825" y="87397"/>
                                  <a:pt x="14110" y="103589"/>
                                  <a:pt x="10300" y="120734"/>
                                </a:cubicBezTo>
                                <a:cubicBezTo>
                                  <a:pt x="6490" y="137879"/>
                                  <a:pt x="6490" y="155024"/>
                                  <a:pt x="8395" y="172169"/>
                                </a:cubicBezTo>
                                <a:cubicBezTo>
                                  <a:pt x="8395" y="175979"/>
                                  <a:pt x="9348" y="180742"/>
                                  <a:pt x="10300" y="184551"/>
                                </a:cubicBezTo>
                                <a:lnTo>
                                  <a:pt x="15063" y="19121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2" name="Freeform: Shape 2002"/>
                        <wps:cNvSpPr/>
                        <wps:spPr>
                          <a:xfrm>
                            <a:off x="263843" y="552285"/>
                            <a:ext cx="285750" cy="228600"/>
                          </a:xfrm>
                          <a:custGeom>
                            <a:avLst/>
                            <a:gdLst>
                              <a:gd name="connsiteX0" fmla="*/ 17621 w 285750"/>
                              <a:gd name="connsiteY0" fmla="*/ 217736 h 228600"/>
                              <a:gd name="connsiteX1" fmla="*/ 26194 w 285750"/>
                              <a:gd name="connsiteY1" fmla="*/ 212021 h 228600"/>
                              <a:gd name="connsiteX2" fmla="*/ 47149 w 285750"/>
                              <a:gd name="connsiteY2" fmla="*/ 192018 h 228600"/>
                              <a:gd name="connsiteX3" fmla="*/ 66199 w 285750"/>
                              <a:gd name="connsiteY3" fmla="*/ 159634 h 228600"/>
                              <a:gd name="connsiteX4" fmla="*/ 84296 w 285750"/>
                              <a:gd name="connsiteY4" fmla="*/ 120581 h 228600"/>
                              <a:gd name="connsiteX5" fmla="*/ 89059 w 285750"/>
                              <a:gd name="connsiteY5" fmla="*/ 110104 h 228600"/>
                              <a:gd name="connsiteX6" fmla="*/ 94774 w 285750"/>
                              <a:gd name="connsiteY6" fmla="*/ 99626 h 228600"/>
                              <a:gd name="connsiteX7" fmla="*/ 100489 w 285750"/>
                              <a:gd name="connsiteY7" fmla="*/ 89149 h 228600"/>
                              <a:gd name="connsiteX8" fmla="*/ 107156 w 285750"/>
                              <a:gd name="connsiteY8" fmla="*/ 78671 h 228600"/>
                              <a:gd name="connsiteX9" fmla="*/ 121444 w 285750"/>
                              <a:gd name="connsiteY9" fmla="*/ 61526 h 228600"/>
                              <a:gd name="connsiteX10" fmla="*/ 139541 w 285750"/>
                              <a:gd name="connsiteY10" fmla="*/ 49143 h 228600"/>
                              <a:gd name="connsiteX11" fmla="*/ 182404 w 285750"/>
                              <a:gd name="connsiteY11" fmla="*/ 42476 h 228600"/>
                              <a:gd name="connsiteX12" fmla="*/ 219551 w 285750"/>
                              <a:gd name="connsiteY12" fmla="*/ 59621 h 228600"/>
                              <a:gd name="connsiteX13" fmla="*/ 230029 w 285750"/>
                              <a:gd name="connsiteY13" fmla="*/ 73909 h 228600"/>
                              <a:gd name="connsiteX14" fmla="*/ 232886 w 285750"/>
                              <a:gd name="connsiteY14" fmla="*/ 80576 h 228600"/>
                              <a:gd name="connsiteX15" fmla="*/ 232886 w 285750"/>
                              <a:gd name="connsiteY15" fmla="*/ 81529 h 228600"/>
                              <a:gd name="connsiteX16" fmla="*/ 232886 w 285750"/>
                              <a:gd name="connsiteY16" fmla="*/ 83434 h 228600"/>
                              <a:gd name="connsiteX17" fmla="*/ 233839 w 285750"/>
                              <a:gd name="connsiteY17" fmla="*/ 86291 h 228600"/>
                              <a:gd name="connsiteX18" fmla="*/ 233839 w 285750"/>
                              <a:gd name="connsiteY18" fmla="*/ 87243 h 228600"/>
                              <a:gd name="connsiteX19" fmla="*/ 233839 w 285750"/>
                              <a:gd name="connsiteY19" fmla="*/ 87243 h 228600"/>
                              <a:gd name="connsiteX20" fmla="*/ 233839 w 285750"/>
                              <a:gd name="connsiteY20" fmla="*/ 86291 h 228600"/>
                              <a:gd name="connsiteX21" fmla="*/ 233839 w 285750"/>
                              <a:gd name="connsiteY21" fmla="*/ 86291 h 228600"/>
                              <a:gd name="connsiteX22" fmla="*/ 233839 w 285750"/>
                              <a:gd name="connsiteY22" fmla="*/ 87243 h 228600"/>
                              <a:gd name="connsiteX23" fmla="*/ 233839 w 285750"/>
                              <a:gd name="connsiteY23" fmla="*/ 89149 h 228600"/>
                              <a:gd name="connsiteX24" fmla="*/ 224314 w 285750"/>
                              <a:gd name="connsiteY24" fmla="*/ 116771 h 228600"/>
                              <a:gd name="connsiteX25" fmla="*/ 203359 w 285750"/>
                              <a:gd name="connsiteY25" fmla="*/ 131059 h 228600"/>
                              <a:gd name="connsiteX26" fmla="*/ 196691 w 285750"/>
                              <a:gd name="connsiteY26" fmla="*/ 132011 h 228600"/>
                              <a:gd name="connsiteX27" fmla="*/ 192881 w 285750"/>
                              <a:gd name="connsiteY27" fmla="*/ 132011 h 228600"/>
                              <a:gd name="connsiteX28" fmla="*/ 188119 w 285750"/>
                              <a:gd name="connsiteY28" fmla="*/ 131059 h 228600"/>
                              <a:gd name="connsiteX29" fmla="*/ 186214 w 285750"/>
                              <a:gd name="connsiteY29" fmla="*/ 61526 h 228600"/>
                              <a:gd name="connsiteX30" fmla="*/ 116681 w 285750"/>
                              <a:gd name="connsiteY30" fmla="*/ 77718 h 228600"/>
                              <a:gd name="connsiteX31" fmla="*/ 120491 w 285750"/>
                              <a:gd name="connsiteY31" fmla="*/ 154871 h 228600"/>
                              <a:gd name="connsiteX32" fmla="*/ 120491 w 285750"/>
                              <a:gd name="connsiteY32" fmla="*/ 154871 h 228600"/>
                              <a:gd name="connsiteX33" fmla="*/ 123349 w 285750"/>
                              <a:gd name="connsiteY33" fmla="*/ 159634 h 228600"/>
                              <a:gd name="connsiteX34" fmla="*/ 129064 w 285750"/>
                              <a:gd name="connsiteY34" fmla="*/ 166301 h 228600"/>
                              <a:gd name="connsiteX35" fmla="*/ 131921 w 285750"/>
                              <a:gd name="connsiteY35" fmla="*/ 170111 h 228600"/>
                              <a:gd name="connsiteX36" fmla="*/ 135731 w 285750"/>
                              <a:gd name="connsiteY36" fmla="*/ 173921 h 228600"/>
                              <a:gd name="connsiteX37" fmla="*/ 144304 w 285750"/>
                              <a:gd name="connsiteY37" fmla="*/ 180589 h 228600"/>
                              <a:gd name="connsiteX38" fmla="*/ 149066 w 285750"/>
                              <a:gd name="connsiteY38" fmla="*/ 183446 h 228600"/>
                              <a:gd name="connsiteX39" fmla="*/ 154781 w 285750"/>
                              <a:gd name="connsiteY39" fmla="*/ 186304 h 228600"/>
                              <a:gd name="connsiteX40" fmla="*/ 160496 w 285750"/>
                              <a:gd name="connsiteY40" fmla="*/ 189161 h 228600"/>
                              <a:gd name="connsiteX41" fmla="*/ 167164 w 285750"/>
                              <a:gd name="connsiteY41" fmla="*/ 191066 h 228600"/>
                              <a:gd name="connsiteX42" fmla="*/ 195739 w 285750"/>
                              <a:gd name="connsiteY42" fmla="*/ 192971 h 228600"/>
                              <a:gd name="connsiteX43" fmla="*/ 223361 w 285750"/>
                              <a:gd name="connsiteY43" fmla="*/ 185351 h 228600"/>
                              <a:gd name="connsiteX44" fmla="*/ 267176 w 285750"/>
                              <a:gd name="connsiteY44" fmla="*/ 146299 h 228600"/>
                              <a:gd name="connsiteX45" fmla="*/ 279559 w 285750"/>
                              <a:gd name="connsiteY45" fmla="*/ 116771 h 228600"/>
                              <a:gd name="connsiteX46" fmla="*/ 280511 w 285750"/>
                              <a:gd name="connsiteY46" fmla="*/ 83434 h 228600"/>
                              <a:gd name="connsiteX47" fmla="*/ 279559 w 285750"/>
                              <a:gd name="connsiteY47" fmla="*/ 79624 h 228600"/>
                              <a:gd name="connsiteX48" fmla="*/ 279559 w 285750"/>
                              <a:gd name="connsiteY48" fmla="*/ 77718 h 228600"/>
                              <a:gd name="connsiteX49" fmla="*/ 279559 w 285750"/>
                              <a:gd name="connsiteY49" fmla="*/ 76766 h 228600"/>
                              <a:gd name="connsiteX50" fmla="*/ 279559 w 285750"/>
                              <a:gd name="connsiteY50" fmla="*/ 75814 h 228600"/>
                              <a:gd name="connsiteX51" fmla="*/ 279559 w 285750"/>
                              <a:gd name="connsiteY51" fmla="*/ 75814 h 228600"/>
                              <a:gd name="connsiteX52" fmla="*/ 279559 w 285750"/>
                              <a:gd name="connsiteY52" fmla="*/ 74861 h 228600"/>
                              <a:gd name="connsiteX53" fmla="*/ 278606 w 285750"/>
                              <a:gd name="connsiteY53" fmla="*/ 72004 h 228600"/>
                              <a:gd name="connsiteX54" fmla="*/ 278606 w 285750"/>
                              <a:gd name="connsiteY54" fmla="*/ 70099 h 228600"/>
                              <a:gd name="connsiteX55" fmla="*/ 277654 w 285750"/>
                              <a:gd name="connsiteY55" fmla="*/ 68193 h 228600"/>
                              <a:gd name="connsiteX56" fmla="*/ 273844 w 285750"/>
                              <a:gd name="connsiteY56" fmla="*/ 59621 h 228600"/>
                              <a:gd name="connsiteX57" fmla="*/ 270034 w 285750"/>
                              <a:gd name="connsiteY57" fmla="*/ 52001 h 228600"/>
                              <a:gd name="connsiteX58" fmla="*/ 247174 w 285750"/>
                              <a:gd name="connsiteY58" fmla="*/ 27236 h 228600"/>
                              <a:gd name="connsiteX59" fmla="*/ 187166 w 285750"/>
                              <a:gd name="connsiteY59" fmla="*/ 7234 h 228600"/>
                              <a:gd name="connsiteX60" fmla="*/ 128111 w 285750"/>
                              <a:gd name="connsiteY60" fmla="*/ 24379 h 228600"/>
                              <a:gd name="connsiteX61" fmla="*/ 106204 w 285750"/>
                              <a:gd name="connsiteY61" fmla="*/ 44381 h 228600"/>
                              <a:gd name="connsiteX62" fmla="*/ 90964 w 285750"/>
                              <a:gd name="connsiteY62" fmla="*/ 68193 h 228600"/>
                              <a:gd name="connsiteX63" fmla="*/ 85249 w 285750"/>
                              <a:gd name="connsiteY63" fmla="*/ 79624 h 228600"/>
                              <a:gd name="connsiteX64" fmla="*/ 80486 w 285750"/>
                              <a:gd name="connsiteY64" fmla="*/ 91054 h 228600"/>
                              <a:gd name="connsiteX65" fmla="*/ 75724 w 285750"/>
                              <a:gd name="connsiteY65" fmla="*/ 102484 h 228600"/>
                              <a:gd name="connsiteX66" fmla="*/ 71914 w 285750"/>
                              <a:gd name="connsiteY66" fmla="*/ 113914 h 228600"/>
                              <a:gd name="connsiteX67" fmla="*/ 58579 w 285750"/>
                              <a:gd name="connsiteY67" fmla="*/ 154871 h 228600"/>
                              <a:gd name="connsiteX68" fmla="*/ 44291 w 285750"/>
                              <a:gd name="connsiteY68" fmla="*/ 187256 h 228600"/>
                              <a:gd name="connsiteX69" fmla="*/ 27146 w 285750"/>
                              <a:gd name="connsiteY69" fmla="*/ 208211 h 228600"/>
                              <a:gd name="connsiteX70" fmla="*/ 19526 w 285750"/>
                              <a:gd name="connsiteY70" fmla="*/ 214879 h 228600"/>
                              <a:gd name="connsiteX71" fmla="*/ 12859 w 285750"/>
                              <a:gd name="connsiteY71" fmla="*/ 219641 h 228600"/>
                              <a:gd name="connsiteX72" fmla="*/ 7144 w 285750"/>
                              <a:gd name="connsiteY72" fmla="*/ 223451 h 228600"/>
                              <a:gd name="connsiteX73" fmla="*/ 12859 w 285750"/>
                              <a:gd name="connsiteY73" fmla="*/ 220593 h 228600"/>
                              <a:gd name="connsiteX74" fmla="*/ 17621 w 285750"/>
                              <a:gd name="connsiteY74" fmla="*/ 217736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</a:cxnLst>
                            <a:rect l="l" t="t" r="r" b="b"/>
                            <a:pathLst>
                              <a:path w="285750" h="228600">
                                <a:moveTo>
                                  <a:pt x="17621" y="217736"/>
                                </a:moveTo>
                                <a:cubicBezTo>
                                  <a:pt x="20479" y="215831"/>
                                  <a:pt x="23336" y="213926"/>
                                  <a:pt x="26194" y="212021"/>
                                </a:cubicBezTo>
                                <a:cubicBezTo>
                                  <a:pt x="32861" y="207259"/>
                                  <a:pt x="39529" y="201543"/>
                                  <a:pt x="47149" y="192018"/>
                                </a:cubicBezTo>
                                <a:cubicBezTo>
                                  <a:pt x="53816" y="183446"/>
                                  <a:pt x="60484" y="172016"/>
                                  <a:pt x="66199" y="159634"/>
                                </a:cubicBezTo>
                                <a:cubicBezTo>
                                  <a:pt x="71914" y="147251"/>
                                  <a:pt x="77629" y="133916"/>
                                  <a:pt x="84296" y="120581"/>
                                </a:cubicBezTo>
                                <a:cubicBezTo>
                                  <a:pt x="86201" y="116771"/>
                                  <a:pt x="88106" y="113914"/>
                                  <a:pt x="89059" y="110104"/>
                                </a:cubicBezTo>
                                <a:cubicBezTo>
                                  <a:pt x="90964" y="106293"/>
                                  <a:pt x="92869" y="103436"/>
                                  <a:pt x="94774" y="99626"/>
                                </a:cubicBezTo>
                                <a:cubicBezTo>
                                  <a:pt x="96679" y="96768"/>
                                  <a:pt x="98584" y="92959"/>
                                  <a:pt x="100489" y="89149"/>
                                </a:cubicBezTo>
                                <a:cubicBezTo>
                                  <a:pt x="102394" y="85339"/>
                                  <a:pt x="105251" y="82481"/>
                                  <a:pt x="107156" y="78671"/>
                                </a:cubicBezTo>
                                <a:cubicBezTo>
                                  <a:pt x="110966" y="72004"/>
                                  <a:pt x="115729" y="66289"/>
                                  <a:pt x="121444" y="61526"/>
                                </a:cubicBezTo>
                                <a:cubicBezTo>
                                  <a:pt x="127159" y="56764"/>
                                  <a:pt x="132874" y="52001"/>
                                  <a:pt x="139541" y="49143"/>
                                </a:cubicBezTo>
                                <a:cubicBezTo>
                                  <a:pt x="152876" y="42476"/>
                                  <a:pt x="168116" y="40571"/>
                                  <a:pt x="182404" y="42476"/>
                                </a:cubicBezTo>
                                <a:cubicBezTo>
                                  <a:pt x="196691" y="44381"/>
                                  <a:pt x="210026" y="51049"/>
                                  <a:pt x="219551" y="59621"/>
                                </a:cubicBezTo>
                                <a:cubicBezTo>
                                  <a:pt x="224314" y="64384"/>
                                  <a:pt x="227171" y="69146"/>
                                  <a:pt x="230029" y="73909"/>
                                </a:cubicBezTo>
                                <a:cubicBezTo>
                                  <a:pt x="230981" y="76766"/>
                                  <a:pt x="231934" y="79624"/>
                                  <a:pt x="232886" y="80576"/>
                                </a:cubicBezTo>
                                <a:cubicBezTo>
                                  <a:pt x="232886" y="80576"/>
                                  <a:pt x="232886" y="80576"/>
                                  <a:pt x="232886" y="81529"/>
                                </a:cubicBezTo>
                                <a:lnTo>
                                  <a:pt x="232886" y="83434"/>
                                </a:lnTo>
                                <a:lnTo>
                                  <a:pt x="233839" y="86291"/>
                                </a:lnTo>
                                <a:lnTo>
                                  <a:pt x="233839" y="87243"/>
                                </a:lnTo>
                                <a:lnTo>
                                  <a:pt x="233839" y="87243"/>
                                </a:lnTo>
                                <a:cubicBezTo>
                                  <a:pt x="233839" y="85339"/>
                                  <a:pt x="233839" y="86291"/>
                                  <a:pt x="233839" y="86291"/>
                                </a:cubicBezTo>
                                <a:lnTo>
                                  <a:pt x="233839" y="86291"/>
                                </a:lnTo>
                                <a:lnTo>
                                  <a:pt x="233839" y="87243"/>
                                </a:lnTo>
                                <a:lnTo>
                                  <a:pt x="233839" y="89149"/>
                                </a:lnTo>
                                <a:cubicBezTo>
                                  <a:pt x="233839" y="99626"/>
                                  <a:pt x="230029" y="109151"/>
                                  <a:pt x="224314" y="116771"/>
                                </a:cubicBezTo>
                                <a:cubicBezTo>
                                  <a:pt x="218599" y="123439"/>
                                  <a:pt x="210979" y="129154"/>
                                  <a:pt x="203359" y="131059"/>
                                </a:cubicBezTo>
                                <a:cubicBezTo>
                                  <a:pt x="201454" y="131059"/>
                                  <a:pt x="198596" y="132011"/>
                                  <a:pt x="196691" y="132011"/>
                                </a:cubicBezTo>
                                <a:cubicBezTo>
                                  <a:pt x="195739" y="132011"/>
                                  <a:pt x="193834" y="132011"/>
                                  <a:pt x="192881" y="132011"/>
                                </a:cubicBezTo>
                                <a:cubicBezTo>
                                  <a:pt x="190976" y="132011"/>
                                  <a:pt x="189071" y="131059"/>
                                  <a:pt x="188119" y="131059"/>
                                </a:cubicBezTo>
                                <a:cubicBezTo>
                                  <a:pt x="182404" y="122486"/>
                                  <a:pt x="206216" y="84386"/>
                                  <a:pt x="186214" y="61526"/>
                                </a:cubicBezTo>
                                <a:cubicBezTo>
                                  <a:pt x="170974" y="43429"/>
                                  <a:pt x="133826" y="52001"/>
                                  <a:pt x="116681" y="77718"/>
                                </a:cubicBezTo>
                                <a:cubicBezTo>
                                  <a:pt x="97631" y="108199"/>
                                  <a:pt x="108109" y="135821"/>
                                  <a:pt x="120491" y="154871"/>
                                </a:cubicBezTo>
                                <a:lnTo>
                                  <a:pt x="120491" y="154871"/>
                                </a:lnTo>
                                <a:cubicBezTo>
                                  <a:pt x="121444" y="156776"/>
                                  <a:pt x="122396" y="157729"/>
                                  <a:pt x="123349" y="159634"/>
                                </a:cubicBezTo>
                                <a:cubicBezTo>
                                  <a:pt x="125254" y="161539"/>
                                  <a:pt x="127159" y="164396"/>
                                  <a:pt x="129064" y="166301"/>
                                </a:cubicBezTo>
                                <a:cubicBezTo>
                                  <a:pt x="130016" y="167254"/>
                                  <a:pt x="130969" y="168206"/>
                                  <a:pt x="131921" y="170111"/>
                                </a:cubicBezTo>
                                <a:cubicBezTo>
                                  <a:pt x="132874" y="171064"/>
                                  <a:pt x="134779" y="172016"/>
                                  <a:pt x="135731" y="173921"/>
                                </a:cubicBezTo>
                                <a:cubicBezTo>
                                  <a:pt x="138589" y="176779"/>
                                  <a:pt x="141446" y="178684"/>
                                  <a:pt x="144304" y="180589"/>
                                </a:cubicBezTo>
                                <a:cubicBezTo>
                                  <a:pt x="146209" y="181541"/>
                                  <a:pt x="148114" y="182493"/>
                                  <a:pt x="149066" y="183446"/>
                                </a:cubicBezTo>
                                <a:cubicBezTo>
                                  <a:pt x="150971" y="184399"/>
                                  <a:pt x="152876" y="185351"/>
                                  <a:pt x="154781" y="186304"/>
                                </a:cubicBezTo>
                                <a:cubicBezTo>
                                  <a:pt x="156686" y="187256"/>
                                  <a:pt x="158591" y="188209"/>
                                  <a:pt x="160496" y="189161"/>
                                </a:cubicBezTo>
                                <a:cubicBezTo>
                                  <a:pt x="162401" y="190114"/>
                                  <a:pt x="165259" y="190114"/>
                                  <a:pt x="167164" y="191066"/>
                                </a:cubicBezTo>
                                <a:cubicBezTo>
                                  <a:pt x="175736" y="192971"/>
                                  <a:pt x="186214" y="193924"/>
                                  <a:pt x="195739" y="192971"/>
                                </a:cubicBezTo>
                                <a:cubicBezTo>
                                  <a:pt x="205264" y="192018"/>
                                  <a:pt x="214789" y="189161"/>
                                  <a:pt x="223361" y="185351"/>
                                </a:cubicBezTo>
                                <a:cubicBezTo>
                                  <a:pt x="240506" y="177731"/>
                                  <a:pt x="255746" y="164396"/>
                                  <a:pt x="267176" y="146299"/>
                                </a:cubicBezTo>
                                <a:cubicBezTo>
                                  <a:pt x="272891" y="137726"/>
                                  <a:pt x="276701" y="127249"/>
                                  <a:pt x="279559" y="116771"/>
                                </a:cubicBezTo>
                                <a:cubicBezTo>
                                  <a:pt x="282416" y="106293"/>
                                  <a:pt x="282416" y="93911"/>
                                  <a:pt x="280511" y="83434"/>
                                </a:cubicBezTo>
                                <a:lnTo>
                                  <a:pt x="279559" y="79624"/>
                                </a:lnTo>
                                <a:lnTo>
                                  <a:pt x="279559" y="77718"/>
                                </a:lnTo>
                                <a:lnTo>
                                  <a:pt x="279559" y="76766"/>
                                </a:lnTo>
                                <a:lnTo>
                                  <a:pt x="279559" y="75814"/>
                                </a:lnTo>
                                <a:lnTo>
                                  <a:pt x="279559" y="75814"/>
                                </a:lnTo>
                                <a:lnTo>
                                  <a:pt x="279559" y="74861"/>
                                </a:lnTo>
                                <a:lnTo>
                                  <a:pt x="278606" y="72004"/>
                                </a:lnTo>
                                <a:lnTo>
                                  <a:pt x="278606" y="70099"/>
                                </a:lnTo>
                                <a:lnTo>
                                  <a:pt x="277654" y="68193"/>
                                </a:lnTo>
                                <a:cubicBezTo>
                                  <a:pt x="276701" y="65336"/>
                                  <a:pt x="275749" y="61526"/>
                                  <a:pt x="273844" y="59621"/>
                                </a:cubicBezTo>
                                <a:cubicBezTo>
                                  <a:pt x="272891" y="56764"/>
                                  <a:pt x="270986" y="54859"/>
                                  <a:pt x="270034" y="52001"/>
                                </a:cubicBezTo>
                                <a:cubicBezTo>
                                  <a:pt x="264319" y="42476"/>
                                  <a:pt x="255746" y="33904"/>
                                  <a:pt x="247174" y="27236"/>
                                </a:cubicBezTo>
                                <a:cubicBezTo>
                                  <a:pt x="229076" y="13901"/>
                                  <a:pt x="208121" y="7234"/>
                                  <a:pt x="187166" y="7234"/>
                                </a:cubicBezTo>
                                <a:cubicBezTo>
                                  <a:pt x="166211" y="6281"/>
                                  <a:pt x="145256" y="12949"/>
                                  <a:pt x="128111" y="24379"/>
                                </a:cubicBezTo>
                                <a:cubicBezTo>
                                  <a:pt x="119539" y="30093"/>
                                  <a:pt x="111919" y="36761"/>
                                  <a:pt x="106204" y="44381"/>
                                </a:cubicBezTo>
                                <a:cubicBezTo>
                                  <a:pt x="99536" y="52001"/>
                                  <a:pt x="94774" y="59621"/>
                                  <a:pt x="90964" y="68193"/>
                                </a:cubicBezTo>
                                <a:cubicBezTo>
                                  <a:pt x="89059" y="72004"/>
                                  <a:pt x="87154" y="75814"/>
                                  <a:pt x="85249" y="79624"/>
                                </a:cubicBezTo>
                                <a:cubicBezTo>
                                  <a:pt x="83344" y="83434"/>
                                  <a:pt x="81439" y="87243"/>
                                  <a:pt x="80486" y="91054"/>
                                </a:cubicBezTo>
                                <a:cubicBezTo>
                                  <a:pt x="78581" y="94864"/>
                                  <a:pt x="77629" y="98674"/>
                                  <a:pt x="75724" y="102484"/>
                                </a:cubicBezTo>
                                <a:cubicBezTo>
                                  <a:pt x="73819" y="106293"/>
                                  <a:pt x="72866" y="110104"/>
                                  <a:pt x="71914" y="113914"/>
                                </a:cubicBezTo>
                                <a:cubicBezTo>
                                  <a:pt x="67151" y="128201"/>
                                  <a:pt x="62389" y="142489"/>
                                  <a:pt x="58579" y="154871"/>
                                </a:cubicBezTo>
                                <a:cubicBezTo>
                                  <a:pt x="54769" y="167254"/>
                                  <a:pt x="50006" y="178684"/>
                                  <a:pt x="44291" y="187256"/>
                                </a:cubicBezTo>
                                <a:cubicBezTo>
                                  <a:pt x="38576" y="195829"/>
                                  <a:pt x="32861" y="203449"/>
                                  <a:pt x="27146" y="208211"/>
                                </a:cubicBezTo>
                                <a:cubicBezTo>
                                  <a:pt x="24289" y="211068"/>
                                  <a:pt x="21431" y="212974"/>
                                  <a:pt x="19526" y="214879"/>
                                </a:cubicBezTo>
                                <a:cubicBezTo>
                                  <a:pt x="17621" y="216784"/>
                                  <a:pt x="14764" y="217736"/>
                                  <a:pt x="12859" y="219641"/>
                                </a:cubicBezTo>
                                <a:cubicBezTo>
                                  <a:pt x="9049" y="221546"/>
                                  <a:pt x="7144" y="223451"/>
                                  <a:pt x="7144" y="223451"/>
                                </a:cubicBezTo>
                                <a:cubicBezTo>
                                  <a:pt x="7144" y="223451"/>
                                  <a:pt x="9049" y="222499"/>
                                  <a:pt x="12859" y="220593"/>
                                </a:cubicBezTo>
                                <a:cubicBezTo>
                                  <a:pt x="12859" y="220593"/>
                                  <a:pt x="15716" y="219641"/>
                                  <a:pt x="17621" y="2177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3" name="Freeform: Shape 2003"/>
                        <wps:cNvSpPr/>
                        <wps:spPr>
                          <a:xfrm>
                            <a:off x="1014413" y="1000031"/>
                            <a:ext cx="228600" cy="314325"/>
                          </a:xfrm>
                          <a:custGeom>
                            <a:avLst/>
                            <a:gdLst>
                              <a:gd name="connsiteX0" fmla="*/ 115729 w 228600"/>
                              <a:gd name="connsiteY0" fmla="*/ 304343 h 314325"/>
                              <a:gd name="connsiteX1" fmla="*/ 127159 w 228600"/>
                              <a:gd name="connsiteY1" fmla="*/ 294818 h 314325"/>
                              <a:gd name="connsiteX2" fmla="*/ 137636 w 228600"/>
                              <a:gd name="connsiteY2" fmla="*/ 285293 h 314325"/>
                              <a:gd name="connsiteX3" fmla="*/ 138589 w 228600"/>
                              <a:gd name="connsiteY3" fmla="*/ 284340 h 314325"/>
                              <a:gd name="connsiteX4" fmla="*/ 139541 w 228600"/>
                              <a:gd name="connsiteY4" fmla="*/ 283388 h 314325"/>
                              <a:gd name="connsiteX5" fmla="*/ 140494 w 228600"/>
                              <a:gd name="connsiteY5" fmla="*/ 282435 h 314325"/>
                              <a:gd name="connsiteX6" fmla="*/ 143351 w 228600"/>
                              <a:gd name="connsiteY6" fmla="*/ 280531 h 314325"/>
                              <a:gd name="connsiteX7" fmla="*/ 148114 w 228600"/>
                              <a:gd name="connsiteY7" fmla="*/ 275768 h 314325"/>
                              <a:gd name="connsiteX8" fmla="*/ 167164 w 228600"/>
                              <a:gd name="connsiteY8" fmla="*/ 254813 h 314325"/>
                              <a:gd name="connsiteX9" fmla="*/ 197644 w 228600"/>
                              <a:gd name="connsiteY9" fmla="*/ 211951 h 314325"/>
                              <a:gd name="connsiteX10" fmla="*/ 229076 w 228600"/>
                              <a:gd name="connsiteY10" fmla="*/ 125273 h 314325"/>
                              <a:gd name="connsiteX11" fmla="*/ 220504 w 228600"/>
                              <a:gd name="connsiteY11" fmla="*/ 54788 h 314325"/>
                              <a:gd name="connsiteX12" fmla="*/ 206216 w 228600"/>
                              <a:gd name="connsiteY12" fmla="*/ 32881 h 314325"/>
                              <a:gd name="connsiteX13" fmla="*/ 191929 w 228600"/>
                              <a:gd name="connsiteY13" fmla="*/ 20498 h 314325"/>
                              <a:gd name="connsiteX14" fmla="*/ 186214 w 228600"/>
                              <a:gd name="connsiteY14" fmla="*/ 16688 h 314325"/>
                              <a:gd name="connsiteX15" fmla="*/ 186214 w 228600"/>
                              <a:gd name="connsiteY15" fmla="*/ 16688 h 314325"/>
                              <a:gd name="connsiteX16" fmla="*/ 157639 w 228600"/>
                              <a:gd name="connsiteY16" fmla="*/ 7163 h 314325"/>
                              <a:gd name="connsiteX17" fmla="*/ 93821 w 228600"/>
                              <a:gd name="connsiteY17" fmla="*/ 82410 h 314325"/>
                              <a:gd name="connsiteX18" fmla="*/ 154781 w 228600"/>
                              <a:gd name="connsiteY18" fmla="*/ 160515 h 314325"/>
                              <a:gd name="connsiteX19" fmla="*/ 206216 w 228600"/>
                              <a:gd name="connsiteY19" fmla="*/ 128131 h 314325"/>
                              <a:gd name="connsiteX20" fmla="*/ 170974 w 228600"/>
                              <a:gd name="connsiteY20" fmla="*/ 194806 h 314325"/>
                              <a:gd name="connsiteX21" fmla="*/ 140494 w 228600"/>
                              <a:gd name="connsiteY21" fmla="*/ 231001 h 314325"/>
                              <a:gd name="connsiteX22" fmla="*/ 122396 w 228600"/>
                              <a:gd name="connsiteY22" fmla="*/ 247193 h 314325"/>
                              <a:gd name="connsiteX23" fmla="*/ 117634 w 228600"/>
                              <a:gd name="connsiteY23" fmla="*/ 251003 h 314325"/>
                              <a:gd name="connsiteX24" fmla="*/ 114776 w 228600"/>
                              <a:gd name="connsiteY24" fmla="*/ 252908 h 314325"/>
                              <a:gd name="connsiteX25" fmla="*/ 113824 w 228600"/>
                              <a:gd name="connsiteY25" fmla="*/ 253860 h 314325"/>
                              <a:gd name="connsiteX26" fmla="*/ 113824 w 228600"/>
                              <a:gd name="connsiteY26" fmla="*/ 253860 h 314325"/>
                              <a:gd name="connsiteX27" fmla="*/ 113824 w 228600"/>
                              <a:gd name="connsiteY27" fmla="*/ 253860 h 314325"/>
                              <a:gd name="connsiteX28" fmla="*/ 112871 w 228600"/>
                              <a:gd name="connsiteY28" fmla="*/ 254813 h 314325"/>
                              <a:gd name="connsiteX29" fmla="*/ 102394 w 228600"/>
                              <a:gd name="connsiteY29" fmla="*/ 262433 h 314325"/>
                              <a:gd name="connsiteX30" fmla="*/ 7144 w 228600"/>
                              <a:gd name="connsiteY30" fmla="*/ 314821 h 314325"/>
                              <a:gd name="connsiteX31" fmla="*/ 101441 w 228600"/>
                              <a:gd name="connsiteY31" fmla="*/ 314821 h 314325"/>
                              <a:gd name="connsiteX32" fmla="*/ 104299 w 228600"/>
                              <a:gd name="connsiteY32" fmla="*/ 312915 h 314325"/>
                              <a:gd name="connsiteX33" fmla="*/ 115729 w 228600"/>
                              <a:gd name="connsiteY33" fmla="*/ 304343 h 3143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228600" h="314325">
                                <a:moveTo>
                                  <a:pt x="115729" y="304343"/>
                                </a:moveTo>
                                <a:cubicBezTo>
                                  <a:pt x="119539" y="301485"/>
                                  <a:pt x="123349" y="298628"/>
                                  <a:pt x="127159" y="294818"/>
                                </a:cubicBezTo>
                                <a:cubicBezTo>
                                  <a:pt x="130969" y="291960"/>
                                  <a:pt x="134779" y="288151"/>
                                  <a:pt x="137636" y="285293"/>
                                </a:cubicBezTo>
                                <a:lnTo>
                                  <a:pt x="138589" y="284340"/>
                                </a:lnTo>
                                <a:lnTo>
                                  <a:pt x="139541" y="283388"/>
                                </a:lnTo>
                                <a:lnTo>
                                  <a:pt x="140494" y="282435"/>
                                </a:lnTo>
                                <a:lnTo>
                                  <a:pt x="143351" y="280531"/>
                                </a:lnTo>
                                <a:cubicBezTo>
                                  <a:pt x="145256" y="278626"/>
                                  <a:pt x="146209" y="277673"/>
                                  <a:pt x="148114" y="275768"/>
                                </a:cubicBezTo>
                                <a:cubicBezTo>
                                  <a:pt x="154781" y="269101"/>
                                  <a:pt x="161449" y="262433"/>
                                  <a:pt x="167164" y="254813"/>
                                </a:cubicBezTo>
                                <a:cubicBezTo>
                                  <a:pt x="178594" y="240526"/>
                                  <a:pt x="189071" y="226238"/>
                                  <a:pt x="197644" y="211951"/>
                                </a:cubicBezTo>
                                <a:cubicBezTo>
                                  <a:pt x="214789" y="182423"/>
                                  <a:pt x="225266" y="152896"/>
                                  <a:pt x="229076" y="125273"/>
                                </a:cubicBezTo>
                                <a:cubicBezTo>
                                  <a:pt x="232886" y="97651"/>
                                  <a:pt x="229076" y="72885"/>
                                  <a:pt x="220504" y="54788"/>
                                </a:cubicBezTo>
                                <a:cubicBezTo>
                                  <a:pt x="216694" y="46215"/>
                                  <a:pt x="210979" y="38596"/>
                                  <a:pt x="206216" y="32881"/>
                                </a:cubicBezTo>
                                <a:cubicBezTo>
                                  <a:pt x="201454" y="27165"/>
                                  <a:pt x="196691" y="23356"/>
                                  <a:pt x="191929" y="20498"/>
                                </a:cubicBezTo>
                                <a:cubicBezTo>
                                  <a:pt x="190024" y="18593"/>
                                  <a:pt x="188119" y="17640"/>
                                  <a:pt x="186214" y="16688"/>
                                </a:cubicBezTo>
                                <a:cubicBezTo>
                                  <a:pt x="186214" y="16688"/>
                                  <a:pt x="186214" y="16688"/>
                                  <a:pt x="186214" y="16688"/>
                                </a:cubicBezTo>
                                <a:cubicBezTo>
                                  <a:pt x="177641" y="10973"/>
                                  <a:pt x="168116" y="7163"/>
                                  <a:pt x="157639" y="7163"/>
                                </a:cubicBezTo>
                                <a:cubicBezTo>
                                  <a:pt x="123349" y="6210"/>
                                  <a:pt x="94774" y="40501"/>
                                  <a:pt x="93821" y="82410"/>
                                </a:cubicBezTo>
                                <a:cubicBezTo>
                                  <a:pt x="92869" y="125273"/>
                                  <a:pt x="120491" y="159563"/>
                                  <a:pt x="154781" y="160515"/>
                                </a:cubicBezTo>
                                <a:cubicBezTo>
                                  <a:pt x="175736" y="160515"/>
                                  <a:pt x="194786" y="148133"/>
                                  <a:pt x="206216" y="128131"/>
                                </a:cubicBezTo>
                                <a:cubicBezTo>
                                  <a:pt x="199549" y="150038"/>
                                  <a:pt x="187166" y="172898"/>
                                  <a:pt x="170974" y="194806"/>
                                </a:cubicBezTo>
                                <a:cubicBezTo>
                                  <a:pt x="162401" y="207188"/>
                                  <a:pt x="151924" y="219571"/>
                                  <a:pt x="140494" y="231001"/>
                                </a:cubicBezTo>
                                <a:cubicBezTo>
                                  <a:pt x="134779" y="236715"/>
                                  <a:pt x="128111" y="242431"/>
                                  <a:pt x="122396" y="247193"/>
                                </a:cubicBezTo>
                                <a:cubicBezTo>
                                  <a:pt x="120491" y="248146"/>
                                  <a:pt x="118586" y="250051"/>
                                  <a:pt x="117634" y="251003"/>
                                </a:cubicBezTo>
                                <a:lnTo>
                                  <a:pt x="114776" y="252908"/>
                                </a:lnTo>
                                <a:lnTo>
                                  <a:pt x="113824" y="253860"/>
                                </a:lnTo>
                                <a:cubicBezTo>
                                  <a:pt x="113824" y="253860"/>
                                  <a:pt x="113824" y="253860"/>
                                  <a:pt x="113824" y="253860"/>
                                </a:cubicBezTo>
                                <a:lnTo>
                                  <a:pt x="113824" y="253860"/>
                                </a:lnTo>
                                <a:lnTo>
                                  <a:pt x="112871" y="254813"/>
                                </a:lnTo>
                                <a:cubicBezTo>
                                  <a:pt x="109061" y="257671"/>
                                  <a:pt x="106204" y="259576"/>
                                  <a:pt x="102394" y="262433"/>
                                </a:cubicBezTo>
                                <a:cubicBezTo>
                                  <a:pt x="74771" y="283388"/>
                                  <a:pt x="42386" y="301485"/>
                                  <a:pt x="7144" y="314821"/>
                                </a:cubicBezTo>
                                <a:lnTo>
                                  <a:pt x="101441" y="314821"/>
                                </a:lnTo>
                                <a:cubicBezTo>
                                  <a:pt x="102394" y="313868"/>
                                  <a:pt x="103346" y="313868"/>
                                  <a:pt x="104299" y="312915"/>
                                </a:cubicBezTo>
                                <a:cubicBezTo>
                                  <a:pt x="108109" y="311010"/>
                                  <a:pt x="111919" y="307201"/>
                                  <a:pt x="115729" y="30434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4" name="Freeform: Shape 2004"/>
                        <wps:cNvSpPr/>
                        <wps:spPr>
                          <a:xfrm>
                            <a:off x="146685" y="1225793"/>
                            <a:ext cx="571500" cy="95250"/>
                          </a:xfrm>
                          <a:custGeom>
                            <a:avLst/>
                            <a:gdLst>
                              <a:gd name="connsiteX0" fmla="*/ 509111 w 571500"/>
                              <a:gd name="connsiteY0" fmla="*/ 70961 h 95250"/>
                              <a:gd name="connsiteX1" fmla="*/ 494824 w 571500"/>
                              <a:gd name="connsiteY1" fmla="*/ 65246 h 95250"/>
                              <a:gd name="connsiteX2" fmla="*/ 481489 w 571500"/>
                              <a:gd name="connsiteY2" fmla="*/ 59531 h 95250"/>
                              <a:gd name="connsiteX3" fmla="*/ 474821 w 571500"/>
                              <a:gd name="connsiteY3" fmla="*/ 56673 h 95250"/>
                              <a:gd name="connsiteX4" fmla="*/ 468154 w 571500"/>
                              <a:gd name="connsiteY4" fmla="*/ 53816 h 95250"/>
                              <a:gd name="connsiteX5" fmla="*/ 461486 w 571500"/>
                              <a:gd name="connsiteY5" fmla="*/ 50959 h 95250"/>
                              <a:gd name="connsiteX6" fmla="*/ 454819 w 571500"/>
                              <a:gd name="connsiteY6" fmla="*/ 48101 h 95250"/>
                              <a:gd name="connsiteX7" fmla="*/ 439579 w 571500"/>
                              <a:gd name="connsiteY7" fmla="*/ 41434 h 95250"/>
                              <a:gd name="connsiteX8" fmla="*/ 424339 w 571500"/>
                              <a:gd name="connsiteY8" fmla="*/ 35719 h 95250"/>
                              <a:gd name="connsiteX9" fmla="*/ 416719 w 571500"/>
                              <a:gd name="connsiteY9" fmla="*/ 32861 h 95250"/>
                              <a:gd name="connsiteX10" fmla="*/ 409099 w 571500"/>
                              <a:gd name="connsiteY10" fmla="*/ 30003 h 95250"/>
                              <a:gd name="connsiteX11" fmla="*/ 393859 w 571500"/>
                              <a:gd name="connsiteY11" fmla="*/ 25241 h 95250"/>
                              <a:gd name="connsiteX12" fmla="*/ 378619 w 571500"/>
                              <a:gd name="connsiteY12" fmla="*/ 21431 h 95250"/>
                              <a:gd name="connsiteX13" fmla="*/ 363379 w 571500"/>
                              <a:gd name="connsiteY13" fmla="*/ 17621 h 95250"/>
                              <a:gd name="connsiteX14" fmla="*/ 348139 w 571500"/>
                              <a:gd name="connsiteY14" fmla="*/ 14764 h 95250"/>
                              <a:gd name="connsiteX15" fmla="*/ 332899 w 571500"/>
                              <a:gd name="connsiteY15" fmla="*/ 11906 h 95250"/>
                              <a:gd name="connsiteX16" fmla="*/ 317659 w 571500"/>
                              <a:gd name="connsiteY16" fmla="*/ 10001 h 95250"/>
                              <a:gd name="connsiteX17" fmla="*/ 310039 w 571500"/>
                              <a:gd name="connsiteY17" fmla="*/ 9048 h 95250"/>
                              <a:gd name="connsiteX18" fmla="*/ 302419 w 571500"/>
                              <a:gd name="connsiteY18" fmla="*/ 8096 h 95250"/>
                              <a:gd name="connsiteX19" fmla="*/ 288131 w 571500"/>
                              <a:gd name="connsiteY19" fmla="*/ 7144 h 95250"/>
                              <a:gd name="connsiteX20" fmla="*/ 273844 w 571500"/>
                              <a:gd name="connsiteY20" fmla="*/ 7144 h 95250"/>
                              <a:gd name="connsiteX21" fmla="*/ 259556 w 571500"/>
                              <a:gd name="connsiteY21" fmla="*/ 7144 h 95250"/>
                              <a:gd name="connsiteX22" fmla="*/ 252889 w 571500"/>
                              <a:gd name="connsiteY22" fmla="*/ 7144 h 95250"/>
                              <a:gd name="connsiteX23" fmla="*/ 246221 w 571500"/>
                              <a:gd name="connsiteY23" fmla="*/ 7144 h 95250"/>
                              <a:gd name="connsiteX24" fmla="*/ 232886 w 571500"/>
                              <a:gd name="connsiteY24" fmla="*/ 8096 h 95250"/>
                              <a:gd name="connsiteX25" fmla="*/ 181451 w 571500"/>
                              <a:gd name="connsiteY25" fmla="*/ 15716 h 95250"/>
                              <a:gd name="connsiteX26" fmla="*/ 95726 w 571500"/>
                              <a:gd name="connsiteY26" fmla="*/ 41434 h 95250"/>
                              <a:gd name="connsiteX27" fmla="*/ 33814 w 571500"/>
                              <a:gd name="connsiteY27" fmla="*/ 71914 h 95250"/>
                              <a:gd name="connsiteX28" fmla="*/ 7144 w 571500"/>
                              <a:gd name="connsiteY28" fmla="*/ 90011 h 95250"/>
                              <a:gd name="connsiteX29" fmla="*/ 19526 w 571500"/>
                              <a:gd name="connsiteY29" fmla="*/ 90011 h 95250"/>
                              <a:gd name="connsiteX30" fmla="*/ 39529 w 571500"/>
                              <a:gd name="connsiteY30" fmla="*/ 81439 h 95250"/>
                              <a:gd name="connsiteX31" fmla="*/ 103346 w 571500"/>
                              <a:gd name="connsiteY31" fmla="*/ 61436 h 95250"/>
                              <a:gd name="connsiteX32" fmla="*/ 187166 w 571500"/>
                              <a:gd name="connsiteY32" fmla="*/ 47148 h 95250"/>
                              <a:gd name="connsiteX33" fmla="*/ 235744 w 571500"/>
                              <a:gd name="connsiteY33" fmla="*/ 45244 h 95250"/>
                              <a:gd name="connsiteX34" fmla="*/ 287179 w 571500"/>
                              <a:gd name="connsiteY34" fmla="*/ 48101 h 95250"/>
                              <a:gd name="connsiteX35" fmla="*/ 340519 w 571500"/>
                              <a:gd name="connsiteY35" fmla="*/ 57626 h 95250"/>
                              <a:gd name="connsiteX36" fmla="*/ 353854 w 571500"/>
                              <a:gd name="connsiteY36" fmla="*/ 61436 h 95250"/>
                              <a:gd name="connsiteX37" fmla="*/ 367189 w 571500"/>
                              <a:gd name="connsiteY37" fmla="*/ 65246 h 95250"/>
                              <a:gd name="connsiteX38" fmla="*/ 380524 w 571500"/>
                              <a:gd name="connsiteY38" fmla="*/ 70009 h 95250"/>
                              <a:gd name="connsiteX39" fmla="*/ 393859 w 571500"/>
                              <a:gd name="connsiteY39" fmla="*/ 74771 h 95250"/>
                              <a:gd name="connsiteX40" fmla="*/ 400526 w 571500"/>
                              <a:gd name="connsiteY40" fmla="*/ 77628 h 95250"/>
                              <a:gd name="connsiteX41" fmla="*/ 407194 w 571500"/>
                              <a:gd name="connsiteY41" fmla="*/ 80486 h 95250"/>
                              <a:gd name="connsiteX42" fmla="*/ 420529 w 571500"/>
                              <a:gd name="connsiteY42" fmla="*/ 86201 h 95250"/>
                              <a:gd name="connsiteX43" fmla="*/ 429101 w 571500"/>
                              <a:gd name="connsiteY43" fmla="*/ 90964 h 95250"/>
                              <a:gd name="connsiteX44" fmla="*/ 565309 w 571500"/>
                              <a:gd name="connsiteY44" fmla="*/ 90964 h 95250"/>
                              <a:gd name="connsiteX45" fmla="*/ 524351 w 571500"/>
                              <a:gd name="connsiteY45" fmla="*/ 77628 h 95250"/>
                              <a:gd name="connsiteX46" fmla="*/ 509111 w 571500"/>
                              <a:gd name="connsiteY46" fmla="*/ 70961 h 95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71500" h="95250">
                                <a:moveTo>
                                  <a:pt x="509111" y="70961"/>
                                </a:moveTo>
                                <a:cubicBezTo>
                                  <a:pt x="504349" y="69056"/>
                                  <a:pt x="499586" y="67151"/>
                                  <a:pt x="494824" y="65246"/>
                                </a:cubicBezTo>
                                <a:cubicBezTo>
                                  <a:pt x="490061" y="63341"/>
                                  <a:pt x="485299" y="61436"/>
                                  <a:pt x="481489" y="59531"/>
                                </a:cubicBezTo>
                                <a:lnTo>
                                  <a:pt x="474821" y="56673"/>
                                </a:lnTo>
                                <a:lnTo>
                                  <a:pt x="468154" y="53816"/>
                                </a:lnTo>
                                <a:lnTo>
                                  <a:pt x="461486" y="50959"/>
                                </a:lnTo>
                                <a:lnTo>
                                  <a:pt x="454819" y="48101"/>
                                </a:lnTo>
                                <a:cubicBezTo>
                                  <a:pt x="450056" y="46196"/>
                                  <a:pt x="445294" y="43339"/>
                                  <a:pt x="439579" y="41434"/>
                                </a:cubicBezTo>
                                <a:cubicBezTo>
                                  <a:pt x="434816" y="39528"/>
                                  <a:pt x="430054" y="37623"/>
                                  <a:pt x="424339" y="35719"/>
                                </a:cubicBezTo>
                                <a:cubicBezTo>
                                  <a:pt x="421481" y="34766"/>
                                  <a:pt x="419576" y="33814"/>
                                  <a:pt x="416719" y="32861"/>
                                </a:cubicBezTo>
                                <a:cubicBezTo>
                                  <a:pt x="413861" y="31909"/>
                                  <a:pt x="411956" y="30956"/>
                                  <a:pt x="409099" y="30003"/>
                                </a:cubicBezTo>
                                <a:cubicBezTo>
                                  <a:pt x="404336" y="28098"/>
                                  <a:pt x="398621" y="27146"/>
                                  <a:pt x="393859" y="25241"/>
                                </a:cubicBezTo>
                                <a:cubicBezTo>
                                  <a:pt x="389096" y="24289"/>
                                  <a:pt x="383381" y="22384"/>
                                  <a:pt x="378619" y="21431"/>
                                </a:cubicBezTo>
                                <a:cubicBezTo>
                                  <a:pt x="373856" y="20478"/>
                                  <a:pt x="368141" y="18573"/>
                                  <a:pt x="363379" y="17621"/>
                                </a:cubicBezTo>
                                <a:cubicBezTo>
                                  <a:pt x="358616" y="16669"/>
                                  <a:pt x="353854" y="15716"/>
                                  <a:pt x="348139" y="14764"/>
                                </a:cubicBezTo>
                                <a:cubicBezTo>
                                  <a:pt x="343376" y="13811"/>
                                  <a:pt x="338614" y="12859"/>
                                  <a:pt x="332899" y="11906"/>
                                </a:cubicBezTo>
                                <a:cubicBezTo>
                                  <a:pt x="328136" y="10953"/>
                                  <a:pt x="323374" y="10953"/>
                                  <a:pt x="317659" y="10001"/>
                                </a:cubicBezTo>
                                <a:cubicBezTo>
                                  <a:pt x="314801" y="10001"/>
                                  <a:pt x="312896" y="9048"/>
                                  <a:pt x="310039" y="9048"/>
                                </a:cubicBezTo>
                                <a:cubicBezTo>
                                  <a:pt x="307181" y="9048"/>
                                  <a:pt x="305276" y="9048"/>
                                  <a:pt x="302419" y="8096"/>
                                </a:cubicBezTo>
                                <a:cubicBezTo>
                                  <a:pt x="297656" y="8096"/>
                                  <a:pt x="292894" y="7144"/>
                                  <a:pt x="288131" y="7144"/>
                                </a:cubicBezTo>
                                <a:cubicBezTo>
                                  <a:pt x="283369" y="7144"/>
                                  <a:pt x="278606" y="7144"/>
                                  <a:pt x="273844" y="7144"/>
                                </a:cubicBezTo>
                                <a:cubicBezTo>
                                  <a:pt x="269081" y="7144"/>
                                  <a:pt x="264319" y="7144"/>
                                  <a:pt x="259556" y="7144"/>
                                </a:cubicBezTo>
                                <a:cubicBezTo>
                                  <a:pt x="257651" y="7144"/>
                                  <a:pt x="254794" y="7144"/>
                                  <a:pt x="252889" y="7144"/>
                                </a:cubicBezTo>
                                <a:cubicBezTo>
                                  <a:pt x="250984" y="7144"/>
                                  <a:pt x="248126" y="7144"/>
                                  <a:pt x="246221" y="7144"/>
                                </a:cubicBezTo>
                                <a:cubicBezTo>
                                  <a:pt x="241459" y="7144"/>
                                  <a:pt x="236696" y="8096"/>
                                  <a:pt x="232886" y="8096"/>
                                </a:cubicBezTo>
                                <a:cubicBezTo>
                                  <a:pt x="214789" y="10001"/>
                                  <a:pt x="197644" y="11906"/>
                                  <a:pt x="181451" y="15716"/>
                                </a:cubicBezTo>
                                <a:cubicBezTo>
                                  <a:pt x="149066" y="22384"/>
                                  <a:pt x="120491" y="30956"/>
                                  <a:pt x="95726" y="41434"/>
                                </a:cubicBezTo>
                                <a:cubicBezTo>
                                  <a:pt x="70961" y="50959"/>
                                  <a:pt x="50006" y="62389"/>
                                  <a:pt x="33814" y="71914"/>
                                </a:cubicBezTo>
                                <a:cubicBezTo>
                                  <a:pt x="22384" y="78581"/>
                                  <a:pt x="13811" y="84296"/>
                                  <a:pt x="7144" y="90011"/>
                                </a:cubicBezTo>
                                <a:lnTo>
                                  <a:pt x="19526" y="90011"/>
                                </a:lnTo>
                                <a:cubicBezTo>
                                  <a:pt x="25241" y="87153"/>
                                  <a:pt x="31909" y="84296"/>
                                  <a:pt x="39529" y="81439"/>
                                </a:cubicBezTo>
                                <a:cubicBezTo>
                                  <a:pt x="56674" y="74771"/>
                                  <a:pt x="77629" y="67151"/>
                                  <a:pt x="103346" y="61436"/>
                                </a:cubicBezTo>
                                <a:cubicBezTo>
                                  <a:pt x="128111" y="54769"/>
                                  <a:pt x="156686" y="50006"/>
                                  <a:pt x="187166" y="47148"/>
                                </a:cubicBezTo>
                                <a:cubicBezTo>
                                  <a:pt x="202406" y="46196"/>
                                  <a:pt x="218599" y="45244"/>
                                  <a:pt x="235744" y="45244"/>
                                </a:cubicBezTo>
                                <a:cubicBezTo>
                                  <a:pt x="251936" y="45244"/>
                                  <a:pt x="269081" y="46196"/>
                                  <a:pt x="287179" y="48101"/>
                                </a:cubicBezTo>
                                <a:cubicBezTo>
                                  <a:pt x="304324" y="50006"/>
                                  <a:pt x="322421" y="52864"/>
                                  <a:pt x="340519" y="57626"/>
                                </a:cubicBezTo>
                                <a:cubicBezTo>
                                  <a:pt x="345281" y="58578"/>
                                  <a:pt x="349091" y="59531"/>
                                  <a:pt x="353854" y="61436"/>
                                </a:cubicBezTo>
                                <a:cubicBezTo>
                                  <a:pt x="358616" y="62389"/>
                                  <a:pt x="362426" y="63341"/>
                                  <a:pt x="367189" y="65246"/>
                                </a:cubicBezTo>
                                <a:cubicBezTo>
                                  <a:pt x="371951" y="67151"/>
                                  <a:pt x="375761" y="68103"/>
                                  <a:pt x="380524" y="70009"/>
                                </a:cubicBezTo>
                                <a:cubicBezTo>
                                  <a:pt x="385286" y="71914"/>
                                  <a:pt x="389096" y="73819"/>
                                  <a:pt x="393859" y="74771"/>
                                </a:cubicBezTo>
                                <a:cubicBezTo>
                                  <a:pt x="395764" y="75723"/>
                                  <a:pt x="398621" y="76676"/>
                                  <a:pt x="400526" y="77628"/>
                                </a:cubicBezTo>
                                <a:lnTo>
                                  <a:pt x="407194" y="80486"/>
                                </a:lnTo>
                                <a:cubicBezTo>
                                  <a:pt x="411956" y="82391"/>
                                  <a:pt x="415766" y="84296"/>
                                  <a:pt x="420529" y="86201"/>
                                </a:cubicBezTo>
                                <a:cubicBezTo>
                                  <a:pt x="423386" y="88106"/>
                                  <a:pt x="426244" y="89059"/>
                                  <a:pt x="429101" y="90964"/>
                                </a:cubicBezTo>
                                <a:lnTo>
                                  <a:pt x="565309" y="90964"/>
                                </a:lnTo>
                                <a:cubicBezTo>
                                  <a:pt x="551974" y="87153"/>
                                  <a:pt x="537686" y="82391"/>
                                  <a:pt x="524351" y="77628"/>
                                </a:cubicBezTo>
                                <a:cubicBezTo>
                                  <a:pt x="518636" y="74771"/>
                                  <a:pt x="513874" y="72866"/>
                                  <a:pt x="509111" y="709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5" name="Freeform: Shape 2005"/>
                        <wps:cNvSpPr/>
                        <wps:spPr>
                          <a:xfrm>
                            <a:off x="0" y="361875"/>
                            <a:ext cx="371475" cy="638175"/>
                          </a:xfrm>
                          <a:custGeom>
                            <a:avLst/>
                            <a:gdLst>
                              <a:gd name="connsiteX0" fmla="*/ 132874 w 371475"/>
                              <a:gd name="connsiteY0" fmla="*/ 493871 h 638175"/>
                              <a:gd name="connsiteX1" fmla="*/ 144304 w 371475"/>
                              <a:gd name="connsiteY1" fmla="*/ 484346 h 638175"/>
                              <a:gd name="connsiteX2" fmla="*/ 155734 w 371475"/>
                              <a:gd name="connsiteY2" fmla="*/ 474821 h 638175"/>
                              <a:gd name="connsiteX3" fmla="*/ 167164 w 371475"/>
                              <a:gd name="connsiteY3" fmla="*/ 465296 h 638175"/>
                              <a:gd name="connsiteX4" fmla="*/ 172879 w 371475"/>
                              <a:gd name="connsiteY4" fmla="*/ 460534 h 638175"/>
                              <a:gd name="connsiteX5" fmla="*/ 178594 w 371475"/>
                              <a:gd name="connsiteY5" fmla="*/ 455771 h 638175"/>
                              <a:gd name="connsiteX6" fmla="*/ 184309 w 371475"/>
                              <a:gd name="connsiteY6" fmla="*/ 451009 h 638175"/>
                              <a:gd name="connsiteX7" fmla="*/ 190024 w 371475"/>
                              <a:gd name="connsiteY7" fmla="*/ 446246 h 638175"/>
                              <a:gd name="connsiteX8" fmla="*/ 202406 w 371475"/>
                              <a:gd name="connsiteY8" fmla="*/ 436721 h 638175"/>
                              <a:gd name="connsiteX9" fmla="*/ 214789 w 371475"/>
                              <a:gd name="connsiteY9" fmla="*/ 426244 h 638175"/>
                              <a:gd name="connsiteX10" fmla="*/ 220504 w 371475"/>
                              <a:gd name="connsiteY10" fmla="*/ 420528 h 638175"/>
                              <a:gd name="connsiteX11" fmla="*/ 226219 w 371475"/>
                              <a:gd name="connsiteY11" fmla="*/ 414814 h 638175"/>
                              <a:gd name="connsiteX12" fmla="*/ 237649 w 371475"/>
                              <a:gd name="connsiteY12" fmla="*/ 403384 h 638175"/>
                              <a:gd name="connsiteX13" fmla="*/ 248126 w 371475"/>
                              <a:gd name="connsiteY13" fmla="*/ 391953 h 638175"/>
                              <a:gd name="connsiteX14" fmla="*/ 258604 w 371475"/>
                              <a:gd name="connsiteY14" fmla="*/ 380524 h 638175"/>
                              <a:gd name="connsiteX15" fmla="*/ 268129 w 371475"/>
                              <a:gd name="connsiteY15" fmla="*/ 369094 h 638175"/>
                              <a:gd name="connsiteX16" fmla="*/ 277654 w 371475"/>
                              <a:gd name="connsiteY16" fmla="*/ 356711 h 638175"/>
                              <a:gd name="connsiteX17" fmla="*/ 286226 w 371475"/>
                              <a:gd name="connsiteY17" fmla="*/ 344328 h 638175"/>
                              <a:gd name="connsiteX18" fmla="*/ 290036 w 371475"/>
                              <a:gd name="connsiteY18" fmla="*/ 338614 h 638175"/>
                              <a:gd name="connsiteX19" fmla="*/ 293846 w 371475"/>
                              <a:gd name="connsiteY19" fmla="*/ 332899 h 638175"/>
                              <a:gd name="connsiteX20" fmla="*/ 301466 w 371475"/>
                              <a:gd name="connsiteY20" fmla="*/ 320516 h 638175"/>
                              <a:gd name="connsiteX21" fmla="*/ 308134 w 371475"/>
                              <a:gd name="connsiteY21" fmla="*/ 308134 h 638175"/>
                              <a:gd name="connsiteX22" fmla="*/ 314801 w 371475"/>
                              <a:gd name="connsiteY22" fmla="*/ 295751 h 638175"/>
                              <a:gd name="connsiteX23" fmla="*/ 317659 w 371475"/>
                              <a:gd name="connsiteY23" fmla="*/ 290036 h 638175"/>
                              <a:gd name="connsiteX24" fmla="*/ 320516 w 371475"/>
                              <a:gd name="connsiteY24" fmla="*/ 283369 h 638175"/>
                              <a:gd name="connsiteX25" fmla="*/ 326231 w 371475"/>
                              <a:gd name="connsiteY25" fmla="*/ 270986 h 638175"/>
                              <a:gd name="connsiteX26" fmla="*/ 344329 w 371475"/>
                              <a:gd name="connsiteY26" fmla="*/ 222409 h 638175"/>
                              <a:gd name="connsiteX27" fmla="*/ 362426 w 371475"/>
                              <a:gd name="connsiteY27" fmla="*/ 134778 h 638175"/>
                              <a:gd name="connsiteX28" fmla="*/ 365284 w 371475"/>
                              <a:gd name="connsiteY28" fmla="*/ 66199 h 638175"/>
                              <a:gd name="connsiteX29" fmla="*/ 360521 w 371475"/>
                              <a:gd name="connsiteY29" fmla="*/ 22384 h 638175"/>
                              <a:gd name="connsiteX30" fmla="*/ 359569 w 371475"/>
                              <a:gd name="connsiteY30" fmla="*/ 15716 h 638175"/>
                              <a:gd name="connsiteX31" fmla="*/ 358616 w 371475"/>
                              <a:gd name="connsiteY31" fmla="*/ 10954 h 638175"/>
                              <a:gd name="connsiteX32" fmla="*/ 357664 w 371475"/>
                              <a:gd name="connsiteY32" fmla="*/ 7144 h 638175"/>
                              <a:gd name="connsiteX33" fmla="*/ 357664 w 371475"/>
                              <a:gd name="connsiteY33" fmla="*/ 10954 h 638175"/>
                              <a:gd name="connsiteX34" fmla="*/ 357664 w 371475"/>
                              <a:gd name="connsiteY34" fmla="*/ 22384 h 638175"/>
                              <a:gd name="connsiteX35" fmla="*/ 354806 w 371475"/>
                              <a:gd name="connsiteY35" fmla="*/ 65246 h 638175"/>
                              <a:gd name="connsiteX36" fmla="*/ 342424 w 371475"/>
                              <a:gd name="connsiteY36" fmla="*/ 130969 h 638175"/>
                              <a:gd name="connsiteX37" fmla="*/ 315754 w 371475"/>
                              <a:gd name="connsiteY37" fmla="*/ 211931 h 638175"/>
                              <a:gd name="connsiteX38" fmla="*/ 294799 w 371475"/>
                              <a:gd name="connsiteY38" fmla="*/ 255746 h 638175"/>
                              <a:gd name="connsiteX39" fmla="*/ 268129 w 371475"/>
                              <a:gd name="connsiteY39" fmla="*/ 299561 h 638175"/>
                              <a:gd name="connsiteX40" fmla="*/ 234791 w 371475"/>
                              <a:gd name="connsiteY40" fmla="*/ 341471 h 638175"/>
                              <a:gd name="connsiteX41" fmla="*/ 225266 w 371475"/>
                              <a:gd name="connsiteY41" fmla="*/ 351949 h 638175"/>
                              <a:gd name="connsiteX42" fmla="*/ 215741 w 371475"/>
                              <a:gd name="connsiteY42" fmla="*/ 361474 h 638175"/>
                              <a:gd name="connsiteX43" fmla="*/ 205264 w 371475"/>
                              <a:gd name="connsiteY43" fmla="*/ 370999 h 638175"/>
                              <a:gd name="connsiteX44" fmla="*/ 194786 w 371475"/>
                              <a:gd name="connsiteY44" fmla="*/ 380524 h 638175"/>
                              <a:gd name="connsiteX45" fmla="*/ 189071 w 371475"/>
                              <a:gd name="connsiteY45" fmla="*/ 385286 h 638175"/>
                              <a:gd name="connsiteX46" fmla="*/ 183356 w 371475"/>
                              <a:gd name="connsiteY46" fmla="*/ 390049 h 638175"/>
                              <a:gd name="connsiteX47" fmla="*/ 171926 w 371475"/>
                              <a:gd name="connsiteY47" fmla="*/ 398621 h 638175"/>
                              <a:gd name="connsiteX48" fmla="*/ 160496 w 371475"/>
                              <a:gd name="connsiteY48" fmla="*/ 407194 h 638175"/>
                              <a:gd name="connsiteX49" fmla="*/ 157639 w 371475"/>
                              <a:gd name="connsiteY49" fmla="*/ 409099 h 638175"/>
                              <a:gd name="connsiteX50" fmla="*/ 153829 w 371475"/>
                              <a:gd name="connsiteY50" fmla="*/ 411003 h 638175"/>
                              <a:gd name="connsiteX51" fmla="*/ 147161 w 371475"/>
                              <a:gd name="connsiteY51" fmla="*/ 415766 h 638175"/>
                              <a:gd name="connsiteX52" fmla="*/ 140494 w 371475"/>
                              <a:gd name="connsiteY52" fmla="*/ 420528 h 638175"/>
                              <a:gd name="connsiteX53" fmla="*/ 133826 w 371475"/>
                              <a:gd name="connsiteY53" fmla="*/ 425291 h 638175"/>
                              <a:gd name="connsiteX54" fmla="*/ 120491 w 371475"/>
                              <a:gd name="connsiteY54" fmla="*/ 434816 h 638175"/>
                              <a:gd name="connsiteX55" fmla="*/ 94774 w 371475"/>
                              <a:gd name="connsiteY55" fmla="*/ 454819 h 638175"/>
                              <a:gd name="connsiteX56" fmla="*/ 7144 w 371475"/>
                              <a:gd name="connsiteY56" fmla="*/ 545306 h 638175"/>
                              <a:gd name="connsiteX57" fmla="*/ 7144 w 371475"/>
                              <a:gd name="connsiteY57" fmla="*/ 639603 h 638175"/>
                              <a:gd name="connsiteX58" fmla="*/ 45244 w 371475"/>
                              <a:gd name="connsiteY58" fmla="*/ 583406 h 638175"/>
                              <a:gd name="connsiteX59" fmla="*/ 132874 w 371475"/>
                              <a:gd name="connsiteY59" fmla="*/ 493871 h 6381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</a:cxnLst>
                            <a:rect l="l" t="t" r="r" b="b"/>
                            <a:pathLst>
                              <a:path w="371475" h="638175">
                                <a:moveTo>
                                  <a:pt x="132874" y="493871"/>
                                </a:moveTo>
                                <a:cubicBezTo>
                                  <a:pt x="136684" y="490061"/>
                                  <a:pt x="140494" y="487203"/>
                                  <a:pt x="144304" y="484346"/>
                                </a:cubicBezTo>
                                <a:cubicBezTo>
                                  <a:pt x="148114" y="481489"/>
                                  <a:pt x="151924" y="477678"/>
                                  <a:pt x="155734" y="474821"/>
                                </a:cubicBezTo>
                                <a:cubicBezTo>
                                  <a:pt x="159544" y="471964"/>
                                  <a:pt x="163354" y="468153"/>
                                  <a:pt x="167164" y="465296"/>
                                </a:cubicBezTo>
                                <a:lnTo>
                                  <a:pt x="172879" y="460534"/>
                                </a:lnTo>
                                <a:lnTo>
                                  <a:pt x="178594" y="455771"/>
                                </a:lnTo>
                                <a:lnTo>
                                  <a:pt x="184309" y="451009"/>
                                </a:lnTo>
                                <a:lnTo>
                                  <a:pt x="190024" y="446246"/>
                                </a:lnTo>
                                <a:cubicBezTo>
                                  <a:pt x="193834" y="443389"/>
                                  <a:pt x="198596" y="439578"/>
                                  <a:pt x="202406" y="436721"/>
                                </a:cubicBezTo>
                                <a:cubicBezTo>
                                  <a:pt x="206216" y="433864"/>
                                  <a:pt x="210979" y="430053"/>
                                  <a:pt x="214789" y="426244"/>
                                </a:cubicBezTo>
                                <a:cubicBezTo>
                                  <a:pt x="216694" y="424339"/>
                                  <a:pt x="218599" y="422434"/>
                                  <a:pt x="220504" y="420528"/>
                                </a:cubicBezTo>
                                <a:cubicBezTo>
                                  <a:pt x="222409" y="418624"/>
                                  <a:pt x="224314" y="416719"/>
                                  <a:pt x="226219" y="414814"/>
                                </a:cubicBezTo>
                                <a:cubicBezTo>
                                  <a:pt x="230029" y="411003"/>
                                  <a:pt x="233839" y="407194"/>
                                  <a:pt x="237649" y="403384"/>
                                </a:cubicBezTo>
                                <a:cubicBezTo>
                                  <a:pt x="241459" y="399574"/>
                                  <a:pt x="245269" y="395764"/>
                                  <a:pt x="248126" y="391953"/>
                                </a:cubicBezTo>
                                <a:cubicBezTo>
                                  <a:pt x="251936" y="388144"/>
                                  <a:pt x="254794" y="384334"/>
                                  <a:pt x="258604" y="380524"/>
                                </a:cubicBezTo>
                                <a:cubicBezTo>
                                  <a:pt x="261461" y="376714"/>
                                  <a:pt x="265271" y="372903"/>
                                  <a:pt x="268129" y="369094"/>
                                </a:cubicBezTo>
                                <a:cubicBezTo>
                                  <a:pt x="270986" y="365284"/>
                                  <a:pt x="273844" y="361474"/>
                                  <a:pt x="277654" y="356711"/>
                                </a:cubicBezTo>
                                <a:cubicBezTo>
                                  <a:pt x="280511" y="352901"/>
                                  <a:pt x="283369" y="348139"/>
                                  <a:pt x="286226" y="344328"/>
                                </a:cubicBezTo>
                                <a:cubicBezTo>
                                  <a:pt x="287179" y="342424"/>
                                  <a:pt x="289084" y="340519"/>
                                  <a:pt x="290036" y="338614"/>
                                </a:cubicBezTo>
                                <a:cubicBezTo>
                                  <a:pt x="290989" y="336709"/>
                                  <a:pt x="292894" y="334803"/>
                                  <a:pt x="293846" y="332899"/>
                                </a:cubicBezTo>
                                <a:cubicBezTo>
                                  <a:pt x="296704" y="329089"/>
                                  <a:pt x="298609" y="324326"/>
                                  <a:pt x="301466" y="320516"/>
                                </a:cubicBezTo>
                                <a:cubicBezTo>
                                  <a:pt x="303371" y="316706"/>
                                  <a:pt x="306229" y="311944"/>
                                  <a:pt x="308134" y="308134"/>
                                </a:cubicBezTo>
                                <a:cubicBezTo>
                                  <a:pt x="310039" y="304324"/>
                                  <a:pt x="312896" y="299561"/>
                                  <a:pt x="314801" y="295751"/>
                                </a:cubicBezTo>
                                <a:cubicBezTo>
                                  <a:pt x="315754" y="293846"/>
                                  <a:pt x="316706" y="291941"/>
                                  <a:pt x="317659" y="290036"/>
                                </a:cubicBezTo>
                                <a:cubicBezTo>
                                  <a:pt x="318611" y="288131"/>
                                  <a:pt x="319564" y="286226"/>
                                  <a:pt x="320516" y="283369"/>
                                </a:cubicBezTo>
                                <a:cubicBezTo>
                                  <a:pt x="322421" y="279559"/>
                                  <a:pt x="324326" y="274796"/>
                                  <a:pt x="326231" y="270986"/>
                                </a:cubicBezTo>
                                <a:cubicBezTo>
                                  <a:pt x="332899" y="254794"/>
                                  <a:pt x="339566" y="238601"/>
                                  <a:pt x="344329" y="222409"/>
                                </a:cubicBezTo>
                                <a:cubicBezTo>
                                  <a:pt x="353854" y="190976"/>
                                  <a:pt x="359569" y="160496"/>
                                  <a:pt x="362426" y="134778"/>
                                </a:cubicBezTo>
                                <a:cubicBezTo>
                                  <a:pt x="365284" y="108109"/>
                                  <a:pt x="365284" y="85249"/>
                                  <a:pt x="365284" y="66199"/>
                                </a:cubicBezTo>
                                <a:cubicBezTo>
                                  <a:pt x="364331" y="47149"/>
                                  <a:pt x="362426" y="32861"/>
                                  <a:pt x="360521" y="22384"/>
                                </a:cubicBezTo>
                                <a:cubicBezTo>
                                  <a:pt x="360521" y="19526"/>
                                  <a:pt x="359569" y="17621"/>
                                  <a:pt x="359569" y="15716"/>
                                </a:cubicBezTo>
                                <a:cubicBezTo>
                                  <a:pt x="359569" y="13811"/>
                                  <a:pt x="358616" y="11906"/>
                                  <a:pt x="358616" y="10954"/>
                                </a:cubicBezTo>
                                <a:cubicBezTo>
                                  <a:pt x="357664" y="8096"/>
                                  <a:pt x="357664" y="7144"/>
                                  <a:pt x="357664" y="7144"/>
                                </a:cubicBezTo>
                                <a:cubicBezTo>
                                  <a:pt x="357664" y="7144"/>
                                  <a:pt x="357664" y="8096"/>
                                  <a:pt x="357664" y="10954"/>
                                </a:cubicBezTo>
                                <a:cubicBezTo>
                                  <a:pt x="357664" y="13811"/>
                                  <a:pt x="357664" y="17621"/>
                                  <a:pt x="357664" y="22384"/>
                                </a:cubicBezTo>
                                <a:cubicBezTo>
                                  <a:pt x="357664" y="31909"/>
                                  <a:pt x="356711" y="47149"/>
                                  <a:pt x="354806" y="65246"/>
                                </a:cubicBezTo>
                                <a:cubicBezTo>
                                  <a:pt x="352901" y="83344"/>
                                  <a:pt x="349091" y="106203"/>
                                  <a:pt x="342424" y="130969"/>
                                </a:cubicBezTo>
                                <a:cubicBezTo>
                                  <a:pt x="336709" y="155734"/>
                                  <a:pt x="327184" y="183356"/>
                                  <a:pt x="315754" y="211931"/>
                                </a:cubicBezTo>
                                <a:cubicBezTo>
                                  <a:pt x="310039" y="226219"/>
                                  <a:pt x="302419" y="240506"/>
                                  <a:pt x="294799" y="255746"/>
                                </a:cubicBezTo>
                                <a:cubicBezTo>
                                  <a:pt x="286226" y="270034"/>
                                  <a:pt x="277654" y="285274"/>
                                  <a:pt x="268129" y="299561"/>
                                </a:cubicBezTo>
                                <a:cubicBezTo>
                                  <a:pt x="257651" y="313849"/>
                                  <a:pt x="247174" y="328136"/>
                                  <a:pt x="234791" y="341471"/>
                                </a:cubicBezTo>
                                <a:cubicBezTo>
                                  <a:pt x="231934" y="345281"/>
                                  <a:pt x="228124" y="348139"/>
                                  <a:pt x="225266" y="351949"/>
                                </a:cubicBezTo>
                                <a:cubicBezTo>
                                  <a:pt x="222409" y="354806"/>
                                  <a:pt x="218599" y="358616"/>
                                  <a:pt x="215741" y="361474"/>
                                </a:cubicBezTo>
                                <a:cubicBezTo>
                                  <a:pt x="211931" y="364331"/>
                                  <a:pt x="209074" y="368141"/>
                                  <a:pt x="205264" y="370999"/>
                                </a:cubicBezTo>
                                <a:cubicBezTo>
                                  <a:pt x="201454" y="373856"/>
                                  <a:pt x="198596" y="376714"/>
                                  <a:pt x="194786" y="380524"/>
                                </a:cubicBezTo>
                                <a:cubicBezTo>
                                  <a:pt x="192881" y="382428"/>
                                  <a:pt x="190976" y="383381"/>
                                  <a:pt x="189071" y="385286"/>
                                </a:cubicBezTo>
                                <a:lnTo>
                                  <a:pt x="183356" y="390049"/>
                                </a:lnTo>
                                <a:cubicBezTo>
                                  <a:pt x="179546" y="392906"/>
                                  <a:pt x="175736" y="395764"/>
                                  <a:pt x="171926" y="398621"/>
                                </a:cubicBezTo>
                                <a:cubicBezTo>
                                  <a:pt x="168116" y="401478"/>
                                  <a:pt x="164306" y="404336"/>
                                  <a:pt x="160496" y="407194"/>
                                </a:cubicBezTo>
                                <a:lnTo>
                                  <a:pt x="157639" y="409099"/>
                                </a:lnTo>
                                <a:lnTo>
                                  <a:pt x="153829" y="411003"/>
                                </a:lnTo>
                                <a:lnTo>
                                  <a:pt x="147161" y="415766"/>
                                </a:lnTo>
                                <a:lnTo>
                                  <a:pt x="140494" y="420528"/>
                                </a:lnTo>
                                <a:lnTo>
                                  <a:pt x="133826" y="425291"/>
                                </a:lnTo>
                                <a:cubicBezTo>
                                  <a:pt x="129064" y="428149"/>
                                  <a:pt x="125254" y="431959"/>
                                  <a:pt x="120491" y="434816"/>
                                </a:cubicBezTo>
                                <a:cubicBezTo>
                                  <a:pt x="111919" y="441484"/>
                                  <a:pt x="103346" y="448151"/>
                                  <a:pt x="94774" y="454819"/>
                                </a:cubicBezTo>
                                <a:cubicBezTo>
                                  <a:pt x="63341" y="481489"/>
                                  <a:pt x="33814" y="511969"/>
                                  <a:pt x="7144" y="545306"/>
                                </a:cubicBezTo>
                                <a:lnTo>
                                  <a:pt x="7144" y="639603"/>
                                </a:lnTo>
                                <a:cubicBezTo>
                                  <a:pt x="18574" y="620553"/>
                                  <a:pt x="30956" y="601503"/>
                                  <a:pt x="45244" y="583406"/>
                                </a:cubicBezTo>
                                <a:cubicBezTo>
                                  <a:pt x="73819" y="550069"/>
                                  <a:pt x="102394" y="520541"/>
                                  <a:pt x="132874" y="49387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47600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10CBF283" id="Group 6" o:spid="_x0000_s1026" alt="&quot;&quot;" style="position:absolute;margin-left:0;margin-top:0;width:377.3pt;height:575.8pt;z-index:-251657216;mso-width-percent:476;mso-height-percent:941;mso-left-percent:23;mso-top-percent:29;mso-position-horizontal-relative:page;mso-position-vertical-relative:page;mso-width-percent:476;mso-height-percent:941;mso-left-percent:23;mso-top-percent:29" coordsize="47914,73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">
              <v:rect id="Rectangle 3" o:spid="_x0000_s1027" style="position:absolute;width:47879;height:73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" fillcolor="#b64926 [3206]" stroked="f" strokeweight="1pt">
                <v:fill opacity="3341f"/>
              </v:rect>
              <v:group id="Group 2955" o:spid="_x0000_s1028" alt="&quot;&quot;" style="position:absolute;top:57319;width:47914;height:15414" coordsize="40997,1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Rh6xAAAAN0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/TCfw9004Qa6eAAAA//8DAFBLAQItABQABgAIAAAAIQDb4fbL7gAAAIUBAAATAAAAAAAAAAAA&#10;AAAAAAAAAABbQ29udGVudF9UeXBlc10ueG1sUEsBAi0AFAAGAAgAAAAhAFr0LFu/AAAAFQEAAAsA&#10;AAAAAAAAAAAAAAAAHwEAAF9yZWxzLy5yZWxzUEsBAi0AFAAGAAgAAAAhAEndGHrEAAAA3QAAAA8A&#10;AAAAAAAAAAAAAAAABwIAAGRycy9kb3ducmV2LnhtbFBLBQYAAAAAAwADALcAAAD4AgAAAAA=&#10;">
                <o:lock v:ext="edit" aspectratio="t"/>
                <v:shape id="Freeform: Shape 1945" o:spid="_x0000_s1029" style="position:absolute;left:35242;top:12638;width:4191;height:572;visibility:visible;mso-wrap-style:square;v-text-anchor:middle" coordsize="41910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" path="m182404,48101v3810,-953,6667,-953,10477,-1905c195739,45244,199549,45244,202406,44291v5715,-952,11430,-1905,16193,-1905c223361,41434,228124,41434,231934,40481v3810,,7620,-953,9525,-953c247174,38576,250031,38576,250031,38576v,,-2857,952,-7620,1905c239554,41434,236696,42386,232886,43339v-3810,952,-8572,1905,-13335,3809c214789,48101,210026,50006,204311,51911r212408,c411004,49053,404336,46196,396716,43339,379571,36671,358616,29051,332899,23336,308134,16669,279559,11906,249079,9048,233839,8096,217646,7144,200501,7144v-16192,,-33337,952,-51435,2857c131921,11906,113824,14764,95726,19526v-4762,952,-8572,1905,-13335,3810c77629,24289,73819,25241,69056,27146v-4762,1905,-8572,2857,-13335,4763c50959,33814,47149,35719,42386,36671v-1905,952,-4762,1905,-6667,2857l29051,42386v-4762,1905,-8572,3810,-13335,5715c12859,50006,10001,50959,7144,52864r74295,c85249,51911,88106,51911,90011,51911v3810,-952,5715,-952,5715,-952c95726,50959,93821,51911,90011,52864v,,,,-952,l164306,52864v1905,,3810,-953,4763,-953c174784,50006,178594,49053,182404,48101xe" filled="f" stroked="f">
                  <v:stroke joinstyle="miter"/>
                  <v:path arrowok="t" o:connecttype="custom" o:connectlocs="182404,48101;192881,46196;202406,44291;218599,42386;231934,40481;241459,39528;250031,38576;242411,40481;232886,43339;219551,47148;204311,51911;416719,51911;396716,43339;332899,23336;249079,9048;200501,7144;149066,10001;95726,19526;82391,23336;69056,27146;55721,31909;42386,36671;35719,39528;29051,42386;15716,48101;7144,52864;81439,52864;90011,51911;95726,50959;90011,52864;89059,52864;164306,52864;169069,51911;182404,48101" o:connectangles="0,0,0,0,0,0,0,0,0,0,0,0,0,0,0,0,0,0,0,0,0,0,0,0,0,0,0,0,0,0,0,0,0,0"/>
                </v:shape>
                <v:shape id="Freeform: Shape 1946" o:spid="_x0000_s1030" style="position:absolute;left:39471;top:11098;width:95;height:95;visibility:visible;mso-wrap-style:square;v-text-anchor:middle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" path="m7144,7858r,c7144,6906,7144,6906,7144,7858xe" filled="f" stroked="f">
                  <v:stroke joinstyle="miter"/>
                  <v:path arrowok="t" o:connecttype="custom" o:connectlocs="7144,7858;7144,7858;7144,7858" o:connectangles="0,0,0"/>
                </v:shape>
                <v:shape id="Freeform: Shape 1947" o:spid="_x0000_s1031" style="position:absolute;left:1457;top:11098;width:95;height:95;visibility:visible;mso-wrap-style:square;v-text-anchor:middle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" path="m7144,7858r,c7144,6906,7144,6906,7144,7858xe" filled="f" stroked="f">
                  <v:stroke joinstyle="miter"/>
                  <v:path arrowok="t" o:connecttype="custom" o:connectlocs="7144,7858;7144,7858;7144,7858" o:connectangles="0,0,0"/>
                </v:shape>
                <v:shape id="Freeform: Shape 1949" o:spid="_x0000_s1032" style="position:absolute;left:1571;top:12629;width:4191;height:571;visibility:visible;mso-wrap-style:square;v-text-anchor:middle" coordsize="41910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" path="m394811,42386r-6667,-2857c386239,38576,383381,37624,381476,36672v-4762,-1906,-8572,-3811,-13335,-4763c363379,30004,359569,29051,354806,27147v-4762,-1906,-8572,-2858,-13335,-3811c336709,22384,332899,20479,328136,19526,310039,14764,292894,11906,274796,10001,257651,8097,240506,7144,223361,7144v-16192,,-32385,953,-48577,1905c144304,11906,115729,17622,90964,23336,66199,30004,45244,36672,27146,43339,19526,46197,13811,49054,7144,51911r212407,c213836,50006,209074,49054,204311,47149v-4762,-1905,-9525,-2858,-13335,-3810c187166,42386,184309,41434,181451,40481v-5715,-952,-7620,-1905,-7620,-1905c173831,38576,176689,38576,182404,39529v2857,,5715,952,9525,952c195739,40481,200501,41434,205264,42386v4762,953,10477,1905,16192,1905c224314,44291,227171,45244,230981,46197v2858,952,6668,952,10478,1904c245269,49054,248126,49054,251936,50006v1905,,2858,953,4763,953l331946,50959v,,,,-952,c327184,50006,325279,49054,325279,49054v,,1905,,5715,952c332899,50006,335756,50959,339566,50959r74295,c411004,49054,408146,48101,405289,46197v-1905,,-5715,-1906,-10478,-3811xe" filled="f" stroked="f">
                  <v:stroke joinstyle="miter"/>
                  <v:path arrowok="t" o:connecttype="custom" o:connectlocs="394811,42386;388144,39529;381476,36672;368141,31909;354806,27147;341471,23336;328136,19526;274796,10001;223361,7144;174784,9049;90964,23336;27146,43339;7144,51911;219551,51911;204311,47149;190976,43339;181451,40481;173831,38576;182404,39529;191929,40481;205264,42386;221456,44291;230981,46197;241459,48101;251936,50006;256699,50959;331946,50959;330994,50959;325279,49054;330994,50006;339566,50959;413861,50959;405289,46197;394811,42386" o:connectangles="0,0,0,0,0,0,0,0,0,0,0,0,0,0,0,0,0,0,0,0,0,0,0,0,0,0,0,0,0,0,0,0,0,0"/>
                </v:shape>
                <v:shape id="Freeform: Shape 1950" o:spid="_x0000_s1033" style="position:absolute;left:32285;top:9104;width:4668;height:3239;visibility:visible;mso-wrap-style:square;v-text-anchor:middle" coordsize="4667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" path="m426638,292932v-12382,-952,-27622,-952,-45720,-952c362821,291980,343771,292932,321863,294837v-21907,953,-44767,2858,-69532,2858c228518,297695,202801,296742,178036,290075v-12383,-2858,-23813,-7620,-35243,-12383c139936,276740,137078,274835,134221,272930v-2858,-1905,-4763,-2857,-7620,-4763c125648,267215,123743,266262,122791,265310r-4763,-2858l116123,260548v953,952,,,,l116123,260548r,l115171,259595r-3810,-2858c101836,249117,92311,239592,85643,230067,78023,220542,73261,210065,69451,198635v-6668,-21908,-4763,-44768,4762,-62865c78976,126245,85643,117673,92311,111005v3810,-3810,7620,-6668,12382,-9525c106598,99575,108503,98623,111361,97670r1905,-953l115171,95765r2857,-1905c118028,93860,118981,92907,119933,92907r1905,-952l123743,91002r953,-952l125648,90050v,,953,-952,-952,l124696,90050r2857,-952c128506,89098,129458,88145,130411,88145v1905,-953,3810,-953,5715,-953l138983,86240r2858,c150413,85287,158986,86240,167558,88145v6668,1905,12383,3810,18098,5715c150413,116720,138983,167202,160891,211017v22860,46673,75247,67628,116205,46673c290431,251023,301861,239592,308528,227210v,,1905,-2858,4763,-9525c313291,216732,314243,215780,314243,213875v953,-952,953,-2858,1905,-4763c317101,206255,318053,202445,319006,198635v952,-3810,1905,-6668,2857,-11430c322816,183395,322816,178632,323768,173870v,-953,,-1905,,-3810c323768,169107,323768,167202,323768,166250v,-2858,,-4763,,-7620c323768,155773,323768,152915,323768,150057v,-2857,,-5715,-952,-8572c321863,130055,319006,117673,314243,105290,309481,92907,302813,80525,293288,70048,284716,58617,274238,49092,261856,40520,238043,23375,209468,11945,178036,8135,161843,6230,145651,7182,128506,10040v-1905,,-3810,952,-6668,952c119933,11945,118028,11945,115171,12898v-3810,952,-8573,2857,-12383,4762c100883,18612,98978,19565,96121,20517v-1905,953,-3810,1906,-6668,2858l89453,23375v-1905,952,-952,,-952,952l87548,24327r-952,953l84691,26232r-1905,953c81833,27185,81833,28137,79928,29090v-1905,952,-3810,2858,-5715,3810l71356,34805r-2858,1905c64688,39567,61831,41473,58973,45282,52306,50998,46591,57665,40876,64332,29446,77667,20873,93860,15158,110052v-2857,8573,-4762,17146,-6667,25718c7538,144342,6586,153867,7538,162440v,8572,1905,18097,3810,26670c13253,197682,16111,206255,19921,213875v7620,16192,17145,30480,28575,42862c59926,269120,72308,278645,85643,287217r4763,2858l93263,291980r1905,952l99931,295790v1905,952,2857,1905,4762,2858c108503,300552,112313,302457,115171,303410v3810,952,6667,2857,10477,3810c139936,311982,154223,315792,169463,317698v28575,3809,56198,1904,80963,-953c275191,313887,299003,310077,319958,306267v20955,-3810,40958,-6667,58103,-8572c395206,295790,410446,293885,422828,292932v12383,-952,22860,-952,29528,-952c459023,291980,462833,291980,462833,291980v,,-3810,,-10477,-953c449498,293885,439021,293885,426638,292932xe" filled="f" stroked="f">
                  <v:stroke joinstyle="miter"/>
                  <v:path arrowok="t" o:connecttype="custom" o:connectlocs="426638,292932;380918,291980;321863,294837;252331,297695;178036,290075;142793,277692;134221,272930;126601,268167;122791,265310;118028,262452;116123,260548;116123,260548;116123,260548;116123,260548;115171,259595;111361,256737;85643,230067;69451,198635;74213,135770;92311,111005;104693,101480;111361,97670;113266,96717;115171,95765;118028,93860;119933,92907;121838,91955;123743,91002;124696,90050;125648,90050;124696,90050;124696,90050;127553,89098;130411,88145;136126,87192;138983,86240;141841,86240;167558,88145;185656,93860;160891,211017;277096,257690;308528,227210;313291,217685;314243,213875;316148,209112;319006,198635;321863,187205;323768,173870;323768,170060;323768,166250;323768,158630;323768,150057;322816,141485;314243,105290;293288,70048;261856,40520;178036,8135;128506,10040;121838,10992;115171,12898;102788,17660;96121,20517;89453,23375;89453,23375;88501,24327;87548,24327;86596,25280;84691,26232;82786,27185;79928,29090;74213,32900;71356,34805;68498,36710;58973,45282;40876,64332;15158,110052;8491,135770;7538,162440;11348,189110;19921,213875;48496,256737;85643,287217;90406,290075;93263,291980;95168,292932;99931,295790;104693,298648;115171,303410;125648,307220;169463,317698;250426,316745;319958,306267;378061,297695;422828,292932;452356,291980;462833,291980;452356,291027;426638,292932" o:connectangles="0,0,0,0,0,0,0,0,0,0,0,0,0,0,0,0,0,0,0,0,0,0,0,0,0,0,0,0,0,0,0,0,0,0,0,0,0,0,0,0,0,0,0,0,0,0,0,0,0,0,0,0,0,0,0,0,0,0,0,0,0,0,0,0,0,0,0,0,0,0,0,0,0,0,0,0,0,0,0,0,0,0,0,0,0,0,0,0,0,0,0,0,0,0,0,0,0,0"/>
                </v:shape>
                <v:shape id="Freeform: Shape 1951" o:spid="_x0000_s1034" style="position:absolute;left:38611;top:3016;width:2381;height:5620;visibility:visible;mso-wrap-style:square;v-text-anchor:middle" coordsize="23812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" path="m143683,14994v-11430,2857,-21907,7620,-32385,12382c100821,33091,91296,38806,81771,46426,72246,54046,63673,61666,56053,70239,48433,78811,41766,88336,36051,97862,24621,117864,17001,138819,12238,159774,7476,180729,6523,202637,7476,222639r952,7620l8428,235021r,3810l9381,245499v,1905,952,4763,952,7620c11286,257881,12238,263596,13191,268359v952,4762,1905,9525,3810,14287c22716,301696,29383,319794,38908,336939v17145,33337,40005,61912,61913,85725c122728,447429,144636,468384,164638,488387v20003,20002,38100,38100,53340,55244c223693,550299,229408,556966,235123,562681r,-16192c232266,542679,230361,539821,227503,536012,214168,516962,197976,496959,179878,475051,162733,453144,142731,429331,124633,403614,106536,377896,88438,350274,77008,319794,71293,304554,66531,288362,63673,272169v-952,-3810,-952,-8573,-1905,-12382c60816,255976,60816,252166,60816,248356v,-1905,,-3810,,-6667l60816,235021r,-3809c60816,232164,60816,231212,60816,231212r,l60816,230259r,-1905l60816,221687v952,-16193,3810,-32386,8572,-47625c74151,158821,81771,145487,90343,133104v18098,-23813,43815,-39053,70485,-42863c174163,88336,188451,88336,201786,91194v6667,1905,13335,2857,19050,5715c223693,97862,227503,99766,230361,100719r1905,952l234171,102624r,-92393c226551,9279,218931,7374,211311,7374v-21908,-953,-45720,952,-67628,7620xe" filled="f" stroked="f">
                  <v:stroke joinstyle="miter"/>
                  <v:path arrowok="t" o:connecttype="custom" o:connectlocs="143683,14994;111298,27376;81771,46426;56053,70239;36051,97862;12238,159774;7476,222639;8428,230259;8428,235021;8428,238831;9381,245499;10333,253119;13191,268359;17001,282646;38908,336939;100821,422664;164638,488387;217978,543631;235123,562681;235123,546489;227503,536012;179878,475051;124633,403614;77008,319794;63673,272169;61768,259787;60816,248356;60816,241689;60816,235021;60816,231212;60816,231212;60816,231212;60816,230259;60816,228354;60816,221687;69388,174062;90343,133104;160828,90241;201786,91194;220836,96909;230361,100719;232266,101671;234171,102624;234171,10231;211311,7374;143683,14994" o:connectangles="0,0,0,0,0,0,0,0,0,0,0,0,0,0,0,0,0,0,0,0,0,0,0,0,0,0,0,0,0,0,0,0,0,0,0,0,0,0,0,0,0,0,0,0,0,0"/>
                </v:shape>
                <v:shape id="Freeform: Shape 1952" o:spid="_x0000_s1035" style="position:absolute;left:39854;top:4704;width:1143;height:2477;visibility:visible;mso-wrap-style:square;v-text-anchor:middle" coordsize="114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" path="m23140,73819c-8292,133827,7900,204311,60288,231934v15240,8572,32385,11430,49529,11430l109817,7144c75528,13811,43142,36672,23140,73819xe" filled="f" stroked="f">
                  <v:stroke joinstyle="miter"/>
                  <v:path arrowok="t" o:connecttype="custom" o:connectlocs="23140,73819;60288,231934;109817,243364;109817,7144;23140,73819" o:connectangles="0,0,0,0,0"/>
                </v:shape>
                <v:shape id="Freeform: Shape 1953" o:spid="_x0000_s1036" style="position:absolute;left:35725;top:7625;width:4477;height:1905;visibility:visible;mso-wrap-style:square;v-text-anchor:middle" coordsize="4476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" path="m248427,28442v-3810,-1905,-7620,-3810,-10477,-4762l233187,21775r-5715,-2858c212232,13203,195087,8440,178895,7487v-17145,-952,-33338,,-48578,3810c115077,15107,100790,19870,89360,25585,76977,31300,67452,37967,57927,44635,49355,51303,41735,57017,36020,62732,30305,68447,25542,72257,22685,76067v-1905,1905,-2858,2858,-3810,3811c18875,80830,17922,80830,17922,80830v,,,,,952c17922,81782,17922,81782,17922,81782r,c16970,82735,16017,83687,16017,84640,777,106547,5540,137980,27447,153220v21908,15240,52388,9525,67628,-12383c96980,137980,98885,135122,99837,132265v953,-1905,1905,-3810,3810,-6668c109362,117978,117935,106547,130317,96070,142700,85592,158892,77020,178895,74162v9525,-1905,20955,-1905,32385,l215090,75115r4762,952c223662,77020,226520,77972,229377,77972v2858,953,6668,1906,9525,2858c241760,81782,245570,82735,248427,83687v12383,3810,24765,9525,37148,15241c297957,104642,309387,111310,320817,117978v22860,13334,43815,26669,61913,38100c392255,161792,400827,166555,408447,170365v7620,3810,14288,7620,20003,10477c434165,183700,438927,185605,441785,186557v2857,953,4762,1905,4762,1905c446547,188462,444642,187510,441785,185605v-2858,-1905,-6668,-4763,-11430,-8573c425592,173222,419877,168460,413210,162745v-6668,-5715,-13335,-12383,-21908,-19050c376062,129407,357965,111310,337962,93212,327485,83687,317007,75115,305577,65590,294147,57017,281765,48445,268430,39872v-3810,-1905,-6668,-3810,-10478,-5715c255095,32253,252237,30347,248427,28442xe" filled="f" stroked="f">
                  <v:stroke joinstyle="miter"/>
                  <v:path arrowok="t" o:connecttype="custom" o:connectlocs="248427,28442;237950,23680;233187,21775;227472,18917;178895,7487;130317,11297;89360,25585;57927,44635;36020,62732;22685,76067;18875,79878;17922,80830;17922,81782;17922,81782;17922,81782;16017,84640;27447,153220;95075,140837;99837,132265;103647,125597;130317,96070;178895,74162;211280,74162;215090,75115;219852,76067;229377,77972;238902,80830;248427,83687;285575,98928;320817,117978;382730,156078;408447,170365;428450,180842;441785,186557;446547,188462;441785,185605;430355,177032;413210,162745;391302,143695;337962,93212;305577,65590;268430,39872;257952,34157;248427,28442" o:connectangles="0,0,0,0,0,0,0,0,0,0,0,0,0,0,0,0,0,0,0,0,0,0,0,0,0,0,0,0,0,0,0,0,0,0,0,0,0,0,0,0,0,0,0,0"/>
                </v:shape>
                <v:shape id="Freeform: Shape 1954" o:spid="_x0000_s1037" style="position:absolute;left:30026;top:7575;width:4191;height:5429;visibility:visible;mso-wrap-style:square;v-text-anchor:middle" coordsize="4191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" path="m404917,540139v-2858,,-6668,-953,-10478,-953c392534,539186,390629,539186,387771,538234v-1904,,-4762,-953,-6667,-953c379199,537281,376342,536329,373484,536329v-2858,,-4763,-953,-7620,-953c355386,533471,343004,531566,329669,527756v-13335,-3810,-26670,-8572,-40005,-14287c276329,507754,262042,500134,248707,491561v-13336,-8572,-26671,-19050,-38100,-31432c198224,448698,187746,435364,178221,422029v-9525,-13335,-18097,-28575,-25717,-42863c144884,363926,139169,349639,133454,334398v-5715,-15239,-9525,-29527,-13335,-43814c117261,281059,115357,270581,113451,262009,94401,141041,194414,164854,202034,98179,210607,19121,119167,-18027,57254,25789,7724,61031,3914,130564,8676,174379v,,1906,13335,1906,16192c11534,195334,12486,199144,12486,202001v3810,17145,9525,40958,19050,68580c36299,284869,42014,299156,48682,314396v6667,15240,14287,31433,23812,46673c81067,377261,91544,393454,102974,408694v11430,15240,23812,30479,38100,43815c154409,466796,169649,479179,185842,489656v15240,10478,32384,20003,48577,27623c250611,524898,266804,529661,282996,534423v16193,3811,30480,6668,44768,7621c342051,542996,354434,543948,365864,543948v2857,,5715,,8572,c377294,543948,379199,543948,382057,543948v2857,,4762,,6667,c390629,543948,393486,543948,395392,542996v3809,,7619,-952,10477,-952c408726,542044,411584,541091,413489,541091v3810,-952,6668,-952,6668,-952c420157,540139,418251,540139,413489,540139v-2857,952,-5715,952,-8572,xe" filled="f" stroked="f">
                  <v:stroke joinstyle="miter"/>
                  <v:path arrowok="t" o:connecttype="custom" o:connectlocs="404917,540139;394439,539186;387771,538234;381104,537281;373484,536329;365864,535376;329669,527756;289664,513469;248707,491561;210607,460129;178221,422029;152504,379166;133454,334398;120119,290584;113451,262009;202034,98179;57254,25789;8676,174379;10582,190571;12486,202001;31536,270581;48682,314396;72494,361069;102974,408694;141074,452509;185842,489656;234419,517279;282996,534423;327764,542044;365864,543948;374436,543948;382057,543948;388724,543948;395392,542996;405869,542044;413489,541091;420157,540139;413489,540139;404917,540139" o:connectangles="0,0,0,0,0,0,0,0,0,0,0,0,0,0,0,0,0,0,0,0,0,0,0,0,0,0,0,0,0,0,0,0,0,0,0,0,0,0,0"/>
                </v:shape>
                <v:shape id="Freeform: Shape 1955" o:spid="_x0000_s1038" style="position:absolute;left:25049;top:11505;width:2477;height:1048;visibility:visible;mso-wrap-style:square;v-text-anchor:middle" coordsize="24765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" path="m230139,51911v-1905,-1905,-2857,-2857,-4762,-4762c223471,45244,221567,44291,219661,42386v-952,-952,-1904,-1905,-2857,-2857c215852,38576,214899,37624,212994,36671v-1905,-1905,-4762,-3810,-7620,-5715c202517,29051,199659,27146,196802,26194v-2858,-1905,-5716,-2858,-8573,-4763c185371,19526,181561,18574,178704,16669v-3810,-953,-6668,-2858,-10477,-3810c161559,10954,153939,9049,146319,8096v-7620,-952,-15240,-952,-22860,-952c115839,7144,108219,8096,100599,10001v-7620,1905,-14288,3810,-20955,5715c72976,17621,67261,20479,61546,23336v-5714,2858,-10477,5715,-14287,7620c43449,33814,39639,35719,36782,37624v-2858,1905,-4763,3810,-6668,5715c30114,43339,29161,44291,29161,44291v,,-952,953,-952,953c28209,45244,27257,46196,27257,46196,9159,59531,586,86201,12969,96679v14288,12382,34290,952,49530,-17145c63451,78581,63451,77629,64404,77629v953,-953,1905,-1905,2857,-3810c69167,71914,71071,70009,73929,67151v2857,-2857,5715,-5715,9525,-8572c90121,52864,99646,47149,110124,42386v4762,-2857,10477,-3810,17145,-5715c132984,35719,139652,33814,145367,33814v6667,-953,12382,,19050,c167274,33814,171084,34766,173942,34766v2857,953,5715,953,9525,1905c186324,37624,189182,38576,192039,39529v2857,952,5715,1905,8572,2857c203469,43339,206327,44291,208232,46196v952,953,2857,953,3810,1905c212994,49054,213946,49054,215852,50006v1905,953,4762,1905,6667,3810c224424,54769,226329,55721,228234,57626v3810,1905,6668,3810,9525,5715c242521,67151,245379,69056,245379,69056v,,-2858,-2857,-6668,-6667c235854,57626,232996,54769,230139,51911xe" filled="f" stroked="f">
                  <v:stroke joinstyle="miter"/>
                  <v:path arrowok="t" o:connecttype="custom" o:connectlocs="230139,51911;225377,47149;219661,42386;216804,39529;212994,36671;205374,30956;196802,26194;188229,21431;178704,16669;168227,12859;146319,8096;123459,7144;100599,10001;79644,15716;61546,23336;47259,30956;36782,37624;30114,43339;29161,44291;28209,45244;27257,46196;12969,96679;62499,79534;64404,77629;67261,73819;73929,67151;83454,58579;110124,42386;127269,36671;145367,33814;164417,33814;173942,34766;183467,36671;192039,39529;200611,42386;208232,46196;212042,48101;215852,50006;222519,53816;228234,57626;237759,63341;245379,69056;238711,62389;230139,51911" o:connectangles="0,0,0,0,0,0,0,0,0,0,0,0,0,0,0,0,0,0,0,0,0,0,0,0,0,0,0,0,0,0,0,0,0,0,0,0,0,0,0,0,0,0,0,0"/>
                </v:shape>
                <v:shape id="Freeform: Shape 1956" o:spid="_x0000_s1039" style="position:absolute;left:34658;top:6170;width:2000;height:1619;visibility:visible;mso-wrap-style:square;v-text-anchor:middle" coordsize="2000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" path="m156021,157776v953,,2858,,3810,c162689,157776,164594,156824,167451,156824v1905,,4763,-953,6668,-953c177929,154919,181739,154919,184596,153967v5715,-953,8573,-1905,8573,-1905c193169,152062,189359,152062,183644,152062v-2858,,-6668,,-10478,c171261,152062,169356,152062,166499,152062v-1905,,-4763,-953,-6668,-953c158879,151109,156974,151109,156021,151109v-952,,-2857,,-3810,-953c149354,149204,146496,149204,144591,148251v-2857,-952,-5715,-952,-8572,-1905c133161,145394,130304,144442,127446,143489v-2857,-952,-5715,-1905,-8572,-2858c116016,139679,113159,137774,110301,136821v-5715,-2857,-10477,-6667,-15240,-10477c90299,122534,86489,118724,82679,113962v-3810,-4763,-7620,-8573,-10478,-13336c66486,91101,62676,81576,59819,73956,58866,70146,57914,66337,56961,62526v-952,-3809,-952,-6667,-1905,-8572c55056,52049,55056,51096,55056,50144v,-952,,-1905,,-2857c53151,23474,43626,5376,25529,7281,9336,9187,2669,34904,10289,54906v,,,,,953c10289,55859,10289,56812,10289,56812v,,,952,,952c11241,59669,11241,62526,13146,65384v953,2858,2858,6667,4763,11430c19814,80624,21719,85387,25529,90149v2857,4763,5715,10477,10477,15240c39816,111104,44579,115867,49341,120629v4763,4763,10478,9525,16193,14288c71249,138726,77916,143489,84584,146346v6667,2858,13335,5716,20002,7621c108396,154919,111254,155871,115064,156824v3810,952,6667,952,9525,1905c127446,158729,131256,159681,134114,159681v2857,,6667,,9525,c146496,159681,149354,159681,152211,159681v1905,-1905,2858,-1905,3810,-1905xe" filled="f" stroked="f">
                  <v:stroke joinstyle="miter"/>
                  <v:path arrowok="t" o:connecttype="custom" o:connectlocs="156021,157776;159831,157776;167451,156824;174119,155871;184596,153967;193169,152062;183644,152062;173166,152062;166499,152062;159831,151109;156021,151109;152211,150156;144591,148251;136019,146346;127446,143489;118874,140631;110301,136821;95061,126344;82679,113962;72201,100626;59819,73956;56961,62526;55056,53954;55056,50144;55056,47287;25529,7281;10289,54906;10289,55859;10289,56812;10289,57764;13146,65384;17909,76814;25529,90149;36006,105389;49341,120629;65534,134917;84584,146346;104586,153967;115064,156824;124589,158729;134114,159681;143639,159681;152211,159681;156021,157776" o:connectangles="0,0,0,0,0,0,0,0,0,0,0,0,0,0,0,0,0,0,0,0,0,0,0,0,0,0,0,0,0,0,0,0,0,0,0,0,0,0,0,0,0,0,0,0"/>
                </v:shape>
                <v:shape id="Freeform: Shape 1957" o:spid="_x0000_s1040" style="position:absolute;left:34593;top:7828;width:1619;height:1334;visibility:visible;mso-wrap-style:square;v-text-anchor:middle" coordsize="16192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" path="m138739,8096v-1905,,-3810,-952,-5715,-952c131118,7144,129214,7144,127309,7144v-953,,-1905,,-2858,c123499,7144,122546,7144,121593,7144v-1904,,-4762,,-6667,c112068,7144,110164,7144,107306,7144v-2857,,-4763,952,-7620,952c96829,8096,93971,9048,92066,10001v-2857,952,-5715,1905,-8573,1905c77779,13811,72064,15716,67301,18573v-5715,2858,-10477,5716,-15240,9525c47299,31909,42536,35719,38726,40481v-3810,3810,-7620,8572,-10477,13335c25391,58578,22534,62389,20629,66198v-1905,3811,-3811,7621,-5715,11430c13009,81439,12056,84296,11104,87153v-953,2858,-1905,4763,-1905,6668c9199,93821,9199,94773,9199,94773v,,,953,,953c9199,95726,9199,96678,9199,96678v-5715,16193,952,37148,14287,38100c38726,135731,45393,120491,47299,101441v,-952,,-1905,,-1905c47299,98584,47299,97631,47299,95726v,-1905,952,-4762,952,-7620c49204,85248,49204,82391,50156,78581v1905,-6667,4762,-14287,9525,-21908c61586,52864,64443,49053,67301,45244v2858,-3810,6667,-7621,10478,-10478c81589,31909,85399,29051,90161,26194v1905,-953,4763,-1905,6668,-3810c98734,21431,101591,20478,103496,19526v1905,-953,4763,-1905,6668,-2857c112068,15716,114926,15716,116831,14764v1905,-953,4762,-953,6668,-953c124451,13811,125404,13811,126356,12859v953,,1905,,2858,c131118,12859,133024,11906,134929,11906v1905,,3810,,4762,c142549,11906,145406,10953,148264,11906v4762,,7620,,7620,c155884,11906,153026,10953,148264,10001,144454,8096,141596,8096,138739,8096xe" filled="f" stroked="f">
                  <v:stroke joinstyle="miter"/>
                  <v:path arrowok="t" o:connecttype="custom" o:connectlocs="138739,8096;133024,7144;127309,7144;124451,7144;121593,7144;114926,7144;107306,7144;99686,8096;92066,10001;83493,11906;67301,18573;52061,28098;38726,40481;28249,53816;20629,66198;14914,77628;11104,87153;9199,93821;9199,94773;9199,95726;9199,96678;23486,134778;47299,101441;47299,99536;47299,95726;48251,88106;50156,78581;59681,56673;67301,45244;77779,34766;90161,26194;96829,22384;103496,19526;110164,16669;116831,14764;123499,13811;126356,12859;129214,12859;134929,11906;139691,11906;148264,11906;155884,11906;148264,10001;138739,8096" o:connectangles="0,0,0,0,0,0,0,0,0,0,0,0,0,0,0,0,0,0,0,0,0,0,0,0,0,0,0,0,0,0,0,0,0,0,0,0,0,0,0,0,0,0,0,0"/>
                </v:shape>
                <v:shape id="Freeform: Shape 1958" o:spid="_x0000_s1041" style="position:absolute;left:36348;top:452;width:1524;height:2572;visibility:visible;mso-wrap-style:square;v-text-anchor:middle" coordsize="1524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" path="m140350,105611c137492,97991,133682,89419,129872,82751,126062,76084,121300,69416,116537,62749,111775,57034,107012,51319,102250,46556,97487,41794,92725,37984,88915,34174,85105,30364,81295,27506,77485,25601,74627,23696,71770,21791,69865,19886v-953,,-953,-952,-953,-952c67960,18934,67960,17981,67960,17981v-953,,-953,,-953,c47005,3694,15572,2741,8905,19886,1285,39889,19382,56081,44147,66559v953,,1905,952,2858,952c47957,67511,49862,68464,51767,69416v2858,953,5715,2858,9525,4763c65102,76084,68912,77989,72722,80846v8573,5715,18098,13335,26670,22860c104155,108469,107965,113231,111775,118946v3810,5715,6667,11430,9525,18098c124157,143711,126062,150379,127967,157046v953,3810,953,6668,1905,10478c129872,171334,130825,174191,130825,178001v,3810,,6668,,10478c130825,192289,130825,195146,130825,198004v,2857,-953,6667,-953,9525c129872,209434,129872,210386,129872,212291v,1905,-952,2858,-952,4763c127967,219911,127967,222769,127967,225626v,2858,-952,4763,-1905,7620c125110,238009,124157,241819,123205,244676v-1905,6668,-2858,10478,-2858,10478c120347,255154,122252,251344,125110,245629v1905,-2858,3810,-6668,5715,-11430c131777,232294,132730,229436,133682,227531v953,-2857,1905,-4762,2858,-7620c137492,218959,137492,217054,138445,216101v952,-1905,952,-2857,1905,-4762c141302,208481,142255,204671,143207,201814v953,-3810,1905,-6668,2858,-10478c147017,187526,147017,183716,147970,179906v952,-3810,952,-7620,952,-11430c148922,164666,148922,160856,148922,156094v,-8573,-952,-17145,-1905,-24765c145112,121804,143207,114184,140350,105611xe" filled="f" stroked="f">
                  <v:stroke joinstyle="miter"/>
                  <v:path arrowok="t" o:connecttype="custom" o:connectlocs="140350,105611;129872,82751;116537,62749;102250,46556;88915,34174;77485,25601;69865,19886;68912,18934;67960,17981;67007,17981;8905,19886;44147,66559;47005,67511;51767,69416;61292,74179;72722,80846;99392,103706;111775,118946;121300,137044;127967,157046;129872,167524;130825,178001;130825,188479;130825,198004;129872,207529;129872,212291;128920,217054;127967,225626;126062,233246;123205,244676;120347,255154;125110,245629;130825,234199;133682,227531;136540,219911;138445,216101;140350,211339;143207,201814;146065,191336;147970,179906;148922,168476;148922,156094;147017,131329;140350,105611" o:connectangles="0,0,0,0,0,0,0,0,0,0,0,0,0,0,0,0,0,0,0,0,0,0,0,0,0,0,0,0,0,0,0,0,0,0,0,0,0,0,0,0,0,0,0,0"/>
                </v:shape>
                <v:shape id="Freeform: Shape 1959" o:spid="_x0000_s1042" style="position:absolute;left:37919;width:1905;height:2190;visibility:visible;mso-wrap-style:square;v-text-anchor:middle" coordsize="1905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" path="m8096,176614v,1906,,2858,,4763c8096,184234,9049,187092,9049,189949v,2858,952,4763,952,7621c10954,202332,10954,206142,11906,209952v953,6668,1905,10478,1905,10478c13811,220430,13811,216620,13811,209952v,-3810,,-7620,953,-12382c14764,195664,14764,192807,15716,189949v,-2857,953,-5715,953,-8572c16669,180424,16669,178520,17621,176614v,-1905,953,-2857,953,-4762c19526,168995,19526,166137,20479,162327v952,-2857,1905,-6668,2857,-9525c24289,149945,25241,146134,26194,143277v952,-2857,2857,-6668,3810,-9525c31909,130895,32861,127084,34766,124227v3810,-5715,7620,-12382,12383,-17145c51911,101367,56674,96605,61436,92795,67151,88984,71914,84222,77629,81364,88106,74697,99536,69934,109061,68030v4763,-1906,9525,-2858,13335,-2858c126206,64220,130016,64220,132874,63267v1905,,3810,,4762,c138589,63267,139541,63267,140494,63267v27622,-1905,49530,-12383,47625,-34290c186214,10880,156686,2307,132874,9927v,,,,-953,c131921,9927,130969,9927,130969,9927v,,-953,,-1905,c127159,10880,123349,11832,119539,12784v-3810,953,-8573,2858,-13335,4763c101441,19452,95726,22309,90011,25167,84296,28024,78581,31834,71914,36597,66199,41359,59531,46122,53816,51837,48101,57552,42386,64220,36671,70887,31909,77555,27146,85174,23336,92795v-3810,7619,-6667,15239,-9525,23812c12859,120417,11906,124227,10954,128037v-953,3810,-1905,7620,-1905,11430c9049,143277,8096,147087,8096,150897v,3810,,7620,-952,10477c7144,165184,7144,168042,7144,171852v952,1905,952,2857,952,4762xe" filled="f" stroked="f">
                  <v:stroke joinstyle="miter"/>
                  <v:path arrowok="t" o:connecttype="custom" o:connectlocs="8096,176614;8096,181377;9049,189949;10001,197570;11906,209952;13811,220430;13811,209952;14764,197570;15716,189949;16669,181377;17621,176614;18574,171852;20479,162327;23336,152802;26194,143277;30004,133752;34766,124227;47149,107082;61436,92795;77629,81364;109061,68030;122396,65172;132874,63267;137636,63267;140494,63267;188119,28977;132874,9927;131921,9927;130969,9927;129064,9927;119539,12784;106204,17547;90011,25167;71914,36597;53816,51837;36671,70887;23336,92795;13811,116607;10954,128037;9049,139467;8096,150897;7144,161374;7144,171852;8096,176614" o:connectangles="0,0,0,0,0,0,0,0,0,0,0,0,0,0,0,0,0,0,0,0,0,0,0,0,0,0,0,0,0,0,0,0,0,0,0,0,0,0,0,0,0,0,0,0"/>
                </v:shape>
                <v:shape id="Freeform: Shape 1960" o:spid="_x0000_s1043" style="position:absolute;left:26974;top:8836;width:2191;height:4096;visibility:visible;mso-wrap-style:square;v-text-anchor:middle" coordsize="2190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" path="m145256,347333v-6667,-7620,-13335,-16192,-20002,-25717c124301,320663,123349,319710,123349,317805v-953,-952,-1905,-2857,-1905,-3809c120491,311138,118586,309233,116681,306376v-1905,-1905,-2857,-4763,-3810,-7621c111919,295898,110014,293993,109061,291135v-952,-2857,-1905,-5714,-3810,-7619c104299,280658,103346,277801,102394,275896v-1905,-5716,-3810,-10478,-5715,-16193l94774,251130v-953,-2857,-953,-5714,-1905,-8572l91916,238748r-952,-3810c90964,232080,90011,229223,90011,226366,88106,214935,87154,204458,87154,193028v,-10477,,-20955,952,-31432c89059,116828,110014,72060,110966,65393,115729,39676,96679,13958,69056,8243,40481,2528,13811,19673,9049,46343,8096,52058,8096,75871,7144,82538v,6667,,14288,,22860c7144,113971,8096,123496,9049,133973v952,10478,2857,21907,4762,33337c15716,178741,18574,191123,22384,204458v3810,12383,7620,25718,13335,38100c36671,245416,38576,249226,39529,252083r1905,4763l43339,261608v1905,2858,2857,6668,4762,9525l52864,280658v2857,5715,7620,11430,11430,17145c66199,300660,68104,303518,70009,306376v1905,2857,3810,5715,5715,8572c77629,317805,80486,319710,82391,322568v1905,2858,3810,4762,6668,7620c90964,332093,93821,334951,95726,336855v953,953,1905,1905,3810,3811c100489,341618,102394,342571,103346,343523v9525,8573,19050,16193,28575,22860c136684,369241,141446,373051,146209,374955v4762,2858,9525,4763,13335,7621c164306,384480,168116,386385,171926,388291v3810,1905,7620,3810,11430,4762c187166,394005,190024,395910,193834,396863v1905,953,2857,953,4762,1905c200501,399721,201454,399721,202406,399721v10478,2857,17145,4762,17145,4762c219551,404483,213836,401626,204311,395910v-952,-952,-2857,-952,-3810,-1905c199549,393053,197644,392101,196691,391148v-2857,-1905,-5715,-3810,-8572,-5715c185261,383528,181451,380671,178594,377813v-2858,-2858,-6668,-5715,-10478,-8572c164306,366383,161449,362573,157639,359716v-5715,-4763,-8573,-9525,-12383,-12383xe" filled="f" stroked="f">
                  <v:stroke joinstyle="miter"/>
                  <v:path arrowok="t" o:connecttype="custom" o:connectlocs="145256,347333;125254,321616;123349,317805;121444,313996;116681,306376;112871,298755;109061,291135;105251,283516;102394,275896;96679,259703;94774,251130;92869,242558;91916,238748;90964,234938;90011,226366;87154,193028;88106,161596;110966,65393;69056,8243;9049,46343;7144,82538;7144,105398;9049,133973;13811,167310;22384,204458;35719,242558;39529,252083;41434,256846;43339,261608;48101,271133;52864,280658;64294,297803;70009,306376;75724,314948;82391,322568;89059,330188;95726,336855;99536,340666;103346,343523;131921,366383;146209,374955;159544,382576;171926,388291;183356,393053;193834,396863;198596,398768;202406,399721;219551,404483;204311,395910;200501,394005;196691,391148;188119,385433;178594,377813;168116,369241;157639,359716;145256,347333" o:connectangles="0,0,0,0,0,0,0,0,0,0,0,0,0,0,0,0,0,0,0,0,0,0,0,0,0,0,0,0,0,0,0,0,0,0,0,0,0,0,0,0,0,0,0,0,0,0,0,0,0,0,0,0,0,0,0,0"/>
                </v:shape>
                <v:shape id="Freeform: Shape 1961" o:spid="_x0000_s1044" style="position:absolute;left:38403;top:9219;width:2571;height:1619;visibility:visible;mso-wrap-style:square;v-text-anchor:middle" coordsize="2571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" path="m241620,103346v-953,-952,-953,-1905,-1905,-2857c238763,99536,238763,98584,237810,97631v-953,-1905,-2857,-3810,-4763,-5715c232095,90011,230190,88106,228285,86201v-1905,-1905,-2857,-3810,-4763,-5715c221617,78581,219713,76676,218760,75724v-1905,-1905,-3810,-3810,-5715,-4763c209235,68104,205425,64294,201615,61436r-5715,-4762c193995,55721,192090,53816,189232,52864r-2857,-1905l183517,49054v-1904,-953,-3810,-2858,-6667,-3810c168278,40481,159705,35719,151132,31909v-8572,-3810,-17144,-6668,-25717,-9525c116842,19526,109222,17621,101603,15716,93982,13811,87315,12859,81600,11906,75885,10954,70170,10001,65407,10001v-4762,,-21907,-2857,-25717,-2857c20640,8096,5400,25241,7305,46196v952,20955,17145,36195,36195,35243c49215,81439,82553,70961,114938,74771v6667,953,14287,953,21907,2858c144465,78581,152085,80486,160657,83344v1906,952,3810,952,5715,1905l169230,86201r2858,953c173992,88106,175897,89059,177803,89059r5714,2857c187328,93821,191138,95726,194947,97631v1906,953,3810,1905,5716,2858c202567,101441,204472,102394,206378,103346v1904,953,3810,1905,4762,3810c213045,108109,214950,109061,215903,110966v1904,953,2857,2858,4762,3810c221617,115729,222570,115729,223522,116681v953,953,1906,953,1906,1905c231142,124301,236857,130016,241620,135731v1905,2858,4762,5715,6668,8573c250192,147161,252097,150019,254003,152876v952,953,952,1905,1904,2858l255907,129064v,-953,-952,-1905,-952,-1905c251145,118586,246382,110966,241620,103346xe" filled="f" stroked="f">
                  <v:stroke joinstyle="miter"/>
                  <v:path arrowok="t" o:connecttype="custom" o:connectlocs="241620,103346;239715,100489;237810,97631;233047,91916;228285,86201;223522,80486;218760,75724;213045,70961;201615,61436;195900,56674;189232,52864;186375,50959;183517,49054;176850,45244;151132,31909;125415,22384;101603,15716;81600,11906;65407,10001;39690,7144;7305,46196;43500,81439;114938,74771;136845,77629;160657,83344;166372,85249;169230,86201;172088,87154;177803,89059;183517,91916;194947,97631;200663,100489;206378,103346;211140,107156;215903,110966;220665,114776;223522,116681;225428,118586;241620,135731;248288,144304;254003,152876;255907,155734;255907,129064;254955,127159;241620,103346" o:connectangles="0,0,0,0,0,0,0,0,0,0,0,0,0,0,0,0,0,0,0,0,0,0,0,0,0,0,0,0,0,0,0,0,0,0,0,0,0,0,0,0,0,0,0,0,0"/>
                </v:shape>
                <v:shape id="Freeform: Shape 1962" o:spid="_x0000_s1045" style="position:absolute;left:35662;top:2275;width:857;height:1810;visibility:visible;mso-wrap-style:square;v-text-anchor:middle" coordsize="857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" path="m67990,56674v,952,,1905,,3810c67990,61436,67990,62389,67990,64294v,952,,1905,-953,3810c67037,69056,66085,70009,66085,71914v,952,,1905,-952,3810c64180,77629,64180,80486,63227,82391r-952,3810c62275,87154,61323,88106,61323,89059r-953,1905l59418,92869v-953,952,-953,1905,-1906,2857c55608,99536,52750,104299,50845,107156v-2858,3810,-4762,6668,-7620,10478c31795,132874,14650,142399,12745,145256v-7620,7620,-7620,20955,953,29528c22270,183356,34652,183356,43225,175736v1905,-1905,7620,-9525,8573,-11430c53702,162401,55608,159544,57512,156686v1906,-2857,3811,-6667,6668,-10477c66085,142399,67990,138589,70848,133826v1904,-4762,3810,-9525,5714,-14287c78468,114776,79420,109061,81325,103346v,-952,952,-2857,952,-3810l82277,97631r,-1905c82277,94774,82277,92869,83230,91916r,-3810c83230,85249,83230,82391,83230,79534v,-953,,-2858,,-3810c83230,74771,83230,72866,83230,71914v,-953,,-2858,,-3810c83230,67151,83230,65246,83230,64294v,-953,,-2858,-953,-3810c82277,59531,82277,59531,82277,58579v,-953,,-953,,-1905c81325,51911,79420,47149,78468,42386v-953,-1905,-1906,-4762,-2858,-6667c74658,33814,73705,31909,72752,30004v-952,-1905,-1904,-3810,-2857,-4763c68943,23336,67990,22384,67037,20479v-952,-953,-1904,-2858,-2857,-3810c64180,15716,63227,15716,63227,14764v,-953,-952,-953,-952,-1905c59418,9049,57512,7144,57512,7144v,,953,1905,2858,6667c60370,14764,61323,14764,61323,15716v,953,,953,952,1905c63227,18574,63227,20479,64180,21431v953,1905,953,2858,1905,4763c67037,28099,67037,30004,67990,31909v,1905,953,3810,953,5715c68943,39529,69895,41434,69895,44291v953,3810,953,8573,953,13335c70848,58579,70848,58579,70848,59531,67990,55721,67990,56674,67990,56674xe" filled="f" stroked="f">
                  <v:stroke joinstyle="miter"/>
                  <v:path arrowok="t" o:connecttype="custom" o:connectlocs="67990,56674;67990,60484;67990,64294;67037,68104;66085,71914;65133,75724;63227,82391;62275,86201;61323,89059;60370,90964;59418,92869;57512,95726;50845,107156;43225,117634;12745,145256;13698,174784;43225,175736;51798,164306;57512,156686;64180,146209;70848,133826;76562,119539;81325,103346;82277,99536;82277,97631;82277,95726;83230,91916;83230,88106;83230,79534;83230,75724;83230,71914;83230,68104;83230,64294;82277,60484;82277,58579;82277,56674;78468,42386;75610,35719;72752,30004;69895,25241;67037,20479;64180,16669;63227,14764;62275,12859;57512,7144;60370,13811;61323,15716;62275,17621;64180,21431;66085,26194;67990,31909;68943,37624;69895,44291;70848,57626;70848,59531;67990,56674" o:connectangles="0,0,0,0,0,0,0,0,0,0,0,0,0,0,0,0,0,0,0,0,0,0,0,0,0,0,0,0,0,0,0,0,0,0,0,0,0,0,0,0,0,0,0,0,0,0,0,0,0,0,0,0,0,0,0,0"/>
                </v:shape>
                <v:shape id="Freeform: Shape 1963" o:spid="_x0000_s1046" style="position:absolute;left:33904;top:2870;width:1810;height:762;visibility:visible;mso-wrap-style:square;v-text-anchor:middle" coordsize="1809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" path="m178998,44780v-952,,-952,953,-1905,953c176141,46685,174236,46685,173283,47638v-952,952,-2857,952,-4762,1904c166616,50495,165663,50495,163758,51448v-1905,952,-3810,952,-5715,1905c156138,54305,154233,54305,152328,55258v-3810,952,-8572,1905,-13335,1905c138041,57163,138041,57163,137088,57163v-952,,-952,,-1905,c134231,57163,133278,57163,131373,57163v-952,,-1905,,-3810,c126611,57163,125658,57163,123753,57163v-952,,-1905,,-3810,c118991,57163,118038,57163,116133,57163v-1905,,-4762,-953,-6667,-953l105656,55258v-953,,-1905,-953,-3810,-953l99941,53353r-1905,-953c97083,52400,96131,51448,95178,51448,90416,49542,86606,47638,82796,45733,78986,43828,75176,40970,71366,39065,55173,29540,43743,13348,40886,11442,32313,4775,19931,5728,12311,15253,4691,24778,5643,37160,14216,44780v1905,953,10477,6668,12382,7620c28503,53353,31361,55258,35171,57163v2857,1904,6667,3810,10477,4762c49458,63830,54221,65735,58983,66688v4763,1904,9525,2857,15240,4762c78986,72403,84701,73355,90416,74308v952,,2857,,3810,l96131,74308r1905,c98988,74308,100893,74308,102798,74308r3810,c109466,74308,112323,74308,115181,74308v952,,2857,,3810,c119943,74308,121848,74308,122801,73355v952,,2857,-952,3810,-952c127563,72403,129468,71450,130421,71450v952,,2857,-952,3810,-952c135183,70498,135183,70498,136136,69545v952,,952,,1905,-953c142803,66688,147566,64783,151376,62878v1905,-953,3810,-1905,5715,-2858c158996,59067,160901,58115,162806,56210v1905,-952,2857,-1905,4762,-3810c169473,51448,170426,50495,171378,49542v953,-952,1905,-1904,3810,-2857c176141,46685,176141,45733,177093,45733v953,,953,-953,953,-953c180903,41923,182808,40017,182808,40017v,,-1905,953,-5715,3811c179951,44780,178998,44780,178998,44780xe" filled="f" stroked="f">
                  <v:stroke joinstyle="miter"/>
                  <v:path arrowok="t" o:connecttype="custom" o:connectlocs="178998,44780;177093,45733;173283,47638;168521,49542;163758,51448;158043,53353;152328,55258;138993,57163;137088,57163;135183,57163;131373,57163;127563,57163;123753,57163;119943,57163;116133,57163;109466,56210;105656,55258;101846,54305;99941,53353;98036,52400;95178,51448;82796,45733;71366,39065;40886,11442;12311,15253;14216,44780;26598,52400;35171,57163;45648,61925;58983,66688;74223,71450;90416,74308;94226,74308;96131,74308;98036,74308;102798,74308;106608,74308;115181,74308;118991,74308;122801,73355;126611,72403;130421,71450;134231,70498;136136,69545;138041,68592;151376,62878;157091,60020;162806,56210;167568,52400;171378,49542;175188,46685;177093,45733;178046,44780;182808,40017;177093,43828;178998,44780" o:connectangles="0,0,0,0,0,0,0,0,0,0,0,0,0,0,0,0,0,0,0,0,0,0,0,0,0,0,0,0,0,0,0,0,0,0,0,0,0,0,0,0,0,0,0,0,0,0,0,0,0,0,0,0,0,0,0,0"/>
                </v:shape>
                <v:shape id="Freeform: Shape 1964" o:spid="_x0000_s1047" style="position:absolute;left:34147;top:1247;width:762;height:1810;visibility:visible;mso-wrap-style:square;v-text-anchor:middle" coordsize="762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" path="m9049,85194v,5715,952,10478,1905,16193c10954,102339,11906,104244,11906,105197r,1905l12859,109007v,952,952,2857,952,3810l14764,116627v952,2857,1905,5715,2857,7620c17621,125199,18574,127104,19526,128057v953,952,953,2857,1905,3810c22384,132819,22384,134724,23336,135677v953,952,953,2857,1905,3810c26194,140439,27146,141392,27146,143297v,952,953,952,953,1905c28099,146154,29051,146154,29051,147107v2858,3810,6668,8572,9525,11430c40481,160442,41434,161394,43339,163299v1905,953,2857,2858,4762,3810c50006,168062,50959,169014,52864,170919v1905,953,2857,1905,3810,2858c57626,174729,59531,175682,60484,176634v952,,952,953,1905,953c63341,177587,63341,178539,64294,178539v3810,1905,6667,3810,6667,3810c70961,182349,69056,180444,65246,177587v,,-952,-953,-952,-953c64294,176634,63341,175682,63341,175682v-952,-953,-1905,-1905,-2857,-2858c59531,171872,58579,169967,57626,169014v-952,-952,-1905,-2857,-3810,-3810c52864,163299,51911,162347,50006,160442v-952,-1905,-1905,-3810,-2857,-5715c45244,150917,43339,147107,41434,142344v,-952,,-952,-953,-1905c40481,139487,40481,139487,39529,138534v,-952,-953,-1905,-953,-2857c38576,134724,37624,133772,37624,131867v,-953,-953,-1905,-953,-3810c36671,127104,36671,126152,35719,124247v,-953,-953,-1905,-953,-3810c34766,118532,33814,115674,33814,113769r,-3810c33814,109007,33814,108054,33814,106149r,-1905l33814,102339v,-952,,-1905,,-3810c33814,93767,34766,89004,35719,85194v952,-4762,1905,-8572,2857,-12382c43339,54714,54769,38522,55721,35664,59531,25187,54769,13757,43339,8994,32861,4232,20479,8994,15716,19472v-952,1905,-2857,11430,-3810,14287c10954,36617,10954,39474,10001,43284v-952,3810,-952,7620,-1905,11430c7144,59477,7144,63287,7144,69002v1905,5715,1905,10477,1905,16192xe" filled="f" stroked="f">
                  <v:stroke joinstyle="miter"/>
                  <v:path arrowok="t" o:connecttype="custom" o:connectlocs="9049,85194;10954,101387;11906,105197;11906,107102;12859,109007;13811,112817;14764,116627;17621,124247;19526,128057;21431,131867;23336,135677;25241,139487;27146,143297;28099,145202;29051,147107;38576,158537;43339,163299;48101,167109;52864,170919;56674,173777;60484,176634;62389,177587;64294,178539;70961,182349;65246,177587;64294,176634;63341,175682;60484,172824;57626,169014;53816,165204;50006,160442;47149,154727;41434,142344;40481,140439;39529,138534;38576,135677;37624,131867;36671,128057;35719,124247;34766,120437;33814,113769;33814,109959;33814,106149;33814,104244;33814,102339;33814,98529;35719,85194;38576,72812;55721,35664;43339,8994;15716,19472;11906,33759;10001,43284;8096,54714;7144,69002;9049,85194" o:connectangles="0,0,0,0,0,0,0,0,0,0,0,0,0,0,0,0,0,0,0,0,0,0,0,0,0,0,0,0,0,0,0,0,0,0,0,0,0,0,0,0,0,0,0,0,0,0,0,0,0,0,0,0,0,0,0,0"/>
                </v:shape>
                <v:shape id="Freeform: Shape 1965" o:spid="_x0000_s1048" style="position:absolute;left:25784;top:12391;width:2476;height:762;visibility:visible;mso-wrap-style:square;v-text-anchor:middle" coordsize="2476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" path="m93821,59531v953,-952,2858,-1905,3810,-3809c98584,54769,100489,53816,102394,52864v1905,-953,2857,-1905,4762,-2858c109061,49054,110014,48101,111919,47149v2857,-1905,6667,-3810,9525,-5715c123349,40481,125254,39529,126206,39529v1905,-953,3810,-1905,4763,-1905c134779,36672,137636,34766,141446,33814v1905,-953,3810,-953,5715,-1905c149066,31909,150971,30956,152876,30956v1905,,3810,-952,5715,-952c160496,30004,162401,30004,164306,29051v1905,,3810,,5715,-952c171926,28099,173831,28099,175736,28099v1905,,3810,,5715,c183356,28099,185261,28099,186214,28099v1905,,3810,,4762,c192881,28099,193834,28099,195739,29051v2857,953,6667,953,9525,953c210979,30956,216694,31909,221456,33814v4763,1905,9525,2858,12383,3810c240506,40481,244316,41434,244316,41434v,,-3810,-1905,-9525,-6668c231934,32861,228124,30004,223361,28099v-4762,-2858,-9525,-4763,-15240,-7620c205264,19526,202406,17622,198596,16669v-1905,-953,-2857,-953,-4762,-1905c191929,13811,190024,13811,188119,12859v-1905,-953,-3810,-953,-5715,-1905c180499,10001,178594,10001,176689,10001v-1905,,-3810,-952,-5715,-952c169069,9049,167164,8097,165259,8097v-1905,,-3810,-953,-6668,-953c156686,7144,153829,7144,151924,7144v-1905,,-4763,,-6668,c143351,7144,140494,7144,138589,7144v-4763,,-9525,953,-13335,953c123349,8097,120491,9049,118586,9049v-1905,,-4762,952,-6667,952c107156,10954,102394,11906,98584,13811v-1905,953,-4763,953,-6668,1905c90011,16669,87154,17622,85249,18574v-1905,952,-3810,1905,-6668,2857c76676,22384,74771,23336,71914,24289v-3810,1905,-7620,3810,-11430,6667c52864,35719,46196,40481,39529,45244,32861,50006,27146,54769,22384,59531,17621,64294,12859,69056,9049,72866v-953,953,-953,1906,-1905,1906c7144,74772,7144,74772,7144,74772r72390,c82391,71914,85249,68104,88106,65247v953,-953,3810,-2858,5715,-5716xe" filled="f" stroked="f">
                  <v:stroke joinstyle="miter"/>
                  <v:path arrowok="t" o:connecttype="custom" o:connectlocs="93821,59531;97631,55722;102394,52864;107156,50006;111919,47149;121444,41434;126206,39529;130969,37624;141446,33814;147161,31909;152876,30956;158591,30004;164306,29051;170021,28099;175736,28099;181451,28099;186214,28099;190976,28099;195739,29051;205264,30004;221456,33814;233839,37624;244316,41434;234791,34766;223361,28099;208121,20479;198596,16669;193834,14764;188119,12859;182404,10954;176689,10001;170974,9049;165259,8097;158591,7144;151924,7144;145256,7144;138589,7144;125254,8097;118586,9049;111919,10001;98584,13811;91916,15716;85249,18574;78581,21431;71914,24289;60484,30956;39529,45244;22384,59531;9049,72866;7144,74772;7144,74772;79534,74772;88106,65247;93821,59531" o:connectangles="0,0,0,0,0,0,0,0,0,0,0,0,0,0,0,0,0,0,0,0,0,0,0,0,0,0,0,0,0,0,0,0,0,0,0,0,0,0,0,0,0,0,0,0,0,0,0,0,0,0,0,0,0,0"/>
                </v:shape>
                <v:shape id="Freeform: Shape 1966" o:spid="_x0000_s1049" style="position:absolute;left:36842;top:12953;width:953;height:190;visibility:visible;mso-wrap-style:square;v-text-anchor:middle" coordsize="952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" path="m59531,15716v4763,-1905,9525,-2857,13335,-3810c76676,10953,79534,10001,82391,9049v5715,-953,7620,-1905,7620,-1905c90011,7144,87154,7144,81439,8096v-2858,,-5715,953,-9525,953c68104,9049,63341,10001,58579,10953v-4763,953,-10478,1906,-16193,1906c39529,12859,36671,13811,32861,14764v-2857,952,-6667,952,-10477,1905c18574,17621,15716,17621,11906,18574v-1905,,-2857,952,-4762,952l45244,19526v3810,-952,9525,-2857,14287,-3810xe" filled="f" stroked="f">
                  <v:stroke joinstyle="miter"/>
                  <v:path arrowok="t" o:connecttype="custom" o:connectlocs="59531,15716;72866,11906;82391,9049;90011,7144;81439,8096;71914,9049;58579,10953;42386,12859;32861,14764;22384,16669;11906,18574;7144,19526;45244,19526;59531,15716" o:connectangles="0,0,0,0,0,0,0,0,0,0,0,0,0,0"/>
                </v:shape>
                <v:shape id="Freeform: Shape 1967" o:spid="_x0000_s1050" style="position:absolute;left:27660;top:12972;width:1619;height:190;visibility:visible;mso-wrap-style:square;v-text-anchor:middle" coordsize="161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" path="m149066,15716c129064,10953,107156,8096,84296,7144v-5715,,-11430,,-17145,c61436,7144,55721,8096,49054,9048v-5715,953,-12383,1905,-18098,2858c28099,12859,25241,12859,21431,13811v-1905,,-2857,953,-4762,953l11906,15716v-1905,953,-3810,953,-4762,1905l159544,17621v-953,,-1905,-952,-2858,-952c153829,16669,151924,16669,149066,15716xe" filled="f" stroked="f">
                  <v:stroke joinstyle="miter"/>
                  <v:path arrowok="t" o:connecttype="custom" o:connectlocs="149066,15716;84296,7144;67151,7144;49054,9048;30956,11906;21431,13811;16669,14764;11906,15716;7144,17621;159544,17621;156686,16669;149066,15716" o:connectangles="0,0,0,0,0,0,0,0,0,0,0,0"/>
                </v:shape>
                <v:shape id="Freeform: Shape 1968" o:spid="_x0000_s1051" style="position:absolute;left:38700;top:10433;width:2286;height:2191;visibility:visible;mso-wrap-style:square;v-text-anchor:middle" coordsize="2286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" path="m217646,75248v-952,-1906,-2857,-3811,-3810,-6668c212884,67627,212884,66675,211931,65723r-1905,-2858c208121,60960,207169,59055,205264,56198v-1905,-1906,-3810,-3811,-5715,-5716l196691,47625v-952,-952,-1905,-1905,-2857,-2858l188119,39052c179546,32385,170974,25717,160496,20002,150019,15240,139541,10477,127159,8573v-11430,-1906,-24765,-1906,-37148,c88106,8573,87154,9525,85249,9525r-4763,952l75724,11430v-1905,952,-2858,952,-4763,1905l66199,15240v-953,,-1905,952,-1905,952l62389,17145v-1905,953,-2858,1905,-4763,2857l55721,20955r-952,952l53816,22860v-1905,952,-3810,2857,-5715,3810l48101,26670v-952,953,953,-953,-952,953l47149,27623r-953,952l44291,30480r-3810,2857c38576,35242,35719,38100,33814,40005v-953,952,-1905,1905,-2858,3810l28099,47625c20479,57150,14764,68580,10954,80962,7144,93345,6191,105727,8096,118110v953,12382,4763,23813,9525,34290c22384,162877,28099,172402,35719,180023v7620,7619,15240,15239,23812,20002c68104,205740,77629,208598,87154,211455v84772,26670,126682,-41910,111442,-88582c187166,88582,148114,72390,122396,78105,92869,84773,88106,113348,90964,126682v,,-953,-952,-953,-952c87154,123825,84296,120967,82391,118110v-1905,-2858,-3810,-6668,-5715,-10478c74771,100012,74771,91440,79534,81915r952,-1905c80486,79057,81439,79057,81439,78105v952,-953,952,-2857,2857,-3810l85249,72390r952,-953l86201,71437r,c85249,72390,85249,72390,85249,72390r,c87154,70485,88106,69532,90011,67627r953,-952l90964,66675r952,c91916,66675,92869,65723,92869,65723r952,-953c93821,64770,94774,64770,94774,63817r1905,-952c97631,62865,97631,61912,98584,61912r1905,-952l102394,60007v952,,952,-952,1905,-952c110014,57150,115729,55245,122396,56198v6668,,13335,952,20955,3809c150019,61912,157639,65723,164306,69532r4763,3810c170021,74295,170974,74295,171926,75248r1905,1904l178594,80962r4762,3811l185261,86677v953,953,953,1905,1905,1905c188119,90487,190024,91440,190976,93345v2858,2857,4763,6667,7620,9525c200501,106680,203359,109537,205264,113348v1905,3809,3810,6667,5715,10477c217646,136207,223361,149542,227171,162877r,-74295c226219,87630,226219,86677,225266,85725v-2857,-1905,-5715,-6668,-7620,-10477xm84296,74295r,c84296,73342,84296,73342,84296,74295xe" filled="f" stroked="f">
                  <v:stroke joinstyle="miter"/>
                  <v:path arrowok="t" o:connecttype="custom" o:connectlocs="217646,75248;213836,68580;211931,65723;210026,62865;205264,56198;199549,50482;196691,47625;193834,44767;188119,39052;160496,20002;127159,8573;90011,8573;85249,9525;80486,10477;75724,11430;70961,13335;66199,15240;64294,16192;62389,17145;57626,20002;55721,20955;54769,21907;53816,22860;48101,26670;48101,26670;47149,27623;47149,27623;46196,28575;44291,30480;40481,33337;33814,40005;30956,43815;28099,47625;10954,80962;8096,118110;17621,152400;35719,180023;59531,200025;87154,211455;198596,122873;122396,78105;90964,126682;90011,125730;82391,118110;76676,107632;79534,81915;80486,80010;81439,78105;84296,74295;85249,72390;86201,71437;86201,71437;86201,71437;85249,72390;85249,72390;90011,67627;90964,66675;90964,66675;91916,66675;92869,65723;93821,64770;94774,63817;96679,62865;98584,61912;100489,60960;102394,60007;104299,59055;122396,56198;143351,60007;164306,69532;169069,73342;171926,75248;173831,77152;178594,80962;183356,84773;185261,86677;187166,88582;190976,93345;198596,102870;205264,113348;210979,123825;227171,162877;227171,88582;225266,85725;217646,75248;84296,74295;84296,74295;84296,74295" o:connectangles="0,0,0,0,0,0,0,0,0,0,0,0,0,0,0,0,0,0,0,0,0,0,0,0,0,0,0,0,0,0,0,0,0,0,0,0,0,0,0,0,0,0,0,0,0,0,0,0,0,0,0,0,0,0,0,0,0,0,0,0,0,0,0,0,0,0,0,0,0,0,0,0,0,0,0,0,0,0,0,0,0,0,0,0,0,0,0,0"/>
                </v:shape>
                <v:shape id="Freeform: Shape 1969" o:spid="_x0000_s1052" style="position:absolute;left:36004;top:13058;width:286;height:95;visibility:visible;mso-wrap-style:square;v-text-anchor:middle" coordsize="285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" path="m21431,7144v,,-1905,,-5715,953c13811,8097,10954,9049,7144,9049r7620,c14764,9049,14764,9049,15716,9049v3810,-952,5715,-1905,5715,-1905xe" filled="f" stroked="f">
                  <v:stroke joinstyle="miter"/>
                  <v:path arrowok="t" o:connecttype="custom" o:connectlocs="21431,7144;15716,8097;7144,9049;14764,9049;15716,9049;21431,7144" o:connectangles="0,0,0,0,0,0"/>
                </v:shape>
                <v:shape id="Freeform: Shape 1970" o:spid="_x0000_s1053" style="position:absolute;left:37842;top:827;width:3144;height:4953;visibility:visible;mso-wrap-style:square;v-text-anchor:middle" coordsize="31432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" path="m87154,127159v-6668,6667,-13335,14287,-20003,21907c67151,149066,67151,149066,67151,149066r,c61436,155734,56674,162401,51911,169069,41434,184309,31909,201454,25241,218599r-2857,6667l21431,228124r-952,3810c19526,236696,17621,240506,16669,245269v-953,4762,-1905,8572,-2858,13335c12859,263366,11906,267176,10954,271939v-953,4762,-953,8572,-1905,13335c8096,290036,8096,293846,8096,298609v,4762,,8572,-952,13335c7144,316707,7144,320516,7144,324326v952,17145,2857,33338,5715,47625c13811,375761,13811,379571,14764,382429v952,3810,1905,6667,2857,10478c17621,394811,18574,396716,18574,397669v,1905,952,2857,1905,4763c21431,405289,22384,409099,23336,411957v3810,12382,8573,23812,12383,33337c36671,448151,37624,450057,38576,451961v953,1905,1905,4763,2858,6668c43339,462439,45244,466249,47149,470059v2857,6667,6667,11430,7620,15240c56674,489109,57626,491014,57626,491014v,,-952,-1905,-1905,-5715c54769,481489,52864,475774,50959,469107v-953,-3811,-1905,-7621,-2858,-11431c47149,455771,47149,452914,46196,451009v-952,-1905,-952,-4763,-1905,-7620c42386,433864,39529,422434,38576,410051v,-2857,-952,-6667,-952,-9525c37624,398621,37624,397669,36671,395764v,-1905,,-2857,,-4763c36671,388144,36671,384334,35719,380524v,-3810,,-6667,,-10478c35719,355759,36671,341471,38576,326232v953,-3811,953,-7621,1905,-11431c41434,310991,42386,307181,43339,303371v952,-3810,1905,-7620,2857,-11430c47149,288131,48101,284321,50006,280511v953,-3810,2858,-7620,3810,-10477c55721,266224,56674,263366,58579,259556v1905,-3810,3810,-6667,5715,-10477l65246,246221r1905,-2857l70009,238601v8572,-13335,18097,-24765,27622,-35242c108109,192881,119539,183356,130969,175736v11430,-7620,23812,-14287,35242,-20002c177641,150019,189071,146209,200501,142399v2858,-953,5715,-1905,7620,-2858c210979,138589,212884,137636,215741,137636v4763,-952,9525,-2857,14288,-3810c234791,132874,238601,131921,242411,130969v3810,-953,7620,-953,10478,-1905c253841,129064,254794,129064,254794,129064v952,,1905,,1905,c258604,129064,259556,129064,261461,128111v2858,,5715,-952,7620,-952c272891,126206,274796,126206,274796,126206r,-952c288131,123349,300514,121444,312896,121444r,-114300c249079,12859,176689,51911,118586,99536v-11430,9525,-21907,18098,-31432,27623xe" filled="f" stroked="f">
                  <v:stroke joinstyle="miter"/>
                  <v:path arrowok="t" o:connecttype="custom" o:connectlocs="87154,127159;67151,149066;67151,149066;67151,149066;51911,169069;25241,218599;22384,225266;21431,228124;20479,231934;16669,245269;13811,258604;10954,271939;9049,285274;8096,298609;7144,311944;7144,324326;12859,371951;14764,382429;17621,392907;18574,397669;20479,402432;23336,411957;35719,445294;38576,451961;41434,458629;47149,470059;54769,485299;57626,491014;55721,485299;50959,469107;48101,457676;46196,451009;44291,443389;38576,410051;37624,400526;36671,395764;36671,391001;35719,380524;35719,370046;38576,326232;40481,314801;43339,303371;46196,291941;50006,280511;53816,270034;58579,259556;64294,249079;65246,246221;67151,243364;70009,238601;97631,203359;130969,175736;166211,155734;200501,142399;208121,139541;215741,137636;230029,133826;242411,130969;252889,129064;254794,129064;256699,129064;261461,128111;269081,127159;274796,126206;274796,125254;312896,121444;312896,7144;118586,99536;87154,127159" o:connectangles="0,0,0,0,0,0,0,0,0,0,0,0,0,0,0,0,0,0,0,0,0,0,0,0,0,0,0,0,0,0,0,0,0,0,0,0,0,0,0,0,0,0,0,0,0,0,0,0,0,0,0,0,0,0,0,0,0,0,0,0,0,0,0,0,0,0,0,0,0"/>
                </v:shape>
                <v:shape id="Freeform: Shape 1971" o:spid="_x0000_s1054" style="position:absolute;left:33299;top:5007;width:2286;height:2857;visibility:visible;mso-wrap-style:square;v-text-anchor:middle" coordsize="2286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" path="m28126,176927v2858,6668,5716,13336,9525,20955c40509,202645,43367,207407,46224,212170v,,,,,l46224,212170v2858,3810,5715,7620,8573,11430c61464,232173,69084,239793,77657,246460r2857,2858l82419,250270r1905,953c86229,253127,89086,254080,90992,255985v1905,953,4762,2858,6667,3810c99564,260748,102422,261700,104326,263605v1906,952,4763,1905,6668,2858c112899,267415,115757,268368,117661,269320v1906,953,4763,1905,6668,2857c126234,273130,129092,273130,130997,274082v9525,1906,18097,3811,26670,4763c159572,278845,161476,278845,164334,279798v1905,,3810,,5715,c171001,279798,171954,279798,172907,279798v952,,1904,,2857,c177669,279798,179574,279798,181479,279798v7620,,14288,-953,20003,-953c203386,278845,204339,278845,205292,278845v952,,2857,,3809,-952c211959,277893,213864,276940,215769,276940v3810,-952,7620,-1905,9525,-1905c227199,275035,229104,274082,229104,274082v,,-953,,-3810,c223389,274082,219579,274082,215769,274082v-1905,,-4762,,-6668,c208149,274082,206244,274082,205292,274082v-953,,-2858,,-3810,c195767,274082,189099,273130,182432,272177v-1906,,-3810,-952,-5715,-952c175764,271225,174811,271225,173859,271225v-952,,-1905,,-2858,-952c169097,270273,167192,269320,165286,269320v-1904,,-3810,-952,-5714,-1905c151951,265510,144332,262652,135759,258843v-1905,-953,-3810,-1905,-5715,-2858c128139,255032,126234,254080,124329,253127v-1905,-952,-3810,-1904,-5715,-3809c116709,248365,114804,247413,112899,245507v-1905,-952,-3810,-2857,-4763,-3809c106232,240745,105279,238840,103374,237888v-1905,-1906,-2857,-2858,-4763,-4763l97659,232173r-952,-953l94801,228363c89086,221695,84324,215027,80514,207407v-3810,-7619,-6667,-15239,-9525,-22859c68132,176927,67179,169307,66226,161688v-952,-7620,-1904,-14288,-1904,-20956c64322,138827,64322,137875,64322,135970v,-1905,,-2857,,-4763c64322,128350,64322,125493,64322,122635v,-2858,,-4762,952,-7620c65274,113110,65274,111205,66226,109300v,,,-952,,-952c66226,108348,66226,107395,66226,107395v,-952,,-1905,,-2857c66226,102632,66226,101680,67179,100727v,-1904,953,-3809,953,-3809l68132,96918c70989,77868,74799,60723,83372,48340,101469,22623,51939,-15477,23364,24527,-3306,60723,6219,124540,28126,176927xe" filled="f" stroked="f">
                  <v:stroke joinstyle="miter"/>
                  <v:path arrowok="t" o:connecttype="custom" o:connectlocs="28126,176927;37651,197882;46224,212170;46224,212170;46224,212170;54797,223600;77657,246460;80514,249318;82419,250270;84324,251223;90992,255985;97659,259795;104326,263605;110994,266463;117661,269320;124329,272177;130997,274082;157667,278845;164334,279798;170049,279798;172907,279798;175764,279798;181479,279798;201482,278845;205292,278845;209101,277893;215769,276940;225294,275035;229104,274082;225294,274082;215769,274082;209101,274082;205292,274082;201482,274082;182432,272177;176717,271225;173859,271225;171001,270273;165286,269320;159572,267415;135759,258843;130044,255985;124329,253127;118614,249318;112899,245507;108136,241698;103374,237888;98611,233125;97659,232173;96707,231220;94801,228363;80514,207407;70989,184548;66226,161688;64322,140732;64322,135970;64322,131207;64322,122635;65274,115015;66226,109300;66226,108348;66226,107395;66226,104538;67179,100727;68132,96918;68132,96918;83372,48340;23364,24527;28126,176927" o:connectangles="0,0,0,0,0,0,0,0,0,0,0,0,0,0,0,0,0,0,0,0,0,0,0,0,0,0,0,0,0,0,0,0,0,0,0,0,0,0,0,0,0,0,0,0,0,0,0,0,0,0,0,0,0,0,0,0,0,0,0,0,0,0,0,0,0,0,0,0,0"/>
                </v:shape>
                <v:shape id="Freeform: Shape 1972" o:spid="_x0000_s1055" style="position:absolute;left:36075;top:9493;width:2667;height:2953;visibility:visible;mso-wrap-style:square;v-text-anchor:middle" coordsize="266700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" path="m216217,246409v-7619,-4762,-16192,-10477,-25717,-15239c180975,225454,171450,220692,160973,214977v-10478,-5715,-20956,-10478,-31433,-16193c123825,195927,119063,193070,113348,191165r-3810,-1906l105728,187354v-2858,-952,-4763,-2857,-6668,-3809c89535,177829,81915,171162,75248,163542,68580,155922,63817,148302,60960,139729v-2857,-8572,-4762,-16192,-4762,-23812c56198,108297,57150,101629,60008,95915v24765,-39053,32384,27622,75247,24764c177165,117822,193358,54004,143828,20667,113348,-288,70485,3522,39053,29240v-1905,952,-3811,2857,-4763,4762c34290,34002,34290,34002,34290,34002v-4762,4763,-9525,9525,-13335,16193c15240,59720,10478,71149,8573,83532v-1906,12383,-1906,25717,,39052c10478,135920,16192,149254,22860,160684v7620,12383,17145,22861,27623,31433c61913,200690,73342,207357,86678,213072v2857,952,6667,2857,9525,3810l100965,218787r4763,953c111442,221645,117158,223549,122873,225454v11430,3811,22860,6668,33337,10478c166688,239742,177165,242599,186690,246409v9525,3811,19050,6668,26670,10478c221933,260697,228600,264507,235267,268317v1906,953,2858,1905,4763,2857c240983,272127,242888,273079,243840,274032v1905,1905,4763,3810,6668,5715c251460,280699,252413,281652,253365,282604v952,953,952,1905,1905,2858c256223,287367,257175,288320,258128,289272v1905,2857,1905,3810,1905,3810c260033,293082,259080,292129,258128,289272v-953,-952,-953,-2857,-1905,-4763c255270,283557,255270,282604,254317,281652v-952,-953,-952,-1905,-1904,-2857c250508,276890,248603,274032,246698,272127v-953,-953,-1906,-2857,-3810,-3810c241935,267365,240030,265459,239078,264507v-8573,-7620,-15240,-13335,-22861,-18098xe" filled="f" stroked="f">
                  <v:stroke joinstyle="miter"/>
                  <v:path arrowok="t" o:connecttype="custom" o:connectlocs="216217,246409;190500,231170;160973,214977;129540,198784;113348,191165;109538,189259;105728,187354;99060,183545;75248,163542;60960,139729;56198,115917;60008,95915;135255,120679;143828,20667;39053,29240;34290,34002;34290,34002;20955,50195;8573,83532;8573,122584;22860,160684;50483,192117;86678,213072;96203,216882;100965,218787;105728,219740;122873,225454;156210,235932;186690,246409;213360,256887;235267,268317;240030,271174;243840,274032;250508,279747;253365,282604;255270,285462;258128,289272;260033,293082;258128,289272;256223,284509;254317,281652;252413,278795;246698,272127;242888,268317;239078,264507;216217,246409" o:connectangles="0,0,0,0,0,0,0,0,0,0,0,0,0,0,0,0,0,0,0,0,0,0,0,0,0,0,0,0,0,0,0,0,0,0,0,0,0,0,0,0,0,0,0,0,0,0"/>
                </v:shape>
                <v:shape id="Freeform: Shape 1973" o:spid="_x0000_s1056" style="position:absolute;left:34873;top:1192;width:2477;height:4095;visibility:visible;mso-wrap-style:square;v-text-anchor:middle" coordsize="2476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" path="m231687,72644c222162,57404,210732,44069,197397,34544,184062,24066,169774,16446,154535,12636,140247,7874,125007,5969,110719,7874v-9525,952,-18097,2857,-25717,5715c85002,13589,85002,13589,85002,13589v-2858,952,-5715,1905,-7620,2857c31662,36449,2135,82169,7849,127889v8573,73342,86678,93345,114300,48577c149772,131699,81192,84074,138342,79311v7620,953,15240,2858,23812,7620c170727,91694,178347,97409,185967,105981v7620,8573,13335,18098,18097,29528c208827,146939,210732,160274,211685,173609v,3810,,6667,,10477l211685,188849r,5715c211685,202184,211685,209804,210732,217424v,15240,-953,29527,-953,43815c209779,275526,209779,289814,209779,302196v,13335,953,25718,1906,37148c212637,350774,214542,361252,217399,370777v,1904,953,4762,1905,6667c220257,379349,220257,381254,221210,383159v1904,3810,2857,7620,4762,10477c226924,395541,227877,396494,227877,397446v952,953,1905,2858,1905,3810c231687,403161,232639,405066,233592,406971v1905,2858,3810,3810,3810,3810c237402,410781,236449,408877,234544,406019v-952,-1905,-1905,-3810,-2857,-5715c230735,399352,230735,397446,229782,396494v,-953,-953,-2858,-1905,-4763c226924,388874,225972,385064,225019,381254v,-1905,-952,-3810,-952,-5715c224067,373634,223114,371729,223114,368871v-952,-8572,-952,-19050,,-30480c224067,326961,225019,315531,226924,302196v1905,-12382,3811,-26670,6668,-40005c236449,247904,238354,233616,241212,219329v952,-7620,2857,-14288,3810,-21908l245974,191706r953,-5715c247879,182181,247879,177419,248832,173609v1905,-17145,953,-34290,-1905,-51435c246927,105029,241212,87884,231687,72644xe" filled="f" stroked="f">
                  <v:stroke joinstyle="miter"/>
                  <v:path arrowok="t" o:connecttype="custom" o:connectlocs="231687,72644;197397,34544;154535,12636;110719,7874;85002,13589;85002,13589;77382,16446;7849,127889;122149,176466;138342,79311;162154,86931;185967,105981;204064,135509;211685,173609;211685,184086;211685,188849;211685,194564;210732,217424;209779,261239;209779,302196;211685,339344;217399,370777;219304,377444;221210,383159;225972,393636;227877,397446;229782,401256;233592,406971;237402,410781;234544,406019;231687,400304;229782,396494;227877,391731;225019,381254;224067,375539;223114,368871;223114,338391;226924,302196;233592,262191;241212,219329;245022,197421;245974,191706;246927,185991;248832,173609;246927,122174;231687,72644" o:connectangles="0,0,0,0,0,0,0,0,0,0,0,0,0,0,0,0,0,0,0,0,0,0,0,0,0,0,0,0,0,0,0,0,0,0,0,0,0,0,0,0,0,0,0,0,0,0"/>
                </v:shape>
                <v:shape id="Freeform: Shape 1974" o:spid="_x0000_s1057" style="position:absolute;left:35562;top:5542;width:2858;height:2286;visibility:visible;mso-wrap-style:square;v-text-anchor:middle" coordsize="2857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" path="m160872,24289c143726,12859,122772,7144,101816,7144,80862,8096,58954,14764,41809,27146,33237,33814,24664,42386,18949,51911v-1905,2858,-2858,4762,-3810,7620c14187,61436,12281,65246,11329,68103r-953,1906l10376,71914r-952,2857l9424,75723r,l9424,76676r,952l9424,79534r-953,3810c6566,94773,6566,106203,9424,116681v1905,10478,6667,20955,12382,29528c33237,164306,48476,176689,65622,185261v8572,3810,18097,6667,27622,7620c102769,193834,112294,192881,121819,190976v1905,-953,4762,-953,6668,-1905c130391,188119,132297,187166,134201,186214v1905,-953,3811,-1905,5715,-2858c141822,182403,143726,181451,144679,180498v2858,-1904,6668,-4762,8572,-6667c154204,172878,156109,170973,157062,170021v952,-952,1904,-2857,2857,-3810c161824,164306,163729,161448,165634,159544v953,-1905,1905,-2858,2857,-4763l168491,154781v13335,-19050,22860,-46672,3810,-77153c155156,51911,118962,43339,102769,61436v-20003,22860,3810,60960,-1905,69533c99912,131921,98006,131921,96101,131921v-952,,-2857,,-3810,c90387,130969,87529,130969,85624,130969,78956,129064,70384,123348,64669,116681,58001,109061,54191,99536,55144,89059r,-1906l55144,86201r,c55144,86201,55144,85248,55144,87153r,l55144,86201r953,-2857l56097,81439v,,,-953,,-953c56097,78581,57049,75723,58954,73819,60859,69056,64669,63341,69431,59531,78956,50959,92291,44291,106579,42386v14287,-1905,29527,,42862,6667c156109,51911,161824,56673,167539,61436v5715,4762,10477,11430,14287,17145c183731,82391,186589,85248,188494,89059v1905,3810,3810,6667,5715,10477c196114,102394,198019,106203,199924,110014v1905,3809,3810,6667,4763,10477c211354,133826,217069,147161,222784,159544v5715,12382,12382,22859,19050,32384c248501,200501,256122,207169,262789,211931v2858,1905,6667,3810,8573,5715c274219,219551,276124,220503,278029,221456v3810,1905,5715,2858,5715,2858c283744,224314,281839,223361,278029,220503v-1905,-952,-3810,-2857,-6667,-4762c269456,213836,266599,211931,263741,209073v-5715,-5714,-12382,-12382,-17144,-20954c240881,179546,236119,168116,232309,155734v-3810,-12383,-8572,-26670,-13335,-40958c218022,110966,216116,107156,215164,103346v-1905,-3810,-2858,-7620,-4763,-11430c208497,88106,207544,84296,205639,80486v-1905,-3810,-3810,-7620,-5715,-11430c196114,60484,191351,52864,184684,45244,177064,36671,169444,30003,160872,24289xe" filled="f" stroked="f">
                  <v:stroke joinstyle="miter"/>
                  <v:path arrowok="t" o:connecttype="custom" o:connectlocs="160872,24289;101816,7144;41809,27146;18949,51911;15139,59531;11329,68103;10376,70009;10376,71914;9424,74771;9424,75723;9424,75723;9424,76676;9424,77628;9424,79534;8471,83344;9424,116681;21806,146209;65622,185261;93244,192881;121819,190976;128487,189071;134201,186214;139916,183356;144679,180498;153251,173831;157062,170021;159919,166211;165634,159544;168491,154781;168491,154781;172301,77628;102769,61436;100864,130969;96101,131921;92291,131921;85624,130969;64669,116681;55144,89059;55144,87153;55144,86201;55144,86201;55144,87153;55144,87153;55144,86201;56097,83344;56097,81439;56097,80486;58954,73819;69431,59531;106579,42386;149441,49053;167539,61436;181826,78581;188494,89059;194209,99536;199924,110014;204687,120491;222784,159544;241834,191928;262789,211931;271362,217646;278029,221456;283744,224314;278029,220503;271362,215741;263741,209073;246597,188119;232309,155734;218974,114776;215164,103346;210401,91916;205639,80486;199924,69056;184684,45244;160872,24289" o:connectangles="0,0,0,0,0,0,0,0,0,0,0,0,0,0,0,0,0,0,0,0,0,0,0,0,0,0,0,0,0,0,0,0,0,0,0,0,0,0,0,0,0,0,0,0,0,0,0,0,0,0,0,0,0,0,0,0,0,0,0,0,0,0,0,0,0,0,0,0,0,0,0,0,0,0,0"/>
                </v:shape>
                <v:shape id="Freeform: Shape 1975" o:spid="_x0000_s1058" style="position:absolute;left:28560;top:10009;width:2286;height:3144;visibility:visible;mso-wrap-style:square;v-text-anchor:middle" coordsize="22860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" path="m124825,254814r-952,-953l123873,253861v,,,,,l122921,252909r-2858,-1905c118158,249099,116253,248146,115300,247194v-5714,-4763,-12382,-10477,-18097,-16193c85773,219571,75296,207189,66723,194806,50531,172899,39100,150039,31481,128131v11430,20003,30480,32386,51434,32386c117206,159564,144828,125274,143875,82411,142923,39549,114348,6211,80058,7164v-10477,,-20002,3810,-28575,9525c51483,16689,51483,16689,51483,16689v-1905,953,-3810,1905,-5715,3810c41958,23356,37196,28119,31481,32881,26718,38596,21003,46217,17193,54789,8621,72886,4811,97651,8621,125274v3810,27622,14287,57150,31432,86677c48625,226239,59103,241479,70533,254814v5715,6667,12382,14287,19050,20955c91488,277674,92440,278626,94346,280531r2857,1905l98156,283389r952,953l100061,285294v3810,2857,6667,6667,10477,9525c114348,297676,118158,301486,121968,304344v3810,2857,7620,6667,11430,9525c134350,314821,135303,314821,136256,315774r94297,c195311,302439,163878,284342,135303,263386v-3810,-3810,-7620,-5715,-10478,-8572xe" filled="f" stroked="f">
                  <v:stroke joinstyle="miter"/>
                  <v:path arrowok="t" o:connecttype="custom" o:connectlocs="124825,254814;123873,253861;123873,253861;123873,253861;122921,252909;120063,251004;115300,247194;97203,231001;66723,194806;31481,128131;82915,160517;143875,82411;80058,7164;51483,16689;51483,16689;45768,20499;31481,32881;17193,54789;8621,125274;40053,211951;70533,254814;89583,275769;94346,280531;97203,282436;98156,283389;99108,284342;100061,285294;110538,294819;121968,304344;133398,313869;136256,315774;230553,315774;135303,263386;124825,254814" o:connectangles="0,0,0,0,0,0,0,0,0,0,0,0,0,0,0,0,0,0,0,0,0,0,0,0,0,0,0,0,0,0,0,0,0,0"/>
                </v:shape>
                <v:shape id="Freeform: Shape 1976" o:spid="_x0000_s1059" style="position:absolute;left:33909;top:12248;width:5715;height:952;visibility:visible;mso-wrap-style:square;v-text-anchor:middle" coordsize="57150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" path="m164306,80486r6668,-2857c172879,76676,175736,75724,177641,74772v4763,-1906,8573,-3811,13335,-4763c195739,68104,199549,67151,204311,65247v4763,-1906,8573,-2858,13335,-3811c222409,60484,226219,58579,230981,57626v18098,-4762,35243,-7620,53340,-9525c301466,46197,318611,45244,335756,45244v16193,,32385,953,48578,1905c414814,50006,443389,55722,468154,61436v24765,6668,45720,13336,63817,20003c539591,84297,545306,87154,551974,90011r12382,c556736,84297,548164,78581,537686,71914,521494,62389,500539,51911,475774,41434,451009,31909,422434,22384,390049,15716,373856,12859,356711,10001,338614,8097v-4763,,-8573,-953,-13335,-953c323374,7144,320516,7144,318611,7144v-1905,,-4762,,-6667,c307181,7144,302419,7144,297656,7144v-4762,,-9525,,-14287,c278606,7144,273844,8097,269081,8097v-2857,,-4762,,-7620,952c258604,9049,256699,10001,253841,10001v-4762,953,-9525,953,-15240,1905c233839,12859,229076,13811,223361,14764v-4762,952,-9525,1905,-15240,2858c203359,18574,197644,19526,192881,21431v-4762,953,-10477,2858,-15240,3810c172879,27147,167164,28099,162401,30004v-2857,952,-4762,1905,-7620,2857c151924,33814,150019,34766,147161,35719v-4762,1905,-10477,3810,-15240,5715c127159,43339,122396,46197,116681,48101r-6667,2858l103346,53816r-6667,2858l90011,59531v-4762,1905,-8572,3810,-13335,5716c71914,67151,67151,69056,62389,70961v-4763,1905,-9525,3811,-14288,5715c34766,81439,21431,86201,7144,90011r136207,c146209,88106,149066,87154,151924,85249v3810,-952,7620,-2858,12382,-4763xe" filled="f" stroked="f">
                  <v:stroke joinstyle="miter"/>
                  <v:path arrowok="t" o:connecttype="custom" o:connectlocs="164306,80486;170974,77629;177641,74772;190976,70009;204311,65247;217646,61436;230981,57626;284321,48101;335756,45244;384334,47149;468154,61436;531971,81439;551974,90011;564356,90011;537686,71914;475774,41434;390049,15716;338614,8097;325279,7144;318611,7144;311944,7144;297656,7144;283369,7144;269081,8097;261461,9049;253841,10001;238601,11906;223361,14764;208121,17622;192881,21431;177641,25241;162401,30004;154781,32861;147161,35719;131921,41434;116681,48101;110014,50959;103346,53816;96679,56674;90011,59531;76676,65247;62389,70961;48101,76676;7144,90011;143351,90011;151924,85249;164306,80486" o:connectangles="0,0,0,0,0,0,0,0,0,0,0,0,0,0,0,0,0,0,0,0,0,0,0,0,0,0,0,0,0,0,0,0,0,0,0,0,0,0,0,0,0,0,0,0,0,0,0"/>
                </v:shape>
                <v:shape id="Freeform: Shape 1977" o:spid="_x0000_s1060" style="position:absolute;left:37305;top:3609;width:3620;height:6381;visibility:visible;mso-wrap-style:square;v-text-anchor:middle" coordsize="36195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" path="m278011,454818v-8573,-6667,-17145,-14287,-25718,-20002c248484,431959,243721,428149,238959,425291r-6668,-4762l225624,415766r-6668,-4762l215146,409099r-2858,-1906c208478,404336,204668,401479,200859,398621v-3810,-2857,-7621,-5715,-11431,-8572l183713,385286v-1904,-1905,-3810,-2857,-5714,-4762c174188,377666,171331,373856,167521,370999v-3810,-2858,-6668,-6668,-10478,-9525c153234,358616,150376,354806,147518,351949v-2857,-3810,-6667,-6668,-9525,-10478c125611,328136,115134,313849,104656,299561,94178,285274,85606,270034,77986,255746,70366,241459,62746,226218,57031,211931,44649,183356,36076,155734,30361,130968,23693,106204,20836,84296,17978,65246,16074,47149,15121,31909,15121,22384v,-4763,,-8573,,-11430c15121,8096,15121,7144,15121,7144v,,,952,-953,3810c14168,11906,13216,13811,13216,15716v-953,1905,-953,3810,-953,6668c10359,31909,8453,47149,7501,66199v-952,19050,,41910,2858,68580c13216,161449,18931,190976,28456,222409v4762,16192,10478,32384,18097,48577c48459,274796,50363,279559,52268,283368v953,1906,1906,3811,2858,6668c56078,291941,57031,293846,57984,295751v1904,3810,3809,8573,6667,12383c66556,311943,69413,316706,71318,320516v1906,3810,4763,8573,7620,12383c79891,334804,81796,336709,82749,338614v952,1904,2857,3810,3810,5715c89416,348139,92274,352901,95131,356711v2857,3810,5715,7620,9525,12382c107513,372904,111324,376714,114181,380524v2857,3810,6668,7619,10478,11430c128468,395764,131326,399574,135136,403384v3810,3809,7620,7620,11430,11430c148471,416718,150376,418624,152281,420529v1905,1905,3810,3810,5715,5714c161806,430054,165616,432911,170378,436721v3810,2858,8573,6668,12383,9525l188476,451009r5715,4762l199906,460534r5715,4762c209431,468154,213241,471011,217051,474821v3810,2858,7620,6668,11430,9525c232291,487204,236101,491014,239911,493871v30480,26670,59055,56197,83820,88583c338018,600551,350401,619601,361831,638651r,-94297c338971,511968,309443,481489,278011,454818xe" filled="f" stroked="f">
                  <v:stroke joinstyle="miter"/>
                  <v:path arrowok="t" o:connecttype="custom" o:connectlocs="278011,454818;252293,434816;238959,425291;232291,420529;225624,415766;218956,411004;215146,409099;212288,407193;200859,398621;189428,390049;183713,385286;177999,380524;167521,370999;157043,361474;147518,351949;137993,341471;104656,299561;77986,255746;57031,211931;30361,130968;17978,65246;15121,22384;15121,10954;15121,7144;14168,10954;13216,15716;12263,22384;7501,66199;10359,134779;28456,222409;46553,270986;52268,283368;55126,290036;57984,295751;64651,308134;71318,320516;78938,332899;82749,338614;86559,344329;95131,356711;104656,369093;114181,380524;124659,391954;135136,403384;146566,414814;152281,420529;157996,426243;170378,436721;182761,446246;188476,451009;194191,455771;199906,460534;205621,465296;217051,474821;228481,484346;239911,493871;323731,582454;361831,638651;361831,544354;278011,454818" o:connectangles="0,0,0,0,0,0,0,0,0,0,0,0,0,0,0,0,0,0,0,0,0,0,0,0,0,0,0,0,0,0,0,0,0,0,0,0,0,0,0,0,0,0,0,0,0,0,0,0,0,0,0,0,0,0,0,0,0,0,0,0"/>
                </v:shape>
                <v:shape id="Freeform: Shape 1978" o:spid="_x0000_s1061" style="position:absolute;left:4000;top:9140;width:4667;height:3238;visibility:visible;mso-wrap-style:square;v-text-anchor:middle" coordsize="4667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" path="m349091,307480v3810,-952,6668,-2857,10478,-3810c363379,301765,367189,299860,370046,298908v1905,-953,3810,-1905,4763,-2858l379571,293193r1905,-953l384334,290335r4762,-2857c402431,278905,414814,269380,426244,256998v11430,-12383,20955,-26670,28575,-42863c458629,206515,461486,197943,463391,189370v1905,-8572,2858,-17145,3810,-26670c467201,154128,467201,144603,466249,136030v-1905,-8572,-3810,-18097,-6668,-25717c453866,93168,444341,77928,433864,64593,428149,57925,422434,51258,415766,45543v-2857,-2858,-6667,-5715,-9525,-8573l403384,35065r-2858,-1905c398621,32208,396716,30303,394811,29350v-952,-952,-1905,-952,-2857,-1905l390049,26493r-1905,-953l387191,24588r-952,c385286,24588,387191,24588,385286,23635r,c383381,22683,381476,21730,378619,20778v-1905,-953,-3810,-1905,-6668,-2858c368141,16015,363379,14110,359569,13158v-1905,-953,-4763,-953,-6668,-1905c350996,11253,348139,10300,346234,10300,329089,6490,311944,6490,296704,8395v-31433,3810,-60008,15240,-83820,32385c201454,49353,190976,58878,181451,70308v-8572,11430,-15240,22860,-20955,35242c155734,117933,152876,130315,151924,141745v,2858,,5715,-953,8573c150971,153175,150971,156033,150971,158890v,2858,,4763,,7620c150971,167463,150971,169368,150971,170320v,953,,1905,,3810c151924,178893,151924,182703,152876,187465v953,3810,1905,7620,2858,11430c156686,202705,157639,205563,158591,209373v953,1905,953,2857,1905,4762c161449,215088,161449,216993,161449,217945v2857,6668,4762,9525,4762,9525c173831,240805,184309,251283,197644,257950v40957,20003,92392,-952,116205,-46672c335756,167463,324326,116980,289084,94120v5715,-2857,11430,-4762,18097,-5715c315754,86500,324326,85548,332899,86500r2857,l338614,87453v1905,,3810,952,5715,952c345281,88405,346234,89358,347186,89358r2858,952l350044,90310v-1905,-952,,,-953,l350044,90310r952,953l352901,92215r1905,953c355759,93168,356711,94120,356711,94120r2858,1905l361474,96978r1905,952c365284,98883,368141,100788,370046,101740v3810,2858,8573,6668,12383,9525c390049,118885,395764,126505,400526,136030v9525,19050,11430,41910,4763,62865c401479,209373,396716,219850,389096,230328v-7620,9525,-16192,19050,-25717,26670l359569,259855r-953,953l357664,260808r,c357664,260808,356711,260808,357664,260808r-1905,1905l350996,265570v-1905,953,-2857,1905,-3810,2858c344329,270333,342424,271285,339566,273190v-2857,1905,-5715,2858,-8572,4763c319564,283668,308134,287478,295751,290335v-23812,5715,-49530,7620,-74295,7620c197644,297955,173831,296050,151924,295098v-21908,-953,-41910,-1905,-59055,-2858c74771,292240,59531,292240,47149,293193v-12383,952,-22860,1905,-29528,1905c10954,296050,7144,296050,7144,296050v,,3810,,10477,c24289,296050,33814,296050,47149,297003v12382,952,27622,1905,44767,4762c109061,303670,129064,307480,150019,310338v20955,3810,44767,7620,69532,10477c244316,323673,271939,325578,300514,321768v20002,-5715,34290,-8573,48577,-14288xe" filled="f" stroked="f">
                  <v:stroke joinstyle="miter"/>
                  <v:path arrowok="t" o:connecttype="custom" o:connectlocs="349091,307480;359569,303670;370046,298908;374809,296050;379571,293193;381476,292240;384334,290335;389096,287478;426244,256998;454819,214135;463391,189370;467201,162700;466249,136030;459581,110313;433864,64593;415766,45543;406241,36970;403384,35065;400526,33160;394811,29350;391954,27445;390049,26493;388144,25540;387191,24588;386239,24588;385286,23635;385286,23635;378619,20778;371951,17920;359569,13158;352901,11253;346234,10300;296704,8395;212884,40780;181451,70308;160496,105550;151924,141745;150971,150318;150971,158890;150971,166510;150971,170320;150971,174130;152876,187465;155734,198895;158591,209373;160496,214135;161449,217945;166211,227470;197644,257950;313849,211278;289084,94120;307181,88405;332899,86500;335756,86500;338614,87453;344329,88405;347186,89358;350044,90310;350044,90310;349091,90310;350044,90310;350996,91263;352901,92215;354806,93168;356711,94120;359569,96025;361474,96978;363379,97930;370046,101740;382429,111265;400526,136030;405289,198895;389096,230328;363379,256998;359569,259855;358616,260808;357664,260808;357664,260808;357664,260808;355759,262713;350996,265570;347186,268428;339566,273190;330994,277953;295751,290335;221456,297955;151924,295098;92869,292240;47149,293193;17621,295098;7144,296050;17621,296050;47149,297003;91916,301765;150019,310338;219551,320815;300514,321768;349091,307480" o:connectangles="0,0,0,0,0,0,0,0,0,0,0,0,0,0,0,0,0,0,0,0,0,0,0,0,0,0,0,0,0,0,0,0,0,0,0,0,0,0,0,0,0,0,0,0,0,0,0,0,0,0,0,0,0,0,0,0,0,0,0,0,0,0,0,0,0,0,0,0,0,0,0,0,0,0,0,0,0,0,0,0,0,0,0,0,0,0,0,0,0,0,0,0,0,0,0,0,0,0"/>
                </v:shape>
                <v:shape id="Freeform: Shape 1979" o:spid="_x0000_s1062" style="position:absolute;left:28;top:3025;width:2381;height:5620;visibility:visible;mso-wrap-style:square;v-text-anchor:middle" coordsize="23812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" path="m78581,488386v20003,-20002,41910,-41910,63818,-65722c164306,397899,187166,370276,204311,336939v8573,-17145,16193,-35243,21908,-54293c227171,277884,229076,273121,230029,268359v952,-4763,1905,-10478,2857,-15240c233839,250261,233839,248356,233839,245499r952,-6668l234791,235021r,-4762l235744,222639v952,-20955,,-41910,-4763,-62865c226219,138819,218599,116911,207169,97861,201454,88336,194786,78811,187166,70239,179546,61666,170974,53094,161449,46426,151924,38806,142399,33091,131921,27376,121444,22614,110966,17851,99536,14994,76676,8326,53816,6421,30956,7374,23336,8326,15716,9279,8096,10231r,92393l10001,101671r1905,-952c14764,99766,17621,97861,21431,96909v6668,-2858,12383,-3810,19050,-5715c53816,89289,67151,88336,81439,90241v27622,3810,52387,19050,70485,42863c160496,144534,168116,158821,172879,174061v4762,15240,7620,31433,8572,47625l181451,228354r,1905l181451,231211r,c181451,231211,181451,232164,181451,231211r,3810l181451,241689v,1905,,4762,,6667c181451,252166,181451,255976,180499,259786v-953,3810,-953,8573,-1905,12383c175736,288361,171926,304554,165259,319794v-11430,30480,-29528,58102,-47625,83820c99536,429331,79534,453144,62389,475051,44291,496959,29051,517914,14764,536011v-2858,3810,-4763,6668,-7620,10478l7144,562681v5715,-5715,11430,-12382,17145,-19050c40481,526486,58579,508389,78581,488386xe" filled="f" stroked="f">
                  <v:stroke joinstyle="miter"/>
                  <v:path arrowok="t" o:connecttype="custom" o:connectlocs="78581,488386;142399,422664;204311,336939;226219,282646;230029,268359;232886,253119;233839,245499;234791,238831;234791,235021;234791,230259;235744,222639;230981,159774;207169,97861;187166,70239;161449,46426;131921,27376;99536,14994;30956,7374;8096,10231;8096,102624;10001,101671;11906,100719;21431,96909;40481,91194;81439,90241;151924,133104;172879,174061;181451,221686;181451,228354;181451,230259;181451,231211;181451,231211;181451,231211;181451,235021;181451,241689;181451,248356;180499,259786;178594,272169;165259,319794;117634,403614;62389,475051;14764,536011;7144,546489;7144,562681;24289,543631;78581,488386" o:connectangles="0,0,0,0,0,0,0,0,0,0,0,0,0,0,0,0,0,0,0,0,0,0,0,0,0,0,0,0,0,0,0,0,0,0,0,0,0,0,0,0,0,0,0,0,0,0"/>
                </v:shape>
                <v:shape id="Freeform: Shape 1980" o:spid="_x0000_s1063" style="position:absolute;left:28;top:4704;width:1143;height:2477;visibility:visible;mso-wrap-style:square;v-text-anchor:middle" coordsize="114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" path="m57626,231934c110014,204311,127159,132874,94774,73819,75724,37624,42386,13811,7144,7144r,236220c25241,244316,42386,240506,57626,231934xe" filled="f" stroked="f">
                  <v:stroke joinstyle="miter"/>
                  <v:path arrowok="t" o:connecttype="custom" o:connectlocs="57626,231934;94774,73819;7144,7144;7144,243364;57626,231934" o:connectangles="0,0,0,0,0"/>
                </v:shape>
                <v:shape id="Freeform: Shape 1981" o:spid="_x0000_s1064" style="position:absolute;left:800;top:7625;width:4476;height:1905;visibility:visible;mso-wrap-style:square;v-text-anchor:middle" coordsize="4476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" path="m215741,80830v2858,-952,6668,-1905,9525,-2858c228124,77020,230981,76067,234791,76067r4763,-952l243364,74162v11430,-1905,21907,-1905,32385,c295751,77020,311944,86545,324326,96070v12383,10477,20955,20955,26670,29527c352901,128455,353854,130360,354806,132265v953,2857,2858,5715,4763,8572c374809,162745,405289,168460,427196,153220v21908,-15240,27623,-45720,11430,-68580c437674,83687,436721,82735,436721,81782r,c436721,81782,436721,81782,436721,81782v,,,,-952,-952c435769,80830,434816,79878,434816,79878v-952,-953,-1905,-2858,-3810,-3811c428149,72257,423386,68447,417671,62732,411956,57017,404336,51303,395764,44635,387191,37967,376714,32253,364331,25585,351949,19870,338614,14155,323374,11297,308134,7487,290989,6535,274796,7487v-17145,953,-33337,4763,-48577,11430l220504,21775r-3810,1905c213836,24632,210026,26537,206216,28442v-3810,1905,-6667,3811,-10477,5715c191929,36062,189071,37967,185261,39872v-13335,7620,-25717,16193,-37147,25718c136684,74162,125254,83687,115729,93212,95726,111310,77629,129407,62389,143695v-7620,7620,-15240,13335,-21908,19050c33814,168460,28099,173222,23336,177032v-4762,3810,-9525,6668,-11430,8573c9049,187510,7144,188462,7144,188462v,,1905,-952,4762,-1905c14764,185605,19526,183700,25241,180842v5715,-2857,12383,-5714,20003,-10477c52864,166555,61436,160840,70961,156078v18098,-11431,40005,-24766,61913,-38100c144304,111310,155734,104642,168116,98928v12383,-5716,24765,-10478,37148,-15241c209074,82735,212884,81782,215741,80830xe" filled="f" stroked="f">
                  <v:stroke joinstyle="miter"/>
                  <v:path arrowok="t" o:connecttype="custom" o:connectlocs="215741,80830;225266,77972;234791,76067;239554,75115;243364,74162;275749,74162;324326,96070;350996,125597;354806,132265;359569,140837;427196,153220;438626,84640;436721,81782;436721,81782;436721,81782;435769,80830;434816,79878;431006,76067;417671,62732;395764,44635;364331,25585;323374,11297;274796,7487;226219,18917;220504,21775;216694,23680;206216,28442;195739,34157;185261,39872;148114,65590;115729,93212;62389,143695;40481,162745;23336,177032;11906,185605;7144,188462;11906,186557;25241,180842;45244,170365;70961,156078;132874,117978;168116,98928;205264,83687;215741,80830" o:connectangles="0,0,0,0,0,0,0,0,0,0,0,0,0,0,0,0,0,0,0,0,0,0,0,0,0,0,0,0,0,0,0,0,0,0,0,0,0,0,0,0,0,0,0,0"/>
                </v:shape>
                <v:shape id="Freeform: Shape 1982" o:spid="_x0000_s1065" style="position:absolute;left:6781;top:7583;width:4191;height:5429;visibility:visible;mso-wrap-style:square;v-text-anchor:middle" coordsize="4191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" path="m369094,25961c307181,-17854,215741,18341,224314,98351v6667,66675,107632,42863,88582,163830c310991,271706,309086,281231,306229,290756v-3810,14288,-7620,28575,-13335,43815c287179,349811,281464,365051,273844,379339v-7620,15240,-16193,29527,-25718,42862c238601,435536,227171,448871,215741,460301v-11430,11430,-24765,21908,-38100,31433c164306,500306,150019,507926,136684,513641v-13335,5715,-27623,10478,-40005,14288c84296,531739,71914,533644,60484,535549v-2858,,-5715,953,-7620,953c50006,536502,48101,537454,45244,537454v-1905,,-4763,952,-6668,952c36671,538406,34766,538406,31909,539359v-3810,,-7620,952,-10478,952c18574,540311,15716,540311,13811,540311v-3810,,-6667,,-6667,c7144,540311,9049,540311,13811,541264v1905,,4763,952,7620,952c24289,542216,28099,543169,31909,543169v1905,,3810,,6667,952c40481,544121,43339,544121,45244,544121v2857,,4762,,7620,c55721,544121,58579,544121,61436,544121v11430,,23813,,38100,-1905c113824,541264,128111,538406,144304,534596v16192,-3810,32385,-9525,48577,-17145c209074,509831,226219,501259,241459,489829v15240,-10478,30480,-23813,44767,-37148c300514,439346,312896,424106,324326,408866v11430,-15240,21908,-31432,30480,-47625c363379,345049,370999,329809,378619,314569v6667,-15240,12382,-30480,17145,-43815c405289,243131,411004,219319,414814,202174v952,-2858,1905,-6668,1905,-11430c417671,187886,418624,174551,418624,174551v3810,-43815,,-112395,-49530,-148590xe" filled="f" stroked="f">
                  <v:stroke joinstyle="miter"/>
                  <v:path arrowok="t" o:connecttype="custom" o:connectlocs="369094,25961;224314,98351;312896,262181;306229,290756;292894,334571;273844,379339;248126,422201;215741,460301;177641,491734;136684,513641;96679,527929;60484,535549;52864,536502;45244,537454;38576,538406;31909,539359;21431,540311;13811,540311;7144,540311;13811,541264;21431,542216;31909,543169;38576,544121;45244,544121;52864,544121;61436,544121;99536,542216;144304,534596;192881,517451;241459,489829;286226,452681;324326,408866;354806,361241;378619,314569;395764,270754;414814,202174;416719,190744;418624,174551;369094,25961" o:connectangles="0,0,0,0,0,0,0,0,0,0,0,0,0,0,0,0,0,0,0,0,0,0,0,0,0,0,0,0,0,0,0,0,0,0,0,0,0,0,0"/>
                </v:shape>
                <v:shape id="Freeform: Shape 1983" o:spid="_x0000_s1066" style="position:absolute;left:13506;top:11514;width:2476;height:1048;visibility:visible;mso-wrap-style:square;v-text-anchor:middle" coordsize="24765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" path="m224314,45244v,,,,,c223361,44291,223361,44291,222409,44291v,,-953,-952,-953,-952c219551,42386,217646,40481,214789,37624v-2858,-1905,-6668,-4763,-10478,-6668c200501,28099,195739,26194,190024,23336v-5715,-2857,-11430,-4762,-18098,-7620c165259,13811,158591,11906,150971,10002,143351,8097,135731,8097,128111,7144v-7620,,-15240,,-22860,953c97631,9049,90011,10954,83344,12859v-3810,952,-6668,2857,-10478,3810c70009,18574,66199,19527,63341,21431v-2857,1905,-5715,2858,-8572,4763c51911,28099,49054,30004,46196,30956v-2857,1905,-4762,3810,-7620,5716c37624,37624,36671,38577,34766,39529v-952,952,-1905,1905,-2857,2857c30004,44291,28099,46197,26194,47149v-1905,1905,-3810,2857,-4763,4762c18574,54769,15716,57627,13811,59531v-3810,4763,-6667,6668,-6667,6668c7144,66199,10001,64294,14764,60484v2857,-1905,5715,-3810,9525,-5715c26194,53816,28099,52864,30004,50959v1905,-953,3810,-1905,6667,-3810c37624,46197,38576,46197,40481,45244v953,-953,2858,-953,3810,-1905c47149,42386,49054,41434,51911,39529v2858,-952,5715,-1905,8573,-2857c63341,35719,66199,34766,69056,33814v2858,-953,5715,-953,9525,-1905c81439,31909,85249,30956,88106,30956v6668,,12383,-952,19050,c113824,30956,119539,32861,125254,33814v5715,1905,11430,3810,17145,5715c152876,44291,161449,50006,169069,55722v3810,2857,6667,5714,9525,8572c181451,67152,183356,69056,185261,70961v953,953,1905,2858,2858,3811c189071,75724,189071,76677,190024,76677v15240,19050,35242,29527,49530,17145c250984,85249,242411,58579,224314,45244xe" filled="f" stroked="f">
                  <v:stroke joinstyle="miter"/>
                  <v:path arrowok="t" o:connecttype="custom" o:connectlocs="224314,45244;224314,45244;222409,44291;221456,43339;214789,37624;204311,30956;190024,23336;171926,15716;150971,10002;128111,7144;105251,8097;83344,12859;72866,16669;63341,21431;54769,26194;46196,30956;38576,36672;34766,39529;31909,42386;26194,47149;21431,51911;13811,59531;7144,66199;14764,60484;24289,54769;30004,50959;36671,47149;40481,45244;44291,43339;51911,39529;60484,36672;69056,33814;78581,31909;88106,30956;107156,30956;125254,33814;142399,39529;169069,55722;178594,64294;185261,70961;188119,74772;190024,76677;239554,93822;224314,45244" o:connectangles="0,0,0,0,0,0,0,0,0,0,0,0,0,0,0,0,0,0,0,0,0,0,0,0,0,0,0,0,0,0,0,0,0,0,0,0,0,0,0,0,0,0,0,0"/>
                </v:shape>
                <v:shape id="Freeform: Shape 1984" o:spid="_x0000_s1067" style="position:absolute;left:4391;top:6141;width:2000;height:1619;visibility:visible;mso-wrap-style:square;v-text-anchor:middle" coordsize="2000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" path="m90011,138720v-2857,952,-5715,2858,-8572,3810c78581,143483,75724,144435,72866,145388v-2857,952,-5715,1905,-8572,2857c61436,149197,58579,149197,55721,150150v-2857,953,-5715,953,-7620,1905c47149,152055,45244,152055,44291,153008v-952,,-2857,,-3810,c37624,153008,35719,153960,33814,153960v-1905,,-4763,,-6668,c23336,153960,19526,153960,16669,153960v-5715,,-9525,,-9525,c7144,153960,10001,154913,15716,155865v2858,953,6668,953,10478,1905c28099,157770,30004,158722,32861,158722v1905,,4763,953,7620,953c41434,159675,43339,159675,44291,159675v953,,2858,,3810,c50959,159675,53816,159675,56674,159675v2857,,5715,,9525,c69056,159675,72866,158722,75724,158722v2857,-952,6667,-952,9525,-1904c88106,155865,91916,154913,95726,153960v6668,-1905,13335,-4763,20003,-7620c122396,143483,129064,138720,134779,134910v5715,-4763,11430,-9525,16192,-14288c155734,115860,160496,110145,164306,105383v3810,-4763,7620,-10478,10478,-15240c177641,85380,179546,80618,182404,76808v1905,-3811,3810,-7620,4762,-11430c188119,62520,189071,59663,190024,57758v,-953,,-953,,-953c190024,56805,190024,55853,190024,55853v,-953,,-953,,-953c197644,34897,190024,9180,174784,7275,156686,5370,147161,24420,145256,47280v,953,,1905,,2858c145256,51090,145256,52995,145256,53947v,2858,-952,5716,-1905,8573c142399,66330,141446,70140,140494,73950v-2858,8572,-6668,18097,-12383,26670c125254,105383,121444,110145,117634,113955v-3810,3810,-7620,8573,-12383,12383c100489,132053,95726,135863,90011,138720xe" filled="f" stroked="f">
                  <v:stroke joinstyle="miter"/>
                  <v:path arrowok="t" o:connecttype="custom" o:connectlocs="90011,138720;81439,142530;72866,145388;64294,148245;55721,150150;48101,152055;44291,153008;40481,153008;33814,153960;27146,153960;16669,153960;7144,153960;15716,155865;26194,157770;32861,158722;40481,159675;44291,159675;48101,159675;56674,159675;66199,159675;75724,158722;85249,156818;95726,153960;115729,146340;134779,134910;150971,120622;164306,105383;174784,90143;182404,76808;187166,65378;190024,57758;190024,56805;190024,55853;190024,54900;174784,7275;145256,47280;145256,50138;145256,53947;143351,62520;140494,73950;128111,100620;117634,113955;105251,126338;90011,138720" o:connectangles="0,0,0,0,0,0,0,0,0,0,0,0,0,0,0,0,0,0,0,0,0,0,0,0,0,0,0,0,0,0,0,0,0,0,0,0,0,0,0,0,0,0,0,0"/>
                </v:shape>
                <v:shape id="Freeform: Shape 1985" o:spid="_x0000_s1068" style="position:absolute;left:4867;top:7819;width:1524;height:1333;visibility:visible;mso-wrap-style:square;v-text-anchor:middle" coordsize="1524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" path="m22384,11906v1905,,3810,,4762,c29051,11906,30956,12859,32861,12859v953,,1905,,2858,c36671,12859,37624,12859,38576,13811v1905,,3810,953,6668,953c47149,15716,50006,15716,51911,16669v1905,953,4763,1905,6668,2857c60484,20479,63341,21431,65246,22384v1905,952,4763,1905,6668,3810c75724,29051,80486,31909,84296,34766v3810,2858,6668,6668,10478,10478c97631,49054,100489,52864,102394,56674v4762,7620,7620,15240,9525,21907c112871,82391,113824,85249,113824,88106v,2858,952,5716,952,7620c114776,96679,114776,98584,114776,99536v,953,,953,,1905c115729,120491,123349,136684,138589,134779v12382,-953,19050,-21907,14287,-38100c152876,96679,152876,96679,152876,95726v,,,-952,,-952c152876,94774,152876,93822,152876,93822v,-1906,-952,-3811,-1905,-6668c150019,84297,149066,81439,147161,77629v-1905,-3810,-2857,-7620,-5715,-11430c139541,62389,136684,57626,133826,53816v-2857,-4762,-6667,-8572,-10477,-13335c119539,36672,114776,31909,110014,28099v-4763,-3810,-9525,-6668,-15240,-9525c89059,15716,84296,13811,78581,11906v-2857,-952,-5715,-1905,-8572,-1905c67151,9049,64294,9049,62389,8097v-2858,,-5715,-953,-7620,-953c51911,7144,50006,7144,47149,7144v-2858,,-4763,,-6668,c39529,7144,38576,7144,37624,7144v-953,,-1905,,-2858,c32861,7144,30956,7144,29051,7144v-1905,,-3810,953,-5715,953c20479,8097,16669,9049,14764,9049v-4763,952,-7620,1905,-7620,1905c7144,10954,10001,10954,14764,10954v1905,952,4762,952,7620,952xe" filled="f" stroked="f">
                  <v:stroke joinstyle="miter"/>
                  <v:path arrowok="t" o:connecttype="custom" o:connectlocs="22384,11906;27146,11906;32861,12859;35719,12859;38576,13811;45244,14764;51911,16669;58579,19526;65246,22384;71914,26194;84296,34766;94774,45244;102394,56674;111919,78581;113824,88106;114776,95726;114776,99536;114776,101441;138589,134779;152876,96679;152876,95726;152876,94774;152876,93822;150971,87154;147161,77629;141446,66199;133826,53816;123349,40481;110014,28099;94774,18574;78581,11906;70009,10001;62389,8097;54769,7144;47149,7144;40481,7144;37624,7144;34766,7144;29051,7144;23336,8097;14764,9049;7144,10954;14764,10954;22384,11906" o:connectangles="0,0,0,0,0,0,0,0,0,0,0,0,0,0,0,0,0,0,0,0,0,0,0,0,0,0,0,0,0,0,0,0,0,0,0,0,0,0,0,0,0,0,0,0"/>
                </v:shape>
                <v:shape id="Freeform: Shape 1986" o:spid="_x0000_s1069" style="position:absolute;left:3162;top:458;width:1524;height:2572;visibility:visible;mso-wrap-style:square;v-text-anchor:middle" coordsize="1524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" path="m83344,81211v3810,-2857,8572,-4763,11430,-6667c98584,72639,101441,70734,104299,69781v1905,-952,2857,-952,4762,-1905c110014,67876,110966,66923,111919,66923,137636,56446,155734,40254,147161,20251,140494,3106,109061,3106,89059,18346v,,,,-953,c88106,18346,87154,18346,87154,19298v,,-953,953,-953,953c84296,21204,81439,23109,78581,25966v-2857,1905,-6667,5715,-11430,8573c63341,38348,58579,42159,53816,46921,49054,51684,44291,57398,39529,63114,34766,68829,30956,75496,26194,83116v-3810,6668,-7620,15240,-10478,22860c12859,113596,10001,122169,9049,130741v-1905,8573,-1905,17145,-1905,24765c7144,159316,7144,164079,7144,167889v,3809,952,7620,952,11430c9049,183129,9049,186939,10001,190748v953,3811,1905,6668,2858,10478c13811,205036,14764,207894,15716,210751v953,1905,953,2858,1905,4763c18574,217419,18574,218371,19526,219323v953,2858,1905,5716,2858,7621c23336,229801,24289,231706,25241,233611v1905,4762,3810,7620,5715,11430c33814,250756,35719,254566,35719,254566v,,-953,-3810,-2858,-10477c31909,241231,30956,236469,30004,232659v-953,-1905,-953,-4763,-1905,-7620c28099,222181,27146,219323,27146,216466v,-952,,-2857,-952,-4762c26194,209798,26194,208846,26194,206941v,-2857,-953,-5715,-953,-9525c25241,194559,25241,190748,25241,187891v,-3810,,-6668,,-10477c25241,173604,26194,170746,26194,166936v952,-3810,952,-6667,1905,-10477c30004,149791,31909,143123,34766,136456v2858,-6667,5715,-12383,9525,-18097c48101,112644,51911,107881,56674,103119,65246,93594,74771,85973,83344,81211xe" filled="f" stroked="f">
                  <v:stroke joinstyle="miter"/>
                  <v:path arrowok="t" o:connecttype="custom" o:connectlocs="83344,81211;94774,74544;104299,69781;109061,67876;111919,66923;147161,20251;89059,18346;88106,18346;87154,19298;86201,20251;78581,25966;67151,34539;53816,46921;39529,63114;26194,83116;15716,105976;9049,130741;7144,155506;7144,167889;8096,179319;10001,190748;12859,201226;15716,210751;17621,215514;19526,219323;22384,226944;25241,233611;30956,245041;35719,254566;32861,244089;30004,232659;28099,225039;27146,216466;26194,211704;26194,206941;25241,197416;25241,187891;25241,177414;26194,166936;28099,156459;34766,136456;44291,118359;56674,103119;83344,81211" o:connectangles="0,0,0,0,0,0,0,0,0,0,0,0,0,0,0,0,0,0,0,0,0,0,0,0,0,0,0,0,0,0,0,0,0,0,0,0,0,0,0,0,0,0,0,0"/>
                </v:shape>
                <v:shape id="Freeform: Shape 1987" o:spid="_x0000_s1070" style="position:absolute;left:1199;width:1905;height:2190;visibility:visible;mso-wrap-style:square;v-text-anchor:middle" coordsize="1905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" path="m187282,150897v,-3810,-953,-7620,-953,-11430c185377,135657,185377,131847,184424,128037v-952,-3810,-1905,-7620,-2857,-11430c178709,108987,175852,100414,172042,92795,168232,85174,163469,77555,158707,70887,152992,64220,148229,57552,141562,51837,135847,46122,129179,41359,123464,36597,117749,31834,111082,28024,105367,25167,99652,22309,93937,19452,89174,17547,84412,15642,79649,13737,75839,12784,72029,11832,69172,10880,66314,9927v-952,,-952,,-1905,c63457,9927,63457,9927,63457,9927v-953,,-953,,-953,c38692,2307,9164,10880,7259,28977,5354,49932,27262,60409,54884,63267v953,,1905,,2858,c58694,63267,60599,63267,62504,63267v2858,,6668,953,10478,1905c76792,66124,81554,67077,86317,68030v9525,2857,20955,7619,31432,13334c123464,84222,128227,88984,133942,92795v4762,4762,10477,9525,14287,14287c152992,112797,156802,118512,160612,124227v1905,2857,2857,6668,4762,9525c166327,136609,168232,140420,169184,143277v953,2857,1905,6668,2858,9525c172994,155659,173947,159470,174899,162327v953,2857,953,6668,1905,9525c176804,173757,177757,174709,177757,176614v,1906,,2858,952,4763c178709,184234,179662,187092,179662,189949v,2858,,4763,952,7621c180614,202332,181567,206142,181567,209952v,6668,,10478,,10478c181567,220430,182519,216620,183472,209952v952,-3810,1905,-7620,1905,-12382c185377,195664,186329,192807,186329,189949v,-2857,953,-5715,953,-8572c187282,179472,187282,178520,187282,176614v,-1905,,-2857,,-4762c187282,168995,187282,165184,187282,161374v,-2857,,-6667,,-10477xe" filled="f" stroked="f">
                  <v:stroke joinstyle="miter"/>
                  <v:path arrowok="t" o:connecttype="custom" o:connectlocs="187282,150897;186329,139467;184424,128037;181567,116607;172042,92795;158707,70887;141562,51837;123464,36597;105367,25167;89174,17547;75839,12784;66314,9927;64409,9927;63457,9927;62504,9927;7259,28977;54884,63267;57742,63267;62504,63267;72982,65172;86317,68030;117749,81364;133942,92795;148229,107082;160612,124227;165374,133752;169184,143277;172042,152802;174899,162327;176804,171852;177757,176614;178709,181377;179662,189949;180614,197570;181567,209952;181567,220430;183472,209952;185377,197570;186329,189949;187282,181377;187282,176614;187282,171852;187282,161374;187282,150897" o:connectangles="0,0,0,0,0,0,0,0,0,0,0,0,0,0,0,0,0,0,0,0,0,0,0,0,0,0,0,0,0,0,0,0,0,0,0,0,0,0,0,0,0,0,0,0"/>
                </v:shape>
                <v:shape id="Freeform: Shape 1988" o:spid="_x0000_s1071" style="position:absolute;left:11858;top:8820;width:2191;height:4096;visibility:visible;mso-wrap-style:square;v-text-anchor:middle" coordsize="2190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" path="m181451,261303r1905,-4762l185261,251778v953,-2857,2858,-6668,3810,-9525c193834,229871,198596,216535,202406,204153v3810,-12382,6668,-24765,8573,-37148c212884,155576,214789,144146,215741,133668v953,-10477,1905,-20002,1905,-28575c217646,96521,217646,88901,217646,82233v,-6667,,-30480,-1905,-36195c210979,20321,184309,3176,155734,7938v-28575,5715,-47625,30480,-41910,57150c114776,72708,135731,116523,136684,161291v,9525,952,20002,952,31432c137636,203201,136684,214630,134779,226060v,2858,-953,5716,-953,8573l132874,238443r-953,3810c130969,245110,130969,247968,130016,250826r-1905,8572c126206,265113,124301,270828,122396,275591v-952,2857,-1905,5714,-2857,7619c118586,286068,117634,288926,115729,290830v-953,2858,-2858,4763,-3810,7621c110966,301308,109061,303213,108109,306071v-1905,2857,-2858,4762,-4763,7620c102394,314643,101441,316548,101441,317501v-952,952,-1905,1904,-1905,3809c93821,330835,86201,339408,79534,347028v-3810,3810,-6668,7620,-10478,11430c65246,362268,61436,365126,58579,367983v-3810,2858,-6668,5715,-10478,8572c44291,379413,41434,381318,38576,384176v-2857,1904,-5715,3809,-8572,5715c29051,390843,27146,391796,26194,392748v-953,953,-2858,1905,-3810,1905c12859,400368,7144,403226,7144,403226v,,5715,-1905,17145,-4763c25241,398463,27146,397510,28099,397510v1905,-952,2857,-952,4762,-1905c35719,394653,39529,392748,43339,391796v3810,-953,7620,-2858,11430,-4763c58579,385128,63341,383223,67151,381318v4763,-1905,8573,-4763,13335,-7620c85249,370841,90011,367983,94774,365126v9525,-6668,19050,-14288,28575,-22860c124301,341313,125254,340360,127159,339408v952,-953,1905,-1905,3810,-3810c132874,333693,135731,330835,137636,328930v2858,-1904,4763,-4762,6668,-7620c146209,318453,149066,316548,150971,313691v1905,-2858,3810,-5715,5715,-8573c158591,302260,160496,299403,162401,296546v3810,-5716,7620,-11430,11430,-17145l178594,269876v,-1905,952,-4763,2857,-8573xe" filled="f" stroked="f">
                  <v:stroke joinstyle="miter"/>
                  <v:path arrowok="t" o:connecttype="custom" o:connectlocs="181451,261303;183356,256541;185261,251778;189071,242253;202406,204153;210979,167005;215741,133668;217646,105093;217646,82233;215741,46038;155734,7938;113824,65088;136684,161291;137636,192723;134779,226060;133826,234633;132874,238443;131921,242253;130016,250826;128111,259398;122396,275591;119539,283210;115729,290830;111919,298451;108109,306071;103346,313691;101441,317501;99536,321310;79534,347028;69056,358458;58579,367983;48101,376555;38576,384176;30004,389891;26194,392748;22384,394653;7144,403226;24289,398463;28099,397510;32861,395605;43339,391796;54769,387033;67151,381318;80486,373698;94774,365126;123349,342266;127159,339408;130969,335598;137636,328930;144304,321310;150971,313691;156686,305118;162401,296546;173831,279401;178594,269876;181451,261303" o:connectangles="0,0,0,0,0,0,0,0,0,0,0,0,0,0,0,0,0,0,0,0,0,0,0,0,0,0,0,0,0,0,0,0,0,0,0,0,0,0,0,0,0,0,0,0,0,0,0,0,0,0,0,0,0,0,0,0"/>
                </v:shape>
                <v:shape id="Freeform: Shape 1989" o:spid="_x0000_s1072" style="position:absolute;left:38;top:9209;width:2571;height:1620;visibility:visible;mso-wrap-style:square;v-text-anchor:middle" coordsize="2571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" path="m14764,144303v1905,-2857,4762,-5714,6667,-8572c26194,130016,31909,124301,37624,118586v952,-952,1905,-952,1905,-1905c40481,115728,41434,115728,42386,114776v1905,-953,2858,-2857,4763,-3810c49054,110014,50959,108109,51911,107156v1905,-953,3810,-1905,4763,-3810c58579,102394,60484,101441,62389,100489v1905,-953,3810,-1905,5715,-2858c71914,95726,75724,93821,79534,91916r5715,-2857c87154,88106,89059,87153,90964,87153r2857,-952l96679,85248v1905,-952,3810,-952,5715,-1904c110014,81439,117634,79534,126206,77628v7620,-952,15240,-1905,21908,-2857c180499,70961,213836,81439,219551,81439v19050,952,35243,-15241,36195,-35243c256699,25241,242411,8096,223361,7144v-3810,,-20955,1904,-25717,2857c192881,10953,188119,10953,181451,11906v-5715,953,-13335,1905,-20002,3810c153829,17621,146209,19526,137636,22384v-8572,2857,-17145,5714,-25717,9525c103346,35719,94774,40481,86201,45244v-1905,952,-3810,2857,-6667,3809l76676,50959r-2857,2857c71914,54769,70009,56673,67151,57626r-5715,4763c57626,65246,53816,69056,50006,71914v-1905,1905,-3810,3809,-5715,4762c42386,78581,40481,80486,39529,81439v-1905,1905,-2858,3809,-4763,5714c32861,89059,31909,90964,30004,92869v-1905,1904,-2858,3809,-4763,5715c24289,99536,23336,100489,23336,101441v-952,953,-952,1905,-1905,2857c16669,111919,11906,119539,8096,127159v,952,-952,1905,-952,1905l7144,155734v952,-953,952,-1906,1905,-2858c10954,150019,12859,147161,14764,144303xe" filled="f" stroked="f">
                  <v:stroke joinstyle="miter"/>
                  <v:path arrowok="t" o:connecttype="custom" o:connectlocs="14764,144303;21431,135731;37624,118586;39529,116681;42386,114776;47149,110966;51911,107156;56674,103346;62389,100489;68104,97631;79534,91916;85249,89059;90964,87153;93821,86201;96679,85248;102394,83344;126206,77628;148114,74771;219551,81439;255746,46196;223361,7144;197644,10001;181451,11906;161449,15716;137636,22384;111919,31909;86201,45244;79534,49053;76676,50959;73819,53816;67151,57626;61436,62389;50006,71914;44291,76676;39529,81439;34766,87153;30004,92869;25241,98584;23336,101441;21431,104298;8096,127159;7144,129064;7144,155734;9049,152876;14764,144303" o:connectangles="0,0,0,0,0,0,0,0,0,0,0,0,0,0,0,0,0,0,0,0,0,0,0,0,0,0,0,0,0,0,0,0,0,0,0,0,0,0,0,0,0,0,0,0,0"/>
                </v:shape>
                <v:shape id="Freeform: Shape 1990" o:spid="_x0000_s1073" style="position:absolute;left:4533;top:2237;width:858;height:1810;visibility:visible;mso-wrap-style:square;v-text-anchor:middle" coordsize="857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" path="m21431,37624v,-1905,953,-3810,953,-5715c22384,30004,23336,28099,24289,26194v,-1905,952,-2858,1905,-4763c27146,19526,27146,18574,28099,17621v,-952,,-952,952,-1905c29051,14764,30004,14764,30004,13811v1905,-3810,2857,-6667,2857,-6667c32861,7144,30956,9049,28099,12859v,,-953,952,-953,1905c27146,15716,26194,15716,26194,16669v-953,952,-1905,2857,-2858,3810c22384,21431,21431,23336,20479,25241v-953,1905,-1905,2858,-2858,4763c16669,31909,15716,33814,14764,35719v-953,1905,-1905,3810,-2858,6667c10001,47149,9049,51911,8096,56674v,952,,952,,1905c8096,59531,8096,59531,8096,60484v,952,,2857,-952,3810c7144,65246,7144,67151,7144,68104v,952,,2857,,3810c7144,72866,7144,74771,7144,75724v,952,,2857,,3810c7144,82391,7144,85249,7144,88106r,3810c7144,92869,7144,94774,8096,95726r,1905l8096,99536v,953,953,2858,953,3810c10001,109061,11906,113824,13811,119539v1905,4762,3810,9525,5715,14287c21431,138589,23336,142399,26194,146209v1905,3810,3810,7620,6667,10477c34766,159544,36671,162401,38576,164306v1905,1905,7620,10478,8573,11430c54769,183356,68104,182403,76676,174784v8573,-8573,8573,-21908,953,-29528c75724,143351,57626,132874,47149,117634v-2858,-2858,-4763,-6668,-7620,-10478c36671,103346,34766,99536,32861,95726v-952,-952,-952,-1905,-1905,-2857l30004,90964r-953,-1905c29051,88106,28099,87154,28099,86201r-953,-3810c26194,80486,26194,77629,25241,75724v,-953,-952,-1905,-952,-3810c24289,70961,23336,70009,23336,68104v,-953,,-1905,-952,-3810c22384,63341,22384,62389,22384,60484v,-953,,-1905,,-3810c22384,55721,22384,55721,22384,54769v,-953,,-953,,-1905c22384,48101,22384,43339,23336,39529v-2857,1905,-2857,,-1905,-1905xe" filled="f" stroked="f">
                  <v:stroke joinstyle="miter"/>
                  <v:path arrowok="t" o:connecttype="custom" o:connectlocs="21431,37624;22384,31909;24289,26194;26194,21431;28099,17621;29051,15716;30004,13811;32861,7144;28099,12859;27146,14764;26194,16669;23336,20479;20479,25241;17621,30004;14764,35719;11906,42386;8096,56674;8096,58579;8096,60484;7144,64294;7144,68104;7144,71914;7144,75724;7144,79534;7144,88106;7144,91916;8096,95726;8096,97631;8096,99536;9049,103346;13811,119539;19526,133826;26194,146209;32861,156686;38576,164306;47149,175736;76676,174784;77629,145256;47149,117634;39529,107156;32861,95726;30956,92869;30004,90964;29051,89059;28099,86201;27146,82391;25241,75724;24289,71914;23336,68104;22384,64294;22384,60484;22384,56674;22384,54769;22384,52864;23336,39529;21431,37624" o:connectangles="0,0,0,0,0,0,0,0,0,0,0,0,0,0,0,0,0,0,0,0,0,0,0,0,0,0,0,0,0,0,0,0,0,0,0,0,0,0,0,0,0,0,0,0,0,0,0,0,0,0,0,0,0,0,0,0"/>
                </v:shape>
                <v:shape id="Freeform: Shape 1991" o:spid="_x0000_s1074" style="position:absolute;left:5200;top:2880;width:1905;height:762;visibility:visible;mso-wrap-style:square;v-text-anchor:middle" coordsize="1905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" path="m16669,45733v,,952,952,1905,952c19526,47638,20479,48590,22384,49543v952,952,2857,1905,3810,2857c28099,53353,29051,54305,30956,56210v1905,953,3810,1905,5715,3810c38576,60973,40481,61925,42386,62878v3810,1905,8573,3810,13335,5715c56674,68593,56674,68593,57626,69545v953,,953,,1905,953c60484,70498,62389,71450,63341,71450v953,,2858,953,3810,953c68104,72403,70009,73355,70961,73355v953,,2858,,3810,953c75724,74308,77629,74308,78581,74308v2858,,5715,,8573,l90964,74308v952,,2857,,4762,l97631,74308r1905,c100489,74308,102394,74308,103346,74308v5715,-953,11430,-1905,16193,-2858c125254,70498,130016,68593,134779,66688v4762,-1905,8572,-2858,13335,-4763c151924,60020,155734,58115,158591,57163v2858,-1905,5715,-2858,8573,-4763c169069,51448,177641,45733,179546,44780v8573,-6667,9525,-20002,1905,-29527c173831,5728,160496,4775,152876,11443v-1905,1905,-14287,18097,-30480,27622c118586,40970,115729,43828,110966,45733v-3810,1905,-8572,3810,-12382,5715c97631,51448,96679,52400,95726,52400r-1905,953l91916,54305v-952,,-1905,953,-3810,953l84296,56210v-1905,953,-4762,953,-6667,953c76676,57163,75724,57163,73819,57163v-953,,-1905,,-3810,c69056,57163,68104,57163,66199,57163v-953,,-1905,,-3810,c61436,57163,60484,57163,58579,57163v-953,,-953,,-1905,c55721,57163,55721,57163,54769,57163v-4763,,-8573,-953,-13335,-1905c39529,54305,37624,54305,35719,53353v-1905,-953,-3810,-953,-5715,-1905c28099,50495,26194,50495,25241,49543v-1905,-953,-2857,-953,-4762,-1905c19526,46685,17621,46685,16669,45733v-953,,-953,-953,-1905,-953c13811,44780,13811,43828,12859,43828,9049,41923,7144,40018,7144,40018v,,1905,1905,4762,4762c15716,44780,16669,45733,16669,45733xe" filled="f" stroked="f">
                  <v:stroke joinstyle="miter"/>
                  <v:path arrowok="t" o:connecttype="custom" o:connectlocs="16669,45733;18574,46685;22384,49543;26194,52400;30956,56210;36671,60020;42386,62878;55721,68593;57626,69545;59531,70498;63341,71450;67151,72403;70961,73355;74771,74308;78581,74308;87154,74308;90964,74308;95726,74308;97631,74308;99536,74308;103346,74308;119539,71450;134779,66688;148114,61925;158591,57163;167164,52400;179546,44780;181451,15253;152876,11443;122396,39065;110966,45733;98584,51448;95726,52400;93821,53353;91916,54305;88106,55258;84296,56210;77629,57163;73819,57163;70009,57163;66199,57163;62389,57163;58579,57163;56674,57163;54769,57163;41434,55258;35719,53353;30004,51448;25241,49543;20479,47638;16669,45733;14764,44780;12859,43828;7144,40018;11906,44780;16669,45733" o:connectangles="0,0,0,0,0,0,0,0,0,0,0,0,0,0,0,0,0,0,0,0,0,0,0,0,0,0,0,0,0,0,0,0,0,0,0,0,0,0,0,0,0,0,0,0,0,0,0,0,0,0,0,0,0,0,0,0"/>
                </v:shape>
                <v:shape id="Freeform: Shape 1992" o:spid="_x0000_s1075" style="position:absolute;left:6134;top:1270;width:762;height:1810;visibility:visible;mso-wrap-style:square;v-text-anchor:middle" coordsize="762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" path="m44291,108600r,3810c44291,115268,43339,117173,43339,119078v,952,,1905,-953,3810c42386,123840,42386,124793,41434,126698v,952,-953,1905,-953,3810c40481,131460,39529,132413,39529,134318v,952,-953,1905,-953,2857c38576,138128,38576,138128,37624,139080v,953,,953,-953,1905c34766,145748,32861,149558,30956,153368v-952,1905,-1905,3810,-2857,5715c27146,160988,26194,161940,24289,163845v-953,1905,-1905,2858,-3810,3810c19526,168608,18574,170513,17621,171465v-952,953,-1905,1905,-2857,2858c13811,175275,13811,175275,13811,175275v,,-952,953,-952,953c9049,179085,7144,180990,7144,180990v,,1905,-952,6667,-3810c14764,177180,14764,176228,15716,176228v953,,953,-953,1905,-953c18574,174323,20479,173370,21431,172418v953,-953,2858,-1905,3810,-2858c27146,168608,28099,167655,30004,165750v1905,-952,2857,-2857,4762,-3810c36671,160035,37624,159083,39529,157178v2857,-3810,6667,-7620,9525,-11430c49054,144795,50006,144795,50006,143843v,-953,953,-953,953,-1905c51911,140985,51911,140033,52864,138128v952,-953,952,-1905,1905,-3810c55721,133365,55721,131460,56674,130508v952,-953,952,-2858,1905,-3810c59531,125745,59531,123840,60484,122888v952,-2858,1905,-5715,2857,-7620l64294,111458v,-953,952,-2858,952,-3810l66199,105743r,-1905c66199,102885,67151,100980,67151,100028v953,-5715,1905,-11430,1905,-16193c69056,78120,69056,73358,69056,68595v,-4762,-952,-9525,-952,-14287c67151,49545,67151,45735,66199,42878v-953,-3810,-953,-6668,-1905,-9525c63341,30495,61436,20970,60484,19065,56674,8588,44291,4778,32861,8588,22384,13350,16669,24780,20479,35258v952,2857,13335,19050,17145,37147c38576,76215,39529,80025,40481,84788v953,4762,953,8572,1905,13335c42386,99075,42386,100028,42386,101933r,1905l42386,105743v1905,,1905,952,1905,2857xe" filled="f" stroked="f">
                  <v:stroke joinstyle="miter"/>
                  <v:path arrowok="t" o:connecttype="custom" o:connectlocs="44291,108600;44291,112410;43339,119078;42386,122888;41434,126698;40481,130508;39529,134318;38576,137175;37624,139080;36671,140985;30956,153368;28099,159083;24289,163845;20479,167655;17621,171465;14764,174323;13811,175275;12859,176228;7144,180990;13811,177180;15716,176228;17621,175275;21431,172418;25241,169560;30004,165750;34766,161940;39529,157178;49054,145748;50006,143843;50959,141938;52864,138128;54769,134318;56674,130508;58579,126698;60484,122888;63341,115268;64294,111458;65246,107648;66199,105743;66199,103838;67151,100028;69056,83835;69056,68595;68104,54308;66199,42878;64294,33353;60484,19065;32861,8588;20479,35258;37624,72405;40481,84788;42386,98123;42386,101933;42386,103838;42386,105743;44291,108600" o:connectangles="0,0,0,0,0,0,0,0,0,0,0,0,0,0,0,0,0,0,0,0,0,0,0,0,0,0,0,0,0,0,0,0,0,0,0,0,0,0,0,0,0,0,0,0,0,0,0,0,0,0,0,0,0,0,0,0"/>
                </v:shape>
                <v:shape id="Freeform: Shape 1993" o:spid="_x0000_s1076" style="position:absolute;left:12782;top:12400;width:2477;height:762;visibility:visible;mso-wrap-style:square;v-text-anchor:middle" coordsize="2476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" path="m242411,72866v-3810,-3810,-8572,-8572,-13335,-13335c224314,54769,217646,50006,211931,45244,205264,40481,198596,35719,190976,30956v-3810,-1905,-7620,-4762,-11430,-6667c177641,23336,175736,22384,172879,21431v-1905,-953,-3810,-1905,-6668,-2858c164306,17621,161449,16669,159544,15716v-1905,-952,-4763,-1905,-6668,-1905c148114,11906,143351,10953,139541,10001v-1905,-953,-4762,-953,-6667,-953c130969,9048,128111,8096,126206,8096v-4762,,-9525,-952,-13335,-952c110966,7144,108109,7144,106204,7144v-1905,,-4763,,-6668,c97631,7144,94774,7144,92869,7144v-1905,,-3810,952,-6668,952c84296,8096,82391,8096,80486,9048v-1905,,-3810,953,-5715,953c72866,10001,70961,10953,69056,10953v-1905,953,-3810,953,-5715,1906c61436,13811,59531,13811,57626,14764v-1905,952,-3810,952,-4762,1905c50006,17621,46196,19526,43339,20478v-5715,2858,-11430,4763,-15240,7620c23336,30956,19526,32861,16669,34766v-5715,3810,-9525,6668,-9525,6668c7144,41434,10954,39528,17621,37623v3810,-952,7620,-2857,12383,-3809c34766,31909,40481,30956,46196,30003v2858,-952,6668,-952,9525,-952c57626,29051,58579,29051,60484,28098v1905,,3810,,4762,c67151,28098,69056,28098,70009,28098v1905,,3810,,5715,c77629,28098,79534,28098,81439,28098v1905,,3810,,5715,953c89059,29051,90964,29051,92869,30003v1905,,3810,953,5715,953c100489,30956,102394,31909,104299,31909v1905,952,3810,952,5715,1905c113824,34766,117634,35719,120491,37623v1905,953,3810,1905,4763,1905c127159,40481,129064,40481,130016,41434v2858,1905,6668,3810,9525,5714c141446,48101,142399,49053,144304,50006v1905,953,2857,1905,4762,2858c150971,53816,151924,54769,153829,55721v952,952,2857,1905,3810,3810c160496,62389,163354,64294,165259,67151v2857,2858,6667,6668,8572,9525l246221,76676v,,,,,c244316,74771,243364,73819,242411,72866xe" filled="f" stroked="f">
                  <v:stroke joinstyle="miter"/>
                  <v:path arrowok="t" o:connecttype="custom" o:connectlocs="242411,72866;229076,59531;211931,45244;190976,30956;179546,24289;172879,21431;166211,18573;159544,15716;152876,13811;139541,10001;132874,9048;126206,8096;112871,7144;106204,7144;99536,7144;92869,7144;86201,8096;80486,9048;74771,10001;69056,10953;63341,12859;57626,14764;52864,16669;43339,20478;28099,28098;16669,34766;7144,41434;17621,37623;30004,33814;46196,30003;55721,29051;60484,28098;65246,28098;70009,28098;75724,28098;81439,28098;87154,29051;92869,30003;98584,30956;104299,31909;110014,33814;120491,37623;125254,39528;130016,41434;139541,47148;144304,50006;149066,52864;153829,55721;157639,59531;165259,67151;173831,76676;246221,76676;246221,76676;242411,72866" o:connectangles="0,0,0,0,0,0,0,0,0,0,0,0,0,0,0,0,0,0,0,0,0,0,0,0,0,0,0,0,0,0,0,0,0,0,0,0,0,0,0,0,0,0,0,0,0,0,0,0,0,0,0,0,0,0"/>
                </v:shape>
                <v:shape id="Freeform: Shape 1994" o:spid="_x0000_s1077" style="position:absolute;left:3257;top:12953;width:953;height:190;visibility:visible;mso-wrap-style:square;v-text-anchor:middle" coordsize="952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" path="m74771,16669v-3810,-953,-6667,-953,-10477,-1905c61436,13811,57626,13811,54769,12859,49054,11906,43339,10953,38576,10953,33814,10001,29051,10001,25241,9049v-3810,,-7620,-953,-9525,-953c10001,7144,7144,7144,7144,7144v,,2857,952,7620,1905c17621,10001,20479,10953,24289,11906v3810,953,8572,1905,13335,3810c42386,16669,47149,18574,52864,20478r38100,c89059,20478,87154,19526,86201,19526,82391,18574,78581,17621,74771,16669xe" filled="f" stroked="f">
                  <v:stroke joinstyle="miter"/>
                  <v:path arrowok="t" o:connecttype="custom" o:connectlocs="74771,16669;64294,14764;54769,12859;38576,10953;25241,9049;15716,8096;7144,7144;14764,9049;24289,11906;37624,15716;52864,20478;90964,20478;86201,19526;74771,16669" o:connectangles="0,0,0,0,0,0,0,0,0,0,0,0,0,0"/>
                </v:shape>
                <v:shape id="Freeform: Shape 1995" o:spid="_x0000_s1078" style="position:absolute;left:11734;top:12981;width:1620;height:191;visibility:visible;mso-wrap-style:square;v-text-anchor:middle" coordsize="161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" path="m150019,14764v-1905,,-2858,-953,-4763,-953c142399,12859,139541,12859,135731,11906v-5715,-952,-12382,-1905,-18097,-2857c111919,8096,105251,8096,99536,7144v-5715,,-11430,,-17145,c59531,7144,37624,10954,17621,15716v-2857,953,-4762,953,-7620,1905c9049,17621,8096,18574,7144,18574r152400,c157639,17621,155734,17621,154781,16669r-4762,-1905xe" filled="f" stroked="f">
                  <v:stroke joinstyle="miter"/>
                  <v:path arrowok="t" o:connecttype="custom" o:connectlocs="150019,14764;145256,13811;135731,11906;117634,9049;99536,7144;82391,7144;17621,15716;10001,17621;7144,18574;159544,18574;154781,16669;150019,14764" o:connectangles="0,0,0,0,0,0,0,0,0,0,0,0"/>
                </v:shape>
                <v:shape id="Freeform: Shape 1996" o:spid="_x0000_s1079" style="position:absolute;left:57;top:10436;width:2286;height:2191;visibility:visible;mso-wrap-style:square;v-text-anchor:middle" coordsize="2286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" path="m27146,115014v1905,-3810,4763,-6667,6668,-10477c36671,101679,38576,97869,41434,95012v952,-1905,2857,-2858,3810,-4763c46196,89297,46196,88344,47149,88344r1905,-1905l53816,82629r4763,-3810l62389,75962v952,-952,1905,-952,2857,-1905l70009,70247v6667,-3810,13335,-7620,20955,-9525c97631,58817,105251,56912,111919,56912v6667,,13335,952,18097,2857c130969,59769,130969,59769,131921,60722r1905,952l135731,62627v953,,953,952,1905,952l139541,64532v,,953,,953,953l141446,66437v,,953,952,953,952l143351,67389r,l144304,68342v1905,1905,2857,2857,4762,4762l149066,73104v,,-952,,-952,-952l148114,72152r,l149066,73104r953,1906c150971,75962,151924,77867,152876,78819v,953,953,953,953,1905l154781,82629v4763,9525,4763,18098,2858,25718c156686,112157,154781,115967,151924,118824v-1905,2858,-4763,5715,-7620,7620c144304,126444,143351,127397,143351,127397v2858,-14287,-1905,-41910,-31432,-48578c85249,73104,46196,89297,35719,123587v-15240,46673,26670,115252,111442,88582c156686,209312,166211,205502,174784,200739v8572,-5715,17145,-12382,23812,-20002c206216,173117,211931,163592,216694,153114v4762,-10477,7620,-21907,9525,-34290c227171,106442,226219,94060,223361,81677,219551,69294,213836,57864,206216,48339r-2857,-3810c202406,43577,201454,42624,200501,40719v-1905,-1905,-3810,-4762,-6667,-6667l190024,31194r-1905,-1905l187166,28337r,c184309,26432,186214,27385,186214,27385r,c184309,26432,182404,24527,180499,23574r-953,-952l178594,21669r-1905,-952c174784,19764,173831,18812,171926,17860r-1905,-953c169069,16907,168116,15954,168116,15954r-4762,-1905c161449,13097,160496,13097,158591,12144r-4762,-952l149066,10239v-1905,,-2857,-952,-4762,-952c131921,6429,119539,6429,107156,9287,94774,11192,84296,15002,73819,20717,63341,26432,54769,32147,46196,39767r-5715,5715c39529,46435,38576,47387,37624,48339r-2858,2858c32861,53102,30956,55007,29051,56912v-1905,1905,-2857,3810,-4762,6667l22384,66437v-953,952,-1905,1905,-1905,2857c19526,71199,17621,73104,16669,75962v-2858,3810,-4763,8573,-7620,13335c8096,90249,8096,91202,7144,92154r,74295c10954,153114,16669,139779,23336,127397v,-4762,1905,-8573,3810,-12383xm147161,74057r,c147161,73104,147161,73104,147161,74057xe" filled="f" stroked="f">
                  <v:stroke joinstyle="miter"/>
                  <v:path arrowok="t" o:connecttype="custom" o:connectlocs="27146,115014;33814,104537;41434,95012;45244,90249;47149,88344;49054,86439;53816,82629;58579,78819;62389,75962;65246,74057;70009,70247;90964,60722;111919,56912;130016,59769;131921,60722;133826,61674;135731,62627;137636,63579;139541,64532;140494,65485;141446,66437;142399,67389;143351,67389;143351,67389;144304,68342;149066,73104;149066,73104;148114,72152;148114,72152;148114,72152;149066,73104;150019,75010;152876,78819;153829,80724;154781,82629;157639,108347;151924,118824;144304,126444;143351,127397;111919,78819;35719,123587;147161,212169;174784,200739;198596,180737;216694,153114;226219,118824;223361,81677;206216,48339;203359,44529;200501,40719;193834,34052;190024,31194;188119,29289;187166,28337;187166,28337;186214,27385;186214,27385;180499,23574;179546,22622;178594,21669;176689,20717;171926,17860;170021,16907;168116,15954;163354,14049;158591,12144;153829,11192;149066,10239;144304,9287;107156,9287;73819,20717;46196,39767;40481,45482;37624,48339;34766,51197;29051,56912;24289,63579;22384,66437;20479,69294;16669,75962;9049,89297;7144,92154;7144,166449;23336,127397;27146,115014;147161,74057;147161,74057;147161,74057" o:connectangles="0,0,0,0,0,0,0,0,0,0,0,0,0,0,0,0,0,0,0,0,0,0,0,0,0,0,0,0,0,0,0,0,0,0,0,0,0,0,0,0,0,0,0,0,0,0,0,0,0,0,0,0,0,0,0,0,0,0,0,0,0,0,0,0,0,0,0,0,0,0,0,0,0,0,0,0,0,0,0,0,0,0,0,0,0,0,0,0"/>
                </v:shape>
                <v:shape id="Freeform: Shape 1997" o:spid="_x0000_s1080" style="position:absolute;left:4781;top:13058;width:286;height:95;visibility:visible;mso-wrap-style:square;v-text-anchor:middle" coordsize="285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" path="m7144,7144v,,1905,953,5715,1905c12859,9049,12859,9049,13811,9049r7620,c17621,8097,14764,8097,12859,8097v-3810,,-5715,-953,-5715,-953xe" filled="f" stroked="f">
                  <v:stroke joinstyle="miter"/>
                  <v:path arrowok="t" o:connecttype="custom" o:connectlocs="7144,7144;12859,9049;13811,9049;21431,9049;12859,8097;7144,7144" o:connectangles="0,0,0,0,0,0"/>
                </v:shape>
                <v:shape id="Freeform: Shape 1998" o:spid="_x0000_s1081" style="position:absolute;left:47;top:866;width:3143;height:4953;visibility:visible;mso-wrap-style:square;v-text-anchor:middle" coordsize="31432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" path="m44291,124301v,,1905,,5715,953c51911,125254,54769,126206,57626,126206v1905,,2858,,4763,953c63341,127159,64294,127159,64294,127159v952,,1905,,1905,c69056,128111,72866,128111,76676,129064v3810,952,8573,1905,12383,2857c93821,132874,98584,133826,103346,135731v2858,953,4763,953,7620,1905c113824,138589,115729,139541,118586,140494v10478,3810,21908,7620,34290,13335c164306,159544,176689,166211,188119,173831v11430,7620,22860,17145,33337,27623c231934,211931,241459,223361,249079,236696r2857,4763l253841,244316r953,2858c256699,250984,258604,253841,260509,257651v1905,3810,2857,6668,4762,10478c267176,271939,268129,275749,269081,278606v1905,3810,2858,7620,3810,11430c273844,293846,274796,297656,275749,301466v952,3810,1905,7620,2857,11431c279559,316706,279559,320516,280511,324326v1905,15240,2858,29528,2858,43815c283369,371951,283369,374809,283369,378619v,3810,,6667,-953,10478c282416,391001,282416,391954,282416,393859v,1905,,2857,-952,4763c281464,401479,280511,405289,280511,408147v-1905,12382,-3810,23812,-5715,33337c273844,444341,273844,446247,272891,449104v-952,1905,-952,4762,-1905,6668c270034,460534,269081,464344,268129,467201v-1905,6668,-3810,12383,-4763,16193c262414,487204,261461,489109,261461,489109v,,953,-1905,2858,-5715c266224,479584,269081,474822,271939,468154v1905,-3810,3810,-6668,5715,-11430c278606,454819,279559,452914,280511,450056v953,-1905,1905,-4762,2858,-6667c287179,433864,291941,422434,295751,410051v953,-2857,1905,-6667,2858,-9525c298609,398622,299561,397669,300514,395764v,-1905,952,-3810,952,-4763c302419,387191,303371,384334,304324,380524v952,-3810,1905,-7620,1905,-10477c309086,354806,310991,339566,311944,322422v,-3811,,-8573,,-12383c311944,305276,311944,301466,310991,296704v,-4763,-952,-8573,-952,-13335c309086,278606,309086,274796,308134,270034v-953,-4763,-1905,-8573,-2858,-13335c304324,251936,303371,248126,302419,243364v-953,-4763,-2858,-8573,-3810,-13335l297656,226219r-952,-2858l293846,216694v-6667,-17145,-16192,-34290,-26670,-49530c262414,160496,256699,153829,251936,147161r,c251936,147161,251936,147161,251936,147161v-6667,-7620,-13335,-15240,-20002,-21907c222409,115729,211931,107156,201454,99536,143351,51911,70961,13811,7144,7144r,114300c18574,119539,30956,121444,44291,124301r,xe" filled="f" stroked="f">
                  <v:stroke joinstyle="miter"/>
                  <v:path arrowok="t" o:connecttype="custom" o:connectlocs="44291,124301;50006,125254;57626,126206;62389,127159;64294,127159;66199,127159;76676,129064;89059,131921;103346,135731;110966,137636;118586,140494;152876,153829;188119,173831;221456,201454;249079,236696;251936,241459;253841,244316;254794,247174;260509,257651;265271,268129;269081,278606;272891,290036;275749,301466;278606,312897;280511,324326;283369,368141;283369,378619;282416,389097;282416,393859;281464,398622;280511,408147;274796,441484;272891,449104;270986,455772;268129,467201;263366,483394;261461,489109;264319,483394;271939,468154;277654,456724;280511,450056;283369,443389;295751,410051;298609,400526;300514,395764;301466,391001;304324,380524;306229,370047;311944,322422;311944,310039;310991,296704;310039,283369;308134,270034;305276,256699;302419,243364;298609,230029;297656,226219;296704,223361;293846,216694;267176,167164;251936,147161;251936,147161;251936,147161;231934,125254;201454,99536;7144,7144;7144,121444;44291,124301;44291,124301" o:connectangles="0,0,0,0,0,0,0,0,0,0,0,0,0,0,0,0,0,0,0,0,0,0,0,0,0,0,0,0,0,0,0,0,0,0,0,0,0,0,0,0,0,0,0,0,0,0,0,0,0,0,0,0,0,0,0,0,0,0,0,0,0,0,0,0,0,0,0,0,0"/>
                </v:shape>
                <v:shape id="Freeform: Shape 1999" o:spid="_x0000_s1082" style="position:absolute;left:5419;top:4997;width:2286;height:2857;visibility:visible;mso-wrap-style:square;v-text-anchor:middle" coordsize="2286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" path="m189071,213123v2858,-4763,5715,-9525,8573,-14288c201454,192167,204311,184548,207169,177880,229076,125492,238601,60723,212884,24528,184309,-15477,134779,22623,152876,48340v8573,11430,12383,28575,15240,48577l168116,96917v,,,953,953,3811c169069,101680,169069,103585,170021,104538v,952,,1904,,2857c170021,108348,170021,108348,170021,108348v,,,952,,952c170021,111205,170021,113110,170974,115015v,1905,,4763,952,7620c171926,125492,171926,128350,171926,131208v,1905,,2857,,4762c171926,137875,171926,138828,171926,140733v,6667,-952,13334,-1905,20955c169069,169308,167164,176928,165259,184548v-2858,7619,-5715,15240,-9525,22860c151924,215028,147161,221695,141446,228363r-1905,2857l138589,232173r-953,952c135731,235030,134779,235983,132874,237888v-1905,952,-2858,2857,-4763,3810c126206,242650,124301,244555,123349,245508v-1905,952,-3810,2857,-5715,3809c115729,250270,113824,252175,111919,253128v-1905,952,-3810,1905,-5715,2857c104299,256938,102394,257890,100489,258842v-7620,3811,-15240,6668,-23813,8573c74771,268367,72866,268367,70961,269320v-1905,,-3810,953,-5715,953c64294,270273,63341,270273,62389,271225v-953,,-1905,,-2858,c57626,271225,55721,272178,53816,272178v-6667,952,-13335,1905,-19050,1905c32861,274083,31909,274083,30956,274083v-952,,-2857,,-3810,c24289,274083,22384,274083,20479,274083v-3810,,-7620,,-9525,c9049,274083,7144,274083,7144,274083v,,952,,3810,952c12859,275035,16669,275988,20479,276940v1905,,4762,952,6667,952c28099,277892,30004,277892,30956,278845v953,,2858,,3810,c40481,279798,47149,279798,54769,279798v1905,,3810,,5715,c61436,279798,62389,279798,63341,279798v953,,1905,,2858,c68104,279798,70009,279798,71914,279798v1905,,3810,,6667,-953c87154,277892,95726,276940,105251,274083v1905,-953,4763,-953,6668,-1905c113824,271225,116681,270273,118586,269320v1905,-953,4763,-1905,6668,-2857c127159,265510,130016,264558,131921,263605v1905,-952,4763,-1905,6668,-3810c140494,258842,143351,256938,145256,255985v1905,-1905,4763,-2857,6668,-4762l153829,250270r1905,-953l158591,246460v8573,-6668,16193,-14287,22860,-22860c183356,221695,186214,216933,189071,213123r,c189071,213123,189071,213123,189071,213123xe" filled="f" stroked="f">
                  <v:stroke joinstyle="miter"/>
                  <v:path arrowok="t" o:connecttype="custom" o:connectlocs="189071,213123;197644,198835;207169,177880;212884,24528;152876,48340;168116,96917;168116,96917;169069,100728;170021,104538;170021,107395;170021,108348;170021,109300;170974,115015;171926,122635;171926,131208;171926,135970;171926,140733;170021,161688;165259,184548;155734,207408;141446,228363;139541,231220;138589,232173;137636,233125;132874,237888;128111,241698;123349,245508;117634,249317;111919,253128;106204,255985;100489,258842;76676,267415;70961,269320;65246,270273;62389,271225;59531,271225;53816,272178;34766,274083;30956,274083;27146,274083;20479,274083;10954,274083;7144,274083;10954,275035;20479,276940;27146,277892;30956,278845;34766,278845;54769,279798;60484,279798;63341,279798;66199,279798;71914,279798;78581,278845;105251,274083;111919,272178;118586,269320;125254,266463;131921,263605;138589,259795;145256,255985;151924,251223;153829,250270;155734,249317;158591,246460;181451,223600;189071,213123;189071,213123;189071,213123" o:connectangles="0,0,0,0,0,0,0,0,0,0,0,0,0,0,0,0,0,0,0,0,0,0,0,0,0,0,0,0,0,0,0,0,0,0,0,0,0,0,0,0,0,0,0,0,0,0,0,0,0,0,0,0,0,0,0,0,0,0,0,0,0,0,0,0,0,0,0,0,0"/>
                </v:shape>
                <v:shape id="Freeform: Shape 2000" o:spid="_x0000_s1083" style="position:absolute;left:2371;top:9491;width:2572;height:2953;visibility:visible;mso-wrap-style:square;v-text-anchor:middle" coordsize="25717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" path="m213836,191416v11430,-8573,20955,-19050,27623,-31433c249079,147600,253841,134266,255746,121883v1905,-13335,1905,-26670,,-39053c253841,70448,249079,59018,243364,49493,239554,42825,234791,38063,230029,33300v,,,,,c228124,31396,226219,30443,225266,28538,193834,3773,150971,-37,120491,19966v-49530,33337,-34290,97155,8573,100012c170974,122836,179546,56161,204311,95213v1905,5715,3810,12383,3810,20003c208121,122836,206216,130455,203359,139028v-2858,8572,-8573,16193,-14288,23813c182404,170461,173831,177128,165259,182843v-1905,1905,-4763,2857,-6668,3810l154781,188558r-3810,1905c145256,193321,140494,196178,134779,198083v-10478,5715,-20955,10478,-31433,16192c92869,219991,83344,224753,73819,230468v-9525,4762,-18098,10478,-25718,15240c40481,251423,33814,256186,28099,260948v-1905,952,-2858,2857,-3810,3810c23336,265711,21431,267616,20479,268568v-1905,2857,-3810,4762,-5715,6668c13811,276188,12859,277141,12859,278093v-953,953,-953,1905,-1905,2857c10001,282855,9049,284761,9049,285713v-953,2858,-1905,3810,-1905,3810c7144,289523,8096,288571,9049,285713v952,-952,1905,-2858,2857,-3810c12859,280950,12859,279998,13811,279046v953,-953,1905,-1905,2858,-2858c18574,274283,20479,272378,23336,270473v953,-952,2858,-1905,3810,-2857c28099,266663,30004,265711,31909,264758v5715,-3810,13335,-7620,21907,-11430c62389,249518,70961,245708,80486,242850v9525,-3809,20003,-6667,30480,-10477c121444,228563,132874,225705,144304,221896v5715,-1905,11430,-3810,17145,-5716l166211,215228r4763,-1905c173831,212371,177641,211418,180499,209513v10477,-2858,22860,-9525,33337,-18097xe" filled="f" stroked="f">
                  <v:stroke joinstyle="miter"/>
                  <v:path arrowok="t" o:connecttype="custom" o:connectlocs="213836,191416;241459,159983;255746,121883;255746,82830;243364,49493;230029,33300;230029,33300;225266,28538;120491,19966;129064,119978;204311,95213;208121,115216;203359,139028;189071,162841;165259,182843;158591,186653;154781,188558;150971,190463;134779,198083;103346,214275;73819,230468;48101,245708;28099,260948;24289,264758;20479,268568;14764,275236;12859,278093;10954,280950;9049,285713;7144,289523;9049,285713;11906,281903;13811,279046;16669,276188;23336,270473;27146,267616;31909,264758;53816,253328;80486,242850;110966,232373;144304,221896;161449,216180;166211,215228;170974,213323;180499,209513;213836,191416" o:connectangles="0,0,0,0,0,0,0,0,0,0,0,0,0,0,0,0,0,0,0,0,0,0,0,0,0,0,0,0,0,0,0,0,0,0,0,0,0,0,0,0,0,0,0,0,0,0"/>
                </v:shape>
                <v:shape id="Freeform: Shape 2001" o:spid="_x0000_s1084" style="position:absolute;left:3549;top:1196;width:2572;height:4096;visibility:visible;mso-wrap-style:square;v-text-anchor:middle" coordsize="2571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" path="m15063,191219r952,5715c16968,204554,18873,212174,19825,218842v2858,14287,5715,28575,7620,42862c29350,275992,32208,289327,34113,301709v1905,12383,2857,24765,3810,36195c38875,349334,38875,358859,37923,368384v,1905,-953,4763,-953,6668c36970,376956,36018,378861,36018,380767v-953,3810,-1905,7619,-2858,10477c32208,393149,32208,394102,31255,396006v-952,953,-952,2858,-1905,3811c28398,401722,27445,404579,26493,405531v-1905,2858,-2858,4763,-2858,4763c23635,410294,24588,408389,27445,406484v953,-953,2858,-2857,3810,-5715c32208,399817,33160,398864,33160,396959v953,-953,1905,-2857,1905,-3810c36970,390292,37923,386481,39828,382672v952,-1905,952,-3811,1905,-5716c42685,375052,43638,372194,43638,370289v2857,-9525,3810,-20003,5715,-31433c50305,327427,51258,315044,51258,301709v,-13335,952,-26670,,-40958c51258,246464,51258,231224,50305,216936v,-7619,,-15239,-952,-22860l49353,188361r,-4762c49353,179789,49353,176932,49353,173122v952,-13336,3810,-26671,7620,-38100c61735,123592,67450,113114,75070,105494,82690,96922,90310,91207,98883,86444v8572,-3810,16192,-6668,23812,-7620c179845,83586,111265,130259,138888,175979v27622,44768,106680,25718,114300,-48578c257950,81682,229375,36914,183655,15959v-2857,-952,-4762,-1905,-7620,-2858c176035,13101,176035,13101,176035,13101,168415,10244,159843,8339,150318,7386v-14288,-952,-28575,953,-43815,4763c92215,16911,76975,24532,63640,34057,50305,44534,38875,57869,29350,72157,19825,87397,14110,103589,10300,120734,6490,137879,6490,155024,8395,172169v,3810,953,8573,1905,12382l15063,191219xe" filled="f" stroked="f">
                  <v:stroke joinstyle="miter"/>
                  <v:path arrowok="t" o:connecttype="custom" o:connectlocs="15063,191219;16015,196934;19825,218842;27445,261704;34113,301709;37923,337904;37923,368384;36970,375052;36018,380767;33160,391244;31255,396006;29350,399817;26493,405531;23635,410294;27445,406484;31255,400769;33160,396959;35065,393149;39828,382672;41733,376956;43638,370289;49353,338856;51258,301709;51258,260751;50305,216936;49353,194076;49353,188361;49353,183599;49353,173122;56973,135022;75070,105494;98883,86444;122695,78824;138888,175979;253188,127401;183655,15959;176035,13101;176035,13101;150318,7386;106503,12149;63640,34057;29350,72157;10300,120734;8395,172169;10300,184551;15063,191219" o:connectangles="0,0,0,0,0,0,0,0,0,0,0,0,0,0,0,0,0,0,0,0,0,0,0,0,0,0,0,0,0,0,0,0,0,0,0,0,0,0,0,0,0,0,0,0,0,0"/>
                </v:shape>
                <v:shape id="Freeform: Shape 2002" o:spid="_x0000_s1085" style="position:absolute;left:2638;top:5522;width:2857;height:2286;visibility:visible;mso-wrap-style:square;v-text-anchor:middle" coordsize="2857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" path="m17621,217736v2858,-1905,5715,-3810,8573,-5715c32861,207259,39529,201543,47149,192018v6667,-8572,13335,-20002,19050,-32384c71914,147251,77629,133916,84296,120581v1905,-3810,3810,-6667,4763,-10477c90964,106293,92869,103436,94774,99626v1905,-2858,3810,-6667,5715,-10477c102394,85339,105251,82481,107156,78671v3810,-6667,8573,-12382,14288,-17145c127159,56764,132874,52001,139541,49143v13335,-6667,28575,-8572,42863,-6667c196691,44381,210026,51049,219551,59621v4763,4763,7620,9525,10478,14288c230981,76766,231934,79624,232886,80576v,,,,,953l232886,83434r953,2857l233839,87243r,c233839,85339,233839,86291,233839,86291r,l233839,87243r,1906c233839,99626,230029,109151,224314,116771v-5715,6668,-13335,12383,-20955,14288c201454,131059,198596,132011,196691,132011v-952,,-2857,,-3810,c190976,132011,189071,131059,188119,131059v-5715,-8573,18097,-46673,-1905,-69533c170974,43429,133826,52001,116681,77718v-19050,30481,-8572,58103,3810,77153l120491,154871v953,1905,1905,2858,2858,4763c125254,161539,127159,164396,129064,166301v952,953,1905,1905,2857,3810c132874,171064,134779,172016,135731,173921v2858,2858,5715,4763,8573,6668c146209,181541,148114,182493,149066,183446v1905,953,3810,1905,5715,2858c156686,187256,158591,188209,160496,189161v1905,953,4763,953,6668,1905c175736,192971,186214,193924,195739,192971v9525,-953,19050,-3810,27622,-7620c240506,177731,255746,164396,267176,146299v5715,-8573,9525,-19050,12383,-29528c282416,106293,282416,93911,280511,83434r-952,-3810l279559,77718r,-952l279559,75814r,l279559,74861r-953,-2857l278606,70099r-952,-1906c276701,65336,275749,61526,273844,59621v-953,-2857,-2858,-4762,-3810,-7620c264319,42476,255746,33904,247174,27236,229076,13901,208121,7234,187166,7234v-20955,-953,-41910,5715,-59055,17145c119539,30093,111919,36761,106204,44381,99536,52001,94774,59621,90964,68193v-1905,3811,-3810,7621,-5715,11431c83344,83434,81439,87243,80486,91054v-1905,3810,-2857,7620,-4762,11430c73819,106293,72866,110104,71914,113914v-4763,14287,-9525,28575,-13335,40957c54769,167254,50006,178684,44291,187256v-5715,8573,-11430,16193,-17145,20955c24289,211068,21431,212974,19526,214879v-1905,1905,-4762,2857,-6667,4762c9049,221546,7144,223451,7144,223451v,,1905,-952,5715,-2858c12859,220593,15716,219641,17621,217736xe" filled="f" stroked="f">
                  <v:stroke joinstyle="miter"/>
                  <v:path arrowok="t" o:connecttype="custom" o:connectlocs="17621,217736;26194,212021;47149,192018;66199,159634;84296,120581;89059,110104;94774,99626;100489,89149;107156,78671;121444,61526;139541,49143;182404,42476;219551,59621;230029,73909;232886,80576;232886,81529;232886,83434;233839,86291;233839,87243;233839,87243;233839,86291;233839,86291;233839,87243;233839,89149;224314,116771;203359,131059;196691,132011;192881,132011;188119,131059;186214,61526;116681,77718;120491,154871;120491,154871;123349,159634;129064,166301;131921,170111;135731,173921;144304,180589;149066,183446;154781,186304;160496,189161;167164,191066;195739,192971;223361,185351;267176,146299;279559,116771;280511,83434;279559,79624;279559,77718;279559,76766;279559,75814;279559,75814;279559,74861;278606,72004;278606,70099;277654,68193;273844,59621;270034,52001;247174,27236;187166,7234;128111,24379;106204,44381;90964,68193;85249,79624;80486,91054;75724,102484;71914,113914;58579,154871;44291,187256;27146,208211;19526,214879;12859,219641;7144,223451;12859,220593;17621,217736" o:connectangles="0,0,0,0,0,0,0,0,0,0,0,0,0,0,0,0,0,0,0,0,0,0,0,0,0,0,0,0,0,0,0,0,0,0,0,0,0,0,0,0,0,0,0,0,0,0,0,0,0,0,0,0,0,0,0,0,0,0,0,0,0,0,0,0,0,0,0,0,0,0,0,0,0,0,0"/>
                </v:shape>
                <v:shape id="Freeform: Shape 2003" o:spid="_x0000_s1086" style="position:absolute;left:10144;top:10000;width:2286;height:3143;visibility:visible;mso-wrap-style:square;v-text-anchor:middle" coordsize="22860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" path="m115729,304343v3810,-2858,7620,-5715,11430,-9525c130969,291960,134779,288151,137636,285293r953,-953l139541,283388r953,-953l143351,280531v1905,-1905,2858,-2858,4763,-4763c154781,269101,161449,262433,167164,254813v11430,-14287,21907,-28575,30480,-42862c214789,182423,225266,152896,229076,125273v3810,-27622,,-52388,-8572,-70485c216694,46215,210979,38596,206216,32881v-4762,-5716,-9525,-9525,-14287,-12383c190024,18593,188119,17640,186214,16688v,,,,,c177641,10973,168116,7163,157639,7163,123349,6210,94774,40501,93821,82410v-952,42863,26670,77153,60960,78105c175736,160515,194786,148133,206216,128131v-6667,21907,-19050,44767,-35242,66675c162401,207188,151924,219571,140494,231001v-5715,5714,-12383,11430,-18098,16192c120491,248146,118586,250051,117634,251003r-2858,1905l113824,253860v,,,,,l113824,253860r-953,953c109061,257671,106204,259576,102394,262433,74771,283388,42386,301485,7144,314821r94297,c102394,313868,103346,313868,104299,312915v3810,-1905,7620,-5714,11430,-8572xe" filled="f" stroked="f">
                  <v:stroke joinstyle="miter"/>
                  <v:path arrowok="t" o:connecttype="custom" o:connectlocs="115729,304343;127159,294818;137636,285293;138589,284340;139541,283388;140494,282435;143351,280531;148114,275768;167164,254813;197644,211951;229076,125273;220504,54788;206216,32881;191929,20498;186214,16688;186214,16688;157639,7163;93821,82410;154781,160515;206216,128131;170974,194806;140494,231001;122396,247193;117634,251003;114776,252908;113824,253860;113824,253860;113824,253860;112871,254813;102394,262433;7144,314821;101441,314821;104299,312915;115729,304343" o:connectangles="0,0,0,0,0,0,0,0,0,0,0,0,0,0,0,0,0,0,0,0,0,0,0,0,0,0,0,0,0,0,0,0,0,0"/>
                </v:shape>
                <v:shape id="Freeform: Shape 2004" o:spid="_x0000_s1087" style="position:absolute;left:1466;top:12257;width:5715;height:953;visibility:visible;mso-wrap-style:square;v-text-anchor:middle" coordsize="57150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" path="m509111,70961v-4762,-1905,-9525,-3810,-14287,-5715c490061,63341,485299,61436,481489,59531r-6668,-2858l468154,53816r-6668,-2857l454819,48101v-4763,-1905,-9525,-4762,-15240,-6667c434816,39528,430054,37623,424339,35719v-2858,-953,-4763,-1905,-7620,-2858c413861,31909,411956,30956,409099,30003v-4763,-1905,-10478,-2857,-15240,-4762c389096,24289,383381,22384,378619,21431v-4763,-953,-10478,-2858,-15240,-3810c358616,16669,353854,15716,348139,14764v-4763,-953,-9525,-1905,-15240,-2858c328136,10953,323374,10953,317659,10001v-2858,,-4763,-953,-7620,-953c307181,9048,305276,9048,302419,8096v-4763,,-9525,-952,-14288,-952c283369,7144,278606,7144,273844,7144v-4763,,-9525,,-14288,c257651,7144,254794,7144,252889,7144v-1905,,-4763,,-6668,c241459,7144,236696,8096,232886,8096v-18097,1905,-35242,3810,-51435,7620c149066,22384,120491,30956,95726,41434,70961,50959,50006,62389,33814,71914,22384,78581,13811,84296,7144,90011r12382,c25241,87153,31909,84296,39529,81439,56674,74771,77629,67151,103346,61436v24765,-6667,53340,-11430,83820,-14288c202406,46196,218599,45244,235744,45244v16192,,33337,952,51435,2857c304324,50006,322421,52864,340519,57626v4762,952,8572,1905,13335,3810c358616,62389,362426,63341,367189,65246v4762,1905,8572,2857,13335,4763c385286,71914,389096,73819,393859,74771v1905,952,4762,1905,6667,2857l407194,80486v4762,1905,8572,3810,13335,5715c423386,88106,426244,89059,429101,90964r136208,c551974,87153,537686,82391,524351,77628v-5715,-2857,-10477,-4762,-15240,-6667xe" filled="f" stroked="f">
                  <v:stroke joinstyle="miter"/>
                  <v:path arrowok="t" o:connecttype="custom" o:connectlocs="509111,70961;494824,65246;481489,59531;474821,56673;468154,53816;461486,50959;454819,48101;439579,41434;424339,35719;416719,32861;409099,30003;393859,25241;378619,21431;363379,17621;348139,14764;332899,11906;317659,10001;310039,9048;302419,8096;288131,7144;273844,7144;259556,7144;252889,7144;246221,7144;232886,8096;181451,15716;95726,41434;33814,71914;7144,90011;19526,90011;39529,81439;103346,61436;187166,47148;235744,45244;287179,48101;340519,57626;353854,61436;367189,65246;380524,70009;393859,74771;400526,77628;407194,80486;420529,86201;429101,90964;565309,90964;524351,77628;509111,70961" o:connectangles="0,0,0,0,0,0,0,0,0,0,0,0,0,0,0,0,0,0,0,0,0,0,0,0,0,0,0,0,0,0,0,0,0,0,0,0,0,0,0,0,0,0,0,0,0,0,0"/>
                </v:shape>
                <v:shape id="Freeform: Shape 2005" o:spid="_x0000_s1088" style="position:absolute;top:3618;width:3714;height:6382;visibility:visible;mso-wrap-style:square;v-text-anchor:middle" coordsize="37147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" path="m132874,493871v3810,-3810,7620,-6668,11430,-9525c148114,481489,151924,477678,155734,474821v3810,-2857,7620,-6668,11430,-9525l172879,460534r5715,-4763l184309,451009r5715,-4763c193834,443389,198596,439578,202406,436721v3810,-2857,8573,-6668,12383,-10477c216694,424339,218599,422434,220504,420528v1905,-1904,3810,-3809,5715,-5714c230029,411003,233839,407194,237649,403384v3810,-3810,7620,-7620,10477,-11431c251936,388144,254794,384334,258604,380524v2857,-3810,6667,-7621,9525,-11430c270986,365284,273844,361474,277654,356711v2857,-3810,5715,-8572,8572,-12383c287179,342424,289084,340519,290036,338614v953,-1905,2858,-3811,3810,-5715c296704,329089,298609,324326,301466,320516v1905,-3810,4763,-8572,6668,-12382c310039,304324,312896,299561,314801,295751v953,-1905,1905,-3810,2858,-5715c318611,288131,319564,286226,320516,283369v1905,-3810,3810,-8573,5715,-12383c332899,254794,339566,238601,344329,222409v9525,-31433,15240,-61913,18097,-87631c365284,108109,365284,85249,365284,66199v-953,-19050,-2858,-33338,-4763,-43815c360521,19526,359569,17621,359569,15716v,-1905,-953,-3810,-953,-4762c357664,8096,357664,7144,357664,7144v,,,952,,3810c357664,13811,357664,17621,357664,22384v,9525,-953,24765,-2858,42862c352901,83344,349091,106203,342424,130969v-5715,24765,-15240,52387,-26670,80962c310039,226219,302419,240506,294799,255746v-8573,14288,-17145,29528,-26670,43815c257651,313849,247174,328136,234791,341471v-2857,3810,-6667,6668,-9525,10478c222409,354806,218599,358616,215741,361474v-3810,2857,-6667,6667,-10477,9525c201454,373856,198596,376714,194786,380524v-1905,1904,-3810,2857,-5715,4762l183356,390049v-3810,2857,-7620,5715,-11430,8572c168116,401478,164306,404336,160496,407194r-2857,1905l153829,411003r-6668,4763l140494,420528r-6668,4763c129064,428149,125254,431959,120491,434816v-8572,6668,-17145,13335,-25717,20003c63341,481489,33814,511969,7144,545306r,94297c18574,620553,30956,601503,45244,583406v28575,-33337,57150,-62865,87630,-89535xe" filled="f" stroked="f">
                  <v:stroke joinstyle="miter"/>
                  <v:path arrowok="t" o:connecttype="custom" o:connectlocs="132874,493871;144304,484346;155734,474821;167164,465296;172879,460534;178594,455771;184309,451009;190024,446246;202406,436721;214789,426244;220504,420528;226219,414814;237649,403384;248126,391953;258604,380524;268129,369094;277654,356711;286226,344328;290036,338614;293846,332899;301466,320516;308134,308134;314801,295751;317659,290036;320516,283369;326231,270986;344329,222409;362426,134778;365284,66199;360521,22384;359569,15716;358616,10954;357664,7144;357664,10954;357664,22384;354806,65246;342424,130969;315754,211931;294799,255746;268129,299561;234791,341471;225266,351949;215741,361474;205264,370999;194786,380524;189071,385286;183356,390049;171926,398621;160496,407194;157639,409099;153829,411003;147161,415766;140494,420528;133826,425291;120491,434816;94774,454819;7144,545306;7144,639603;45244,583406;132874,493871" o:connectangles="0,0,0,0,0,0,0,0,0,0,0,0,0,0,0,0,0,0,0,0,0,0,0,0,0,0,0,0,0,0,0,0,0,0,0,0,0,0,0,0,0,0,0,0,0,0,0,0,0,0,0,0,0,0,0,0,0,0,0,0"/>
                </v:shape>
              </v:group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C5"/>
    <w:rsid w:val="00065256"/>
    <w:rsid w:val="00072F2C"/>
    <w:rsid w:val="000751D3"/>
    <w:rsid w:val="00120657"/>
    <w:rsid w:val="001545AF"/>
    <w:rsid w:val="00157B3F"/>
    <w:rsid w:val="001B0B44"/>
    <w:rsid w:val="001E42E8"/>
    <w:rsid w:val="00213851"/>
    <w:rsid w:val="00224298"/>
    <w:rsid w:val="002573DD"/>
    <w:rsid w:val="0030161C"/>
    <w:rsid w:val="00317C69"/>
    <w:rsid w:val="00340644"/>
    <w:rsid w:val="003D0D60"/>
    <w:rsid w:val="003D75B4"/>
    <w:rsid w:val="003E30CD"/>
    <w:rsid w:val="00407C3B"/>
    <w:rsid w:val="00426225"/>
    <w:rsid w:val="00474A3F"/>
    <w:rsid w:val="00487B33"/>
    <w:rsid w:val="004C79BE"/>
    <w:rsid w:val="00523BDC"/>
    <w:rsid w:val="00525676"/>
    <w:rsid w:val="00595D9C"/>
    <w:rsid w:val="005D098C"/>
    <w:rsid w:val="006523C5"/>
    <w:rsid w:val="006815C2"/>
    <w:rsid w:val="006C48F7"/>
    <w:rsid w:val="006E4409"/>
    <w:rsid w:val="00712ABA"/>
    <w:rsid w:val="007551D3"/>
    <w:rsid w:val="007632C7"/>
    <w:rsid w:val="00776A0D"/>
    <w:rsid w:val="00781022"/>
    <w:rsid w:val="007C425D"/>
    <w:rsid w:val="007C6989"/>
    <w:rsid w:val="007E0F05"/>
    <w:rsid w:val="00802806"/>
    <w:rsid w:val="00825037"/>
    <w:rsid w:val="00853D5F"/>
    <w:rsid w:val="008B6D7E"/>
    <w:rsid w:val="008C1733"/>
    <w:rsid w:val="008E6195"/>
    <w:rsid w:val="008F036F"/>
    <w:rsid w:val="009111CD"/>
    <w:rsid w:val="00934871"/>
    <w:rsid w:val="009475C6"/>
    <w:rsid w:val="00962EF1"/>
    <w:rsid w:val="009C5BA9"/>
    <w:rsid w:val="009D6AD4"/>
    <w:rsid w:val="00A32261"/>
    <w:rsid w:val="00A35286"/>
    <w:rsid w:val="00AB7171"/>
    <w:rsid w:val="00AD5234"/>
    <w:rsid w:val="00B239D2"/>
    <w:rsid w:val="00B40EEC"/>
    <w:rsid w:val="00B435E4"/>
    <w:rsid w:val="00B607A1"/>
    <w:rsid w:val="00C66B92"/>
    <w:rsid w:val="00CB5F66"/>
    <w:rsid w:val="00CC1AB3"/>
    <w:rsid w:val="00CE0A3D"/>
    <w:rsid w:val="00CE3E6C"/>
    <w:rsid w:val="00CE4D7B"/>
    <w:rsid w:val="00D90FD2"/>
    <w:rsid w:val="00DA1F15"/>
    <w:rsid w:val="00DC2E57"/>
    <w:rsid w:val="00DE490A"/>
    <w:rsid w:val="00E35597"/>
    <w:rsid w:val="00E677C0"/>
    <w:rsid w:val="00E82EB1"/>
    <w:rsid w:val="00F079D8"/>
    <w:rsid w:val="00F23C69"/>
    <w:rsid w:val="00F37065"/>
    <w:rsid w:val="00F9647F"/>
    <w:rsid w:val="00FC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901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8"/>
        <w:szCs w:val="28"/>
        <w:lang w:val="en-US" w:eastAsia="ja-JP" w:bidi="ar-SA"/>
      </w:rPr>
    </w:rPrDefault>
    <w:pPrDefault>
      <w:pPr>
        <w:spacing w:after="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61C"/>
  </w:style>
  <w:style w:type="paragraph" w:styleId="Heading1">
    <w:name w:val="heading 1"/>
    <w:basedOn w:val="Normal"/>
    <w:next w:val="Normal"/>
    <w:link w:val="Heading1Char"/>
    <w:uiPriority w:val="9"/>
    <w:qFormat/>
    <w:rsid w:val="00781022"/>
    <w:pPr>
      <w:keepNext/>
      <w:keepLines/>
      <w:spacing w:before="240" w:after="0"/>
      <w:outlineLvl w:val="0"/>
    </w:pPr>
    <w:rPr>
      <w:rFonts w:asciiTheme="majorHAnsi" w:eastAsia="Times New Roman" w:hAnsiTheme="majorHAnsi" w:cs="Arial Black"/>
      <w:b/>
      <w:bCs/>
      <w:sz w:val="48"/>
      <w:szCs w:val="48"/>
    </w:rPr>
  </w:style>
  <w:style w:type="paragraph" w:styleId="Heading2">
    <w:name w:val="heading 2"/>
    <w:basedOn w:val="Heading1"/>
    <w:link w:val="Heading2Char"/>
    <w:uiPriority w:val="9"/>
    <w:qFormat/>
    <w:rsid w:val="0030161C"/>
    <w:pPr>
      <w:keepLines w:val="0"/>
      <w:spacing w:before="280" w:after="120"/>
      <w:contextualSpacing/>
      <w:outlineLvl w:val="1"/>
    </w:pPr>
    <w:rPr>
      <w:rFonts w:eastAsiaTheme="minorEastAsia" w:cs="Arial"/>
      <w:bCs w:val="0"/>
      <w:sz w:val="28"/>
      <w:szCs w:val="84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825037"/>
    <w:pPr>
      <w:keepNext/>
      <w:pBdr>
        <w:bottom w:val="single" w:sz="4" w:space="2" w:color="591200" w:themeColor="accent6" w:themeShade="80"/>
      </w:pBdr>
      <w:spacing w:before="360" w:after="120"/>
      <w:outlineLvl w:val="2"/>
    </w:pPr>
    <w:rPr>
      <w:rFonts w:asciiTheme="majorHAnsi" w:hAnsiTheme="majorHAnsi" w:cs="Arial"/>
      <w:b/>
      <w:bCs/>
      <w:spacing w:val="22"/>
      <w:kern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503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0161C"/>
    <w:rPr>
      <w:rFonts w:asciiTheme="majorHAnsi" w:hAnsiTheme="majorHAnsi" w:cs="Arial"/>
      <w:b/>
      <w:szCs w:val="8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61C"/>
    <w:rPr>
      <w:rFonts w:asciiTheme="majorHAnsi" w:hAnsiTheme="majorHAnsi" w:cs="Arial"/>
      <w:b/>
      <w:bCs/>
      <w:spacing w:val="22"/>
      <w:kern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81022"/>
    <w:rPr>
      <w:rFonts w:asciiTheme="majorHAnsi" w:eastAsia="Times New Roman" w:hAnsiTheme="majorHAnsi" w:cs="Arial Black"/>
      <w:b/>
      <w:bCs/>
      <w:color w:val="000000" w:themeColor="text1"/>
      <w:sz w:val="48"/>
      <w:szCs w:val="48"/>
      <w:lang w:eastAsia="en-US"/>
    </w:rPr>
  </w:style>
  <w:style w:type="table" w:styleId="TableGridLight">
    <w:name w:val="Grid Table Light"/>
    <w:basedOn w:val="TableNormal"/>
    <w:uiPriority w:val="40"/>
    <w:rsid w:val="00A3528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semiHidden/>
    <w:rsid w:val="00A3528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2806"/>
    <w:rPr>
      <w:rFonts w:cs="Times New Roman"/>
      <w:noProof/>
      <w:color w:val="000000" w:themeColor="text1"/>
      <w:sz w:val="3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A3528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2806"/>
    <w:rPr>
      <w:rFonts w:cs="Times New Roman"/>
      <w:noProof/>
      <w:color w:val="000000" w:themeColor="text1"/>
      <w:sz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74A3F"/>
    <w:rPr>
      <w:b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A3F"/>
    <w:rPr>
      <w:rFonts w:cs="Times New Roman"/>
      <w:b/>
      <w:noProof/>
      <w:color w:val="000000" w:themeColor="text1"/>
      <w:sz w:val="96"/>
      <w:szCs w:val="5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74A3F"/>
    <w:rPr>
      <w:color w:val="808080"/>
    </w:rPr>
  </w:style>
  <w:style w:type="character" w:styleId="Strong">
    <w:name w:val="Strong"/>
    <w:basedOn w:val="DefaultParagraphFont"/>
    <w:uiPriority w:val="22"/>
    <w:qFormat/>
    <w:rsid w:val="00301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nsk1\AppData\Roaming\Microsoft\Templates\Religious%20service%20progra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988485FDB94056939C8774FA7BC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E86A4-87B3-4FFC-8C95-18BC337110F4}"/>
      </w:docPartPr>
      <w:docPartBody>
        <w:p w:rsidR="003F58B9" w:rsidRDefault="00784499">
          <w:pPr>
            <w:pStyle w:val="ED988485FDB94056939C8774FA7BC34C"/>
          </w:pPr>
          <w:r w:rsidRPr="0030161C">
            <w:t>Special Thanks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99"/>
    <w:rsid w:val="0010772F"/>
    <w:rsid w:val="002E7835"/>
    <w:rsid w:val="003F58B9"/>
    <w:rsid w:val="00784499"/>
    <w:rsid w:val="009A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link w:val="Heading2Char"/>
    <w:uiPriority w:val="9"/>
    <w:qFormat/>
    <w:pPr>
      <w:keepLines w:val="0"/>
      <w:spacing w:before="280" w:after="120" w:line="240" w:lineRule="auto"/>
      <w:contextualSpacing/>
      <w:jc w:val="center"/>
      <w:outlineLvl w:val="1"/>
    </w:pPr>
    <w:rPr>
      <w:rFonts w:eastAsiaTheme="minorEastAsia" w:cs="Arial"/>
      <w:b/>
      <w:color w:val="auto"/>
      <w:sz w:val="28"/>
      <w:szCs w:val="8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988485FDB94056939C8774FA7BC34C">
    <w:name w:val="ED988485FDB94056939C8774FA7BC34C"/>
  </w:style>
  <w:style w:type="paragraph" w:styleId="Title">
    <w:name w:val="Title"/>
    <w:basedOn w:val="Normal"/>
    <w:next w:val="Normal"/>
    <w:link w:val="TitleChar"/>
    <w:uiPriority w:val="10"/>
    <w:qFormat/>
    <w:pPr>
      <w:spacing w:after="60" w:line="240" w:lineRule="auto"/>
      <w:jc w:val="center"/>
    </w:pPr>
    <w:rPr>
      <w:b/>
      <w:sz w:val="9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Pr>
      <w:b/>
      <w:sz w:val="96"/>
      <w:szCs w:val="56"/>
      <w:lang w:eastAsia="ja-JP"/>
    </w:rPr>
  </w:style>
  <w:style w:type="paragraph" w:customStyle="1" w:styleId="99717B86011349E8BD87E0422C4D16A5">
    <w:name w:val="99717B86011349E8BD87E0422C4D16A5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hAnsiTheme="majorHAnsi" w:cs="Arial"/>
      <w:b/>
      <w:sz w:val="28"/>
      <w:szCs w:val="8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0335825693E1474796D92AB72DDCB334">
    <w:name w:val="0335825693E1474796D92AB72DDCB334"/>
    <w:rsid w:val="0010772F"/>
  </w:style>
  <w:style w:type="paragraph" w:customStyle="1" w:styleId="B2E5A458C6CB47C98EC833A55F8945DE">
    <w:name w:val="B2E5A458C6CB47C98EC833A55F8945DE"/>
    <w:rsid w:val="00107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E12431-870C-46B8-A1B3-F63BC7AA1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5DAA0-D223-422E-9223-D7C27000B86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32FCF65-7871-41BE-A56F-A78FEA4E9C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8B34C-A417-43E0-AAB5-AD274E5AB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Religious service program</Template>
  <TotalTime>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2022-02-09T21:49:00Z</dcterms:created>
  <dcterms:modified xsi:type="dcterms:W3CDTF">2022-10-05T01:21:00Z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